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42" w:rightFromText="142" w:vertAnchor="page" w:horzAnchor="margin" w:tblpXSpec="right" w:tblpY="852"/>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946"/>
      </w:tblGrid>
      <w:tr w:rsidR="00A143E8" w:rsidRPr="00681A47" w14:paraId="623E22C6" w14:textId="77777777" w:rsidTr="007A59CD">
        <w:trPr>
          <w:trHeight w:hRule="exact" w:val="1020"/>
        </w:trPr>
        <w:tc>
          <w:tcPr>
            <w:tcW w:w="6946" w:type="dxa"/>
          </w:tcPr>
          <w:tbl>
            <w:tblPr>
              <w:tblStyle w:val="TableGrid"/>
              <w:tblpPr w:leftFromText="142" w:rightFromText="142" w:vertAnchor="page" w:horzAnchor="margin" w:tblpXSpec="right" w:tblpY="852"/>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946"/>
            </w:tblGrid>
            <w:tr w:rsidR="009B3287" w:rsidRPr="00681A47" w14:paraId="55A26B09" w14:textId="77777777" w:rsidTr="006A7FA1">
              <w:trPr>
                <w:trHeight w:hRule="exact" w:val="1020"/>
              </w:trPr>
              <w:tc>
                <w:tcPr>
                  <w:tcW w:w="6946" w:type="dxa"/>
                </w:tcPr>
                <w:p w14:paraId="0D461BBA" w14:textId="77777777" w:rsidR="009B3287" w:rsidRPr="00681A47" w:rsidRDefault="000A525A" w:rsidP="001B1483">
                  <w:pPr>
                    <w:pStyle w:val="MainTitle"/>
                    <w:framePr w:hSpace="0" w:wrap="auto" w:vAnchor="margin" w:hAnchor="text" w:xAlign="left" w:yAlign="inline"/>
                    <w:rPr>
                      <w:lang w:val="en-GB"/>
                    </w:rPr>
                  </w:pPr>
                  <w:bookmarkStart w:id="0" w:name="_GoBack"/>
                  <w:bookmarkEnd w:id="0"/>
                  <w:r w:rsidRPr="00681A47">
                    <w:rPr>
                      <w:lang w:val="en-GB"/>
                    </w:rPr>
                    <w:t>Chubb Elite Medical Malpractice  Insurance</w:t>
                  </w:r>
                </w:p>
              </w:tc>
            </w:tr>
            <w:tr w:rsidR="009B3287" w:rsidRPr="00681A47" w14:paraId="08AC072E" w14:textId="77777777" w:rsidTr="006A7FA1">
              <w:trPr>
                <w:trHeight w:val="1134"/>
              </w:trPr>
              <w:tc>
                <w:tcPr>
                  <w:tcW w:w="6946" w:type="dxa"/>
                </w:tcPr>
                <w:p w14:paraId="52F12883" w14:textId="77777777" w:rsidR="009B3287" w:rsidRPr="00681A47" w:rsidRDefault="009B3287" w:rsidP="008E1DB4">
                  <w:pPr>
                    <w:pStyle w:val="Subtitle1"/>
                    <w:framePr w:hSpace="0" w:wrap="auto" w:vAnchor="margin" w:hAnchor="text" w:xAlign="left" w:yAlign="inline"/>
                    <w:rPr>
                      <w:lang w:val="en-GB"/>
                    </w:rPr>
                  </w:pPr>
                  <w:r w:rsidRPr="00681A47">
                    <w:rPr>
                      <w:lang w:val="en-GB"/>
                    </w:rPr>
                    <w:t xml:space="preserve">Proposal Form </w:t>
                  </w:r>
                </w:p>
              </w:tc>
            </w:tr>
          </w:tbl>
          <w:p w14:paraId="4A9C1E2B" w14:textId="77777777" w:rsidR="00A143E8" w:rsidRPr="00681A47" w:rsidRDefault="00A143E8" w:rsidP="008E1DB4">
            <w:pPr>
              <w:pStyle w:val="MainTitle"/>
              <w:framePr w:hSpace="0" w:wrap="auto" w:vAnchor="margin" w:hAnchor="text" w:xAlign="left" w:yAlign="inline"/>
              <w:rPr>
                <w:lang w:val="en-GB"/>
              </w:rPr>
            </w:pPr>
          </w:p>
        </w:tc>
      </w:tr>
      <w:tr w:rsidR="00A143E8" w:rsidRPr="00681A47" w14:paraId="2A4E6DF4" w14:textId="77777777" w:rsidTr="007A59CD">
        <w:trPr>
          <w:trHeight w:val="1134"/>
        </w:trPr>
        <w:tc>
          <w:tcPr>
            <w:tcW w:w="6946" w:type="dxa"/>
          </w:tcPr>
          <w:p w14:paraId="04C8E6E4" w14:textId="77777777" w:rsidR="00A143E8" w:rsidRPr="00681A47" w:rsidRDefault="00A913C0" w:rsidP="008A4DB3">
            <w:pPr>
              <w:pStyle w:val="Subtitle1"/>
              <w:framePr w:hSpace="0" w:wrap="auto" w:vAnchor="margin" w:hAnchor="text" w:xAlign="left" w:yAlign="inline"/>
              <w:rPr>
                <w:lang w:val="en-GB"/>
              </w:rPr>
            </w:pPr>
            <w:r w:rsidRPr="00681A47">
              <w:rPr>
                <w:lang w:val="en-GB"/>
              </w:rPr>
              <w:t xml:space="preserve">Proposal Form </w:t>
            </w:r>
            <w:r w:rsidR="000A525A" w:rsidRPr="00681A47">
              <w:rPr>
                <w:lang w:val="en-GB"/>
              </w:rPr>
              <w:t>– For Medical Establishments</w:t>
            </w:r>
          </w:p>
        </w:tc>
      </w:tr>
    </w:tbl>
    <w:p w14:paraId="232B2D96" w14:textId="77777777" w:rsidR="009B28AB" w:rsidRPr="00681A47" w:rsidRDefault="009B28AB" w:rsidP="000A525A">
      <w:pPr>
        <w:pStyle w:val="Heading1"/>
        <w:sectPr w:rsidR="009B28AB" w:rsidRPr="00681A47" w:rsidSect="008E1990">
          <w:headerReference w:type="default" r:id="rId8"/>
          <w:footerReference w:type="default" r:id="rId9"/>
          <w:headerReference w:type="first" r:id="rId10"/>
          <w:footerReference w:type="first" r:id="rId11"/>
          <w:pgSz w:w="11906" w:h="16838"/>
          <w:pgMar w:top="850" w:right="619" w:bottom="1584" w:left="562" w:header="562" w:footer="461" w:gutter="0"/>
          <w:cols w:space="708"/>
          <w:titlePg/>
          <w:docGrid w:linePitch="360"/>
        </w:sectPr>
      </w:pPr>
    </w:p>
    <w:p w14:paraId="4A809E7F" w14:textId="77777777" w:rsidR="001B1483" w:rsidRPr="00681A47" w:rsidRDefault="001B1483" w:rsidP="000A525A">
      <w:pPr>
        <w:pStyle w:val="Heading1"/>
        <w:numPr>
          <w:ilvl w:val="0"/>
          <w:numId w:val="0"/>
        </w:numPr>
      </w:pPr>
      <w:r w:rsidRPr="00681A47">
        <w:t>Important Notices</w:t>
      </w:r>
      <w:r w:rsidR="00490563" w:rsidRPr="00681A47">
        <w:t xml:space="preserve"> to</w:t>
      </w:r>
      <w:r w:rsidR="00135AAF" w:rsidRPr="00681A47">
        <w:t xml:space="preserve"> the </w:t>
      </w:r>
      <w:r w:rsidR="00490563" w:rsidRPr="00681A47">
        <w:t>Applicant</w:t>
      </w:r>
    </w:p>
    <w:p w14:paraId="3B206744" w14:textId="01A75FD4" w:rsidR="003E1003" w:rsidRPr="00A231A4" w:rsidRDefault="003E1003" w:rsidP="00C52013">
      <w:pPr>
        <w:rPr>
          <w:rFonts w:cs="Arial"/>
          <w:b/>
          <w:bCs/>
          <w:lang w:val="en-GB"/>
        </w:rPr>
      </w:pPr>
      <w:r w:rsidRPr="00A231A4">
        <w:rPr>
          <w:rFonts w:cs="Arial"/>
          <w:b/>
          <w:bCs/>
          <w:lang w:val="en-GB"/>
        </w:rPr>
        <w:t>Your Duty of Disclosure</w:t>
      </w:r>
    </w:p>
    <w:p w14:paraId="6AAB7C65" w14:textId="0ADF6B62" w:rsidR="00C52013" w:rsidRPr="00C52013" w:rsidRDefault="00C52013" w:rsidP="00C52013">
      <w:pPr>
        <w:rPr>
          <w:rFonts w:cs="Arial"/>
          <w:lang w:val="en-GB"/>
        </w:rPr>
      </w:pPr>
      <w:r w:rsidRPr="00C52013">
        <w:rPr>
          <w:rFonts w:cs="Arial"/>
          <w:lang w:val="en-GB"/>
        </w:rPr>
        <w:t>You have a duty to disclose to</w:t>
      </w:r>
      <w:r>
        <w:rPr>
          <w:rFonts w:cs="Arial"/>
          <w:lang w:val="en-GB"/>
        </w:rPr>
        <w:t xml:space="preserve"> </w:t>
      </w:r>
      <w:r w:rsidR="003E1003">
        <w:rPr>
          <w:rFonts w:cs="Arial"/>
          <w:lang w:val="en-GB"/>
        </w:rPr>
        <w:t xml:space="preserve">Chubb Insurance Malaysia Berhad (“Chubb”, “Us”, “We” or “Our”) </w:t>
      </w:r>
      <w:r w:rsidRPr="00C52013">
        <w:rPr>
          <w:rFonts w:cs="Arial"/>
          <w:lang w:val="en-GB"/>
        </w:rPr>
        <w:t>any matter that:</w:t>
      </w:r>
    </w:p>
    <w:p w14:paraId="7EB56F1B" w14:textId="1D72C2AE" w:rsidR="00C52013" w:rsidRPr="000B127C" w:rsidRDefault="00C52013" w:rsidP="000B127C">
      <w:pPr>
        <w:pStyle w:val="ListParagraph"/>
        <w:numPr>
          <w:ilvl w:val="0"/>
          <w:numId w:val="23"/>
        </w:numPr>
        <w:tabs>
          <w:tab w:val="left" w:pos="3969"/>
        </w:tabs>
        <w:ind w:left="3969" w:hanging="3609"/>
        <w:jc w:val="both"/>
        <w:rPr>
          <w:rFonts w:cs="Arial"/>
          <w:lang w:val="en-GB"/>
        </w:rPr>
      </w:pPr>
      <w:r w:rsidRPr="000B127C">
        <w:rPr>
          <w:rFonts w:cs="Arial"/>
          <w:lang w:val="en-GB"/>
        </w:rPr>
        <w:t>You know to be relevant to Our decision on whether to accept the risk or not and the rates and terms</w:t>
      </w:r>
      <w:r w:rsidR="000B127C" w:rsidRPr="000B127C">
        <w:rPr>
          <w:rFonts w:cs="Arial"/>
          <w:lang w:val="en-GB"/>
        </w:rPr>
        <w:t xml:space="preserve"> </w:t>
      </w:r>
      <w:r w:rsidRPr="000B127C">
        <w:rPr>
          <w:rFonts w:cs="Arial"/>
          <w:lang w:val="en-GB"/>
        </w:rPr>
        <w:t>to be applied; or</w:t>
      </w:r>
    </w:p>
    <w:p w14:paraId="11744A7C" w14:textId="2135E465" w:rsidR="00C52013" w:rsidRPr="000B127C" w:rsidRDefault="00C52013" w:rsidP="000B127C">
      <w:pPr>
        <w:pStyle w:val="ListParagraph"/>
        <w:numPr>
          <w:ilvl w:val="0"/>
          <w:numId w:val="23"/>
        </w:numPr>
        <w:tabs>
          <w:tab w:val="left" w:pos="3969"/>
        </w:tabs>
        <w:ind w:left="3969" w:hanging="3609"/>
        <w:jc w:val="both"/>
        <w:rPr>
          <w:rFonts w:cs="Arial"/>
          <w:lang w:val="en-GB"/>
        </w:rPr>
      </w:pPr>
      <w:r w:rsidRPr="000B127C">
        <w:rPr>
          <w:rFonts w:cs="Arial"/>
          <w:lang w:val="en-GB"/>
        </w:rPr>
        <w:t>a reasonable person in the circumstances would be expected to know to be relevant.</w:t>
      </w:r>
    </w:p>
    <w:p w14:paraId="6BB33A7B" w14:textId="00E1ED55" w:rsidR="006F6318" w:rsidRPr="00681A47" w:rsidRDefault="00C52013" w:rsidP="000B127C">
      <w:pPr>
        <w:jc w:val="both"/>
        <w:rPr>
          <w:rFonts w:cs="Arial"/>
          <w:lang w:val="en-GB"/>
        </w:rPr>
      </w:pPr>
      <w:r w:rsidRPr="00C52013">
        <w:rPr>
          <w:rFonts w:cs="Arial"/>
          <w:lang w:val="en-GB"/>
        </w:rPr>
        <w:t>This duty of disclosure shall continue until the time the contract is entered into, varied or renewed.</w:t>
      </w:r>
      <w:r w:rsidR="003E1003">
        <w:rPr>
          <w:rFonts w:cs="Arial"/>
          <w:lang w:val="en-GB"/>
        </w:rPr>
        <w:t xml:space="preserve"> It is important that all information contained in this application is understood by you and is </w:t>
      </w:r>
      <w:r w:rsidR="006F6318" w:rsidRPr="00681A47">
        <w:rPr>
          <w:rFonts w:cs="Arial"/>
          <w:lang w:val="en-GB"/>
        </w:rPr>
        <w:t xml:space="preserve">correct, as you will be bound by your answers and by the information provided by you in this </w:t>
      </w:r>
      <w:r w:rsidR="003E1003">
        <w:rPr>
          <w:rFonts w:cs="Arial"/>
          <w:lang w:val="en-GB"/>
        </w:rPr>
        <w:t>application</w:t>
      </w:r>
      <w:r w:rsidR="006F6318" w:rsidRPr="00681A47">
        <w:rPr>
          <w:rFonts w:cs="Arial"/>
          <w:lang w:val="en-GB"/>
        </w:rPr>
        <w:t xml:space="preserve">. You should obtain advice before you sign this </w:t>
      </w:r>
      <w:r w:rsidR="003E1003">
        <w:rPr>
          <w:rFonts w:cs="Arial"/>
          <w:lang w:val="en-GB"/>
        </w:rPr>
        <w:t xml:space="preserve">application </w:t>
      </w:r>
      <w:r w:rsidR="006F6318" w:rsidRPr="00681A47">
        <w:rPr>
          <w:rFonts w:cs="Arial"/>
          <w:lang w:val="en-GB"/>
        </w:rPr>
        <w:t>if you do not properly understand any part of it.</w:t>
      </w:r>
    </w:p>
    <w:p w14:paraId="55D77AD1" w14:textId="765A829C" w:rsidR="00FA4269" w:rsidRDefault="006F6318" w:rsidP="000B127C">
      <w:pPr>
        <w:jc w:val="both"/>
        <w:rPr>
          <w:rFonts w:cs="Arial"/>
          <w:lang w:val="en-GB"/>
        </w:rPr>
      </w:pPr>
      <w:r w:rsidRPr="00681A47">
        <w:rPr>
          <w:rFonts w:cs="Arial"/>
          <w:lang w:val="en-GB"/>
        </w:rPr>
        <w:t xml:space="preserve">Your duty of disclosure continues after the </w:t>
      </w:r>
      <w:r w:rsidR="003E1003">
        <w:rPr>
          <w:rFonts w:cs="Arial"/>
          <w:lang w:val="en-GB"/>
        </w:rPr>
        <w:t xml:space="preserve">application </w:t>
      </w:r>
      <w:r w:rsidRPr="00681A47">
        <w:rPr>
          <w:rFonts w:cs="Arial"/>
          <w:lang w:val="en-GB"/>
        </w:rPr>
        <w:t>has been completed up until the contract of insurance is entered into</w:t>
      </w:r>
      <w:r w:rsidR="003E1003">
        <w:rPr>
          <w:rFonts w:cs="Arial"/>
          <w:lang w:val="en-GB"/>
        </w:rPr>
        <w:t>, varied or renewed</w:t>
      </w:r>
      <w:r w:rsidRPr="00681A47">
        <w:rPr>
          <w:rFonts w:cs="Arial"/>
          <w:lang w:val="en-GB"/>
        </w:rPr>
        <w:t>.</w:t>
      </w:r>
    </w:p>
    <w:p w14:paraId="00A87288" w14:textId="0B870294" w:rsidR="003E1003" w:rsidRPr="00A231A4" w:rsidRDefault="003E1003" w:rsidP="000B127C">
      <w:pPr>
        <w:jc w:val="both"/>
        <w:rPr>
          <w:rFonts w:cs="Arial"/>
          <w:b/>
          <w:bCs/>
          <w:lang w:val="en-GB"/>
        </w:rPr>
      </w:pPr>
      <w:r w:rsidRPr="00A231A4">
        <w:rPr>
          <w:rFonts w:cs="Arial"/>
          <w:b/>
          <w:bCs/>
          <w:lang w:val="en-GB"/>
        </w:rPr>
        <w:t>Non Disclosure</w:t>
      </w:r>
    </w:p>
    <w:p w14:paraId="557AB012" w14:textId="385334C7" w:rsidR="003E1003" w:rsidRDefault="003E1003" w:rsidP="000B127C">
      <w:pPr>
        <w:jc w:val="both"/>
        <w:rPr>
          <w:rFonts w:cs="Arial"/>
          <w:lang w:val="en-GB"/>
        </w:rPr>
      </w:pPr>
      <w:r>
        <w:rPr>
          <w:rFonts w:cs="Arial"/>
          <w:lang w:val="en-GB"/>
        </w:rPr>
        <w:t>If you fail to comply with your duty of disclosure, We may have the option of avoiding the contract of insurance from its beginning.</w:t>
      </w:r>
    </w:p>
    <w:p w14:paraId="6B1C7828" w14:textId="1C1B37F1" w:rsidR="003E1003" w:rsidRDefault="003E1003" w:rsidP="000B127C">
      <w:pPr>
        <w:jc w:val="both"/>
        <w:rPr>
          <w:rFonts w:cs="Arial"/>
          <w:lang w:val="en-GB"/>
        </w:rPr>
      </w:pPr>
      <w:r>
        <w:rPr>
          <w:rFonts w:cs="Arial"/>
          <w:lang w:val="en-GB"/>
        </w:rPr>
        <w:t>If your non-disclosure is fraudulent,</w:t>
      </w:r>
      <w:r w:rsidR="000B127C">
        <w:rPr>
          <w:rFonts w:cs="Arial"/>
          <w:lang w:val="en-GB"/>
        </w:rPr>
        <w:t xml:space="preserve"> </w:t>
      </w:r>
      <w:r>
        <w:rPr>
          <w:rFonts w:cs="Arial"/>
          <w:lang w:val="en-GB"/>
        </w:rPr>
        <w:t xml:space="preserve">We may also have the right to keep the premium that you have paid. </w:t>
      </w:r>
    </w:p>
    <w:p w14:paraId="65BCC659" w14:textId="5A9126B0" w:rsidR="003E1003" w:rsidRPr="00A231A4" w:rsidRDefault="003E1003" w:rsidP="000B127C">
      <w:pPr>
        <w:jc w:val="both"/>
        <w:rPr>
          <w:rFonts w:cs="Arial"/>
          <w:b/>
          <w:bCs/>
          <w:lang w:val="en-GB"/>
        </w:rPr>
      </w:pPr>
      <w:r w:rsidRPr="00A231A4">
        <w:rPr>
          <w:rFonts w:cs="Arial"/>
          <w:b/>
          <w:bCs/>
          <w:lang w:val="en-GB"/>
        </w:rPr>
        <w:t>Change of Risk or Circumstances</w:t>
      </w:r>
    </w:p>
    <w:p w14:paraId="0D8620E2" w14:textId="1ACC682C" w:rsidR="003E1003" w:rsidRDefault="003E1003" w:rsidP="000B127C">
      <w:pPr>
        <w:jc w:val="both"/>
        <w:rPr>
          <w:rFonts w:cs="Arial"/>
          <w:lang w:val="en-GB"/>
        </w:rPr>
      </w:pPr>
      <w:r>
        <w:rPr>
          <w:rFonts w:cs="Arial"/>
          <w:lang w:val="en-GB"/>
        </w:rPr>
        <w:t>You should advise Us as soon as practicable of any change to your normal business as disclosed in this application, such as changes in business activities, location, acquisitions and new overseas activities.</w:t>
      </w:r>
    </w:p>
    <w:p w14:paraId="2EC51DCD" w14:textId="3850908A" w:rsidR="003E1003" w:rsidRPr="00A231A4" w:rsidRDefault="003E1003" w:rsidP="000B127C">
      <w:pPr>
        <w:jc w:val="both"/>
        <w:rPr>
          <w:rFonts w:cs="Arial"/>
          <w:b/>
          <w:bCs/>
          <w:lang w:val="en-GB"/>
        </w:rPr>
      </w:pPr>
      <w:r w:rsidRPr="00A231A4">
        <w:rPr>
          <w:rFonts w:cs="Arial"/>
          <w:b/>
          <w:bCs/>
          <w:lang w:val="en-GB"/>
        </w:rPr>
        <w:t>Subrogation</w:t>
      </w:r>
    </w:p>
    <w:p w14:paraId="455AFEFE" w14:textId="5FF5F6BF" w:rsidR="003E1003" w:rsidRPr="00681A47" w:rsidRDefault="003E1003" w:rsidP="000B127C">
      <w:pPr>
        <w:jc w:val="both"/>
        <w:rPr>
          <w:rFonts w:cs="Arial"/>
          <w:lang w:val="en-GB"/>
        </w:rPr>
      </w:pPr>
      <w:r>
        <w:rPr>
          <w:rFonts w:cs="Arial"/>
          <w:lang w:val="en-GB"/>
        </w:rPr>
        <w:t xml:space="preserve">Where you have agreed with another person or company, who would otherwise be liable to compensate you for any loss or damage which is covered by the policy, that you will not seek to recover such loss or damage from that person, Chubb will not cover you, to the extent permitted by law, for such loss or damage. </w:t>
      </w:r>
    </w:p>
    <w:p w14:paraId="7A4BD796" w14:textId="77777777" w:rsidR="00D25F48" w:rsidRPr="00D25F48" w:rsidRDefault="00D25F48" w:rsidP="000B127C">
      <w:pPr>
        <w:keepNext/>
        <w:keepLines/>
        <w:pBdr>
          <w:bottom w:val="single" w:sz="8" w:space="1" w:color="6E27C5" w:themeColor="accent3"/>
        </w:pBdr>
        <w:spacing w:after="200"/>
        <w:jc w:val="both"/>
        <w:outlineLvl w:val="0"/>
        <w:rPr>
          <w:rFonts w:eastAsiaTheme="majorEastAsia" w:cstheme="majorBidi"/>
          <w:b/>
          <w:spacing w:val="0"/>
          <w:lang w:val="en-GB"/>
        </w:rPr>
      </w:pPr>
      <w:bookmarkStart w:id="1" w:name="_Hlk148511250"/>
      <w:r w:rsidRPr="00D25F48">
        <w:rPr>
          <w:rFonts w:eastAsiaTheme="majorEastAsia" w:cstheme="majorBidi"/>
          <w:b/>
          <w:spacing w:val="0"/>
          <w:lang w:val="en-GB"/>
        </w:rPr>
        <w:t>Instructions to the Applicant</w:t>
      </w:r>
    </w:p>
    <w:p w14:paraId="4A9AA07C" w14:textId="77777777" w:rsidR="00D25F48" w:rsidRPr="00D25F48" w:rsidRDefault="00D25F48" w:rsidP="000B127C">
      <w:pPr>
        <w:widowControl w:val="0"/>
        <w:numPr>
          <w:ilvl w:val="0"/>
          <w:numId w:val="25"/>
        </w:numPr>
        <w:tabs>
          <w:tab w:val="left" w:pos="3969"/>
        </w:tabs>
        <w:autoSpaceDE w:val="0"/>
        <w:autoSpaceDN w:val="0"/>
        <w:adjustRightInd w:val="0"/>
        <w:ind w:right="-144"/>
        <w:contextualSpacing/>
        <w:jc w:val="both"/>
        <w:rPr>
          <w:rFonts w:eastAsia="Georgia" w:cs="Times New Roman"/>
          <w:color w:val="000000"/>
          <w:spacing w:val="0"/>
          <w:szCs w:val="18"/>
          <w:lang w:val="en-GB"/>
        </w:rPr>
      </w:pPr>
      <w:r w:rsidRPr="00D25F48">
        <w:rPr>
          <w:rFonts w:eastAsia="Georgia" w:cs="Times New Roman"/>
          <w:color w:val="000000"/>
          <w:spacing w:val="0"/>
          <w:szCs w:val="18"/>
          <w:lang w:val="en-GB"/>
        </w:rPr>
        <w:t>Before completing this section, please read the important notices starting on page 1.</w:t>
      </w:r>
    </w:p>
    <w:p w14:paraId="290B8CCA" w14:textId="77777777" w:rsidR="00D25F48" w:rsidRPr="00D25F48" w:rsidRDefault="00D25F48" w:rsidP="000B127C">
      <w:pPr>
        <w:widowControl w:val="0"/>
        <w:numPr>
          <w:ilvl w:val="0"/>
          <w:numId w:val="25"/>
        </w:numPr>
        <w:tabs>
          <w:tab w:val="left" w:pos="3969"/>
        </w:tabs>
        <w:autoSpaceDE w:val="0"/>
        <w:autoSpaceDN w:val="0"/>
        <w:adjustRightInd w:val="0"/>
        <w:ind w:right="-144"/>
        <w:contextualSpacing/>
        <w:jc w:val="both"/>
        <w:rPr>
          <w:rFonts w:eastAsia="Georgia" w:cs="Times New Roman"/>
          <w:color w:val="000000"/>
          <w:spacing w:val="0"/>
          <w:szCs w:val="18"/>
          <w:lang w:val="en-GB"/>
        </w:rPr>
      </w:pPr>
      <w:r w:rsidRPr="00D25F48">
        <w:rPr>
          <w:rFonts w:eastAsia="Georgia" w:cs="Times New Roman"/>
          <w:color w:val="000000"/>
          <w:szCs w:val="18"/>
          <w:lang w:val="en-GB"/>
        </w:rPr>
        <w:t xml:space="preserve">This proposal must be completed, signed and dated by a Principal, Partner or Director. </w:t>
      </w:r>
    </w:p>
    <w:p w14:paraId="3B24EFC2" w14:textId="77777777" w:rsidR="00D25F48" w:rsidRPr="00D25F48" w:rsidRDefault="00D25F48" w:rsidP="000B127C">
      <w:pPr>
        <w:widowControl w:val="0"/>
        <w:numPr>
          <w:ilvl w:val="0"/>
          <w:numId w:val="25"/>
        </w:numPr>
        <w:tabs>
          <w:tab w:val="left" w:pos="3969"/>
        </w:tabs>
        <w:autoSpaceDE w:val="0"/>
        <w:autoSpaceDN w:val="0"/>
        <w:adjustRightInd w:val="0"/>
        <w:ind w:left="3969" w:right="-144" w:hanging="3609"/>
        <w:contextualSpacing/>
        <w:jc w:val="both"/>
        <w:rPr>
          <w:rFonts w:eastAsia="Georgia" w:cs="Times New Roman"/>
          <w:color w:val="000000"/>
          <w:spacing w:val="0"/>
          <w:szCs w:val="18"/>
          <w:lang w:val="en-GB"/>
        </w:rPr>
      </w:pPr>
      <w:r w:rsidRPr="00D25F48">
        <w:rPr>
          <w:rFonts w:eastAsia="Georgia" w:cs="Times New Roman"/>
          <w:color w:val="000000"/>
          <w:szCs w:val="18"/>
          <w:lang w:val="en-GB"/>
        </w:rPr>
        <w:t>You must answer all the questions in this form. If a question is not applicable, state “N/A”.  If more space is required to answer a question, continue on your letterhead.</w:t>
      </w:r>
    </w:p>
    <w:p w14:paraId="130EBF2B" w14:textId="77777777" w:rsidR="00D25F48" w:rsidRPr="00D25F48" w:rsidRDefault="00D25F48" w:rsidP="000B127C">
      <w:pPr>
        <w:widowControl w:val="0"/>
        <w:numPr>
          <w:ilvl w:val="0"/>
          <w:numId w:val="25"/>
        </w:numPr>
        <w:tabs>
          <w:tab w:val="left" w:pos="3969"/>
        </w:tabs>
        <w:autoSpaceDE w:val="0"/>
        <w:autoSpaceDN w:val="0"/>
        <w:adjustRightInd w:val="0"/>
        <w:ind w:right="-144"/>
        <w:contextualSpacing/>
        <w:jc w:val="both"/>
        <w:rPr>
          <w:rFonts w:eastAsia="Georgia" w:cs="Times New Roman"/>
          <w:color w:val="000000"/>
          <w:spacing w:val="0"/>
          <w:szCs w:val="18"/>
          <w:lang w:val="en-GB"/>
        </w:rPr>
      </w:pPr>
      <w:r w:rsidRPr="00D25F48">
        <w:rPr>
          <w:rFonts w:eastAsia="Georgia" w:cs="Times New Roman"/>
          <w:color w:val="000000"/>
          <w:szCs w:val="18"/>
          <w:lang w:val="en-GB"/>
        </w:rPr>
        <w:t xml:space="preserve">If you are a new practice, use the projected figures from your business plan. </w:t>
      </w:r>
    </w:p>
    <w:p w14:paraId="37C8985B" w14:textId="77777777" w:rsidR="00D25F48" w:rsidRPr="00D25F48" w:rsidRDefault="00D25F48" w:rsidP="000B127C">
      <w:pPr>
        <w:widowControl w:val="0"/>
        <w:numPr>
          <w:ilvl w:val="0"/>
          <w:numId w:val="25"/>
        </w:numPr>
        <w:tabs>
          <w:tab w:val="left" w:pos="3969"/>
        </w:tabs>
        <w:autoSpaceDE w:val="0"/>
        <w:autoSpaceDN w:val="0"/>
        <w:adjustRightInd w:val="0"/>
        <w:ind w:left="3969" w:right="-144" w:hanging="425"/>
        <w:contextualSpacing/>
        <w:jc w:val="both"/>
        <w:rPr>
          <w:rFonts w:eastAsia="Georgia" w:cs="Times New Roman"/>
          <w:color w:val="000000"/>
          <w:spacing w:val="0"/>
          <w:szCs w:val="18"/>
          <w:lang w:val="en-GB"/>
        </w:rPr>
      </w:pPr>
      <w:r w:rsidRPr="00D25F48">
        <w:rPr>
          <w:rFonts w:eastAsia="Georgia" w:cs="Times New Roman"/>
          <w:color w:val="000000"/>
          <w:szCs w:val="18"/>
          <w:lang w:val="en-GB"/>
        </w:rPr>
        <w:t>If you have any questions concerning this proposal, please contact your insurance broker or adviser to discuss.</w:t>
      </w:r>
    </w:p>
    <w:p w14:paraId="7E0AF4BD" w14:textId="77777777" w:rsidR="00D25F48" w:rsidRDefault="00D25F48" w:rsidP="000B127C">
      <w:pPr>
        <w:jc w:val="both"/>
      </w:pPr>
    </w:p>
    <w:p w14:paraId="055BFF1C" w14:textId="77777777" w:rsidR="00D25F48" w:rsidRPr="00681A47" w:rsidRDefault="00D25F48" w:rsidP="00D25F48">
      <w:pPr>
        <w:pStyle w:val="Heading1"/>
        <w:numPr>
          <w:ilvl w:val="0"/>
          <w:numId w:val="0"/>
        </w:numPr>
        <w:rPr>
          <w:sz w:val="22"/>
          <w:lang w:eastAsia="zh-TW"/>
        </w:rPr>
      </w:pPr>
      <w:r w:rsidRPr="00681A47">
        <w:rPr>
          <w:lang w:eastAsia="zh-TW"/>
        </w:rPr>
        <w:lastRenderedPageBreak/>
        <w:t>Application for Insurance Cover</w:t>
      </w:r>
    </w:p>
    <w:p w14:paraId="35567FCF" w14:textId="7D87B878" w:rsidR="00D25F48" w:rsidRPr="00681A47" w:rsidRDefault="00D25F48" w:rsidP="00D25F48">
      <w:pPr>
        <w:pStyle w:val="FormBodyText"/>
        <w:tabs>
          <w:tab w:val="left" w:pos="3600"/>
          <w:tab w:val="left" w:pos="6480"/>
        </w:tabs>
        <w:spacing w:after="240" w:line="240" w:lineRule="atLeast"/>
        <w:ind w:right="0"/>
        <w:rPr>
          <w:rFonts w:ascii="Chubb Publico Text App" w:hAnsi="Chubb Publico Text App"/>
          <w:lang w:val="en-GB"/>
        </w:rPr>
      </w:pPr>
      <w:r w:rsidRPr="00681A47">
        <w:rPr>
          <w:rFonts w:ascii="Chubb Publico Text App" w:hAnsi="Chubb Publico Text App"/>
          <w:lang w:val="en-GB"/>
        </w:rPr>
        <w:t xml:space="preserve">Period of Insurance </w:t>
      </w:r>
      <w:r w:rsidRPr="00681A47">
        <w:rPr>
          <w:rFonts w:ascii="Chubb Publico Text App" w:hAnsi="Chubb Publico Text App"/>
          <w:lang w:val="en-GB"/>
        </w:rPr>
        <w:tab/>
        <w:t xml:space="preserve">From     </w:t>
      </w:r>
      <w:sdt>
        <w:sdtPr>
          <w:rPr>
            <w:rFonts w:ascii="Chubb Publico Text App" w:hAnsi="Chubb Publico Text App"/>
            <w:color w:val="AFAFAF" w:themeColor="background2"/>
            <w:u w:val="single"/>
            <w:lang w:val="en-GB"/>
          </w:rPr>
          <w:id w:val="-124239562"/>
          <w:placeholder>
            <w:docPart w:val="DefaultPlaceholder_-1854013437"/>
          </w:placeholder>
          <w:date>
            <w:dateFormat w:val="d/M/yyyy"/>
            <w:lid w:val="en-MY"/>
            <w:storeMappedDataAs w:val="dateTime"/>
            <w:calendar w:val="gregorian"/>
          </w:date>
        </w:sdtPr>
        <w:sdtEndPr/>
        <w:sdtContent>
          <w:r w:rsidRPr="004E05F7">
            <w:rPr>
              <w:rFonts w:ascii="Chubb Publico Text App" w:hAnsi="Chubb Publico Text App"/>
              <w:color w:val="AFAFAF" w:themeColor="background2"/>
              <w:u w:val="single"/>
              <w:lang w:val="en-GB"/>
            </w:rPr>
            <w:t>DD  / MM / YYYY</w:t>
          </w:r>
        </w:sdtContent>
      </w:sdt>
      <w:r w:rsidRPr="00681A47">
        <w:rPr>
          <w:rFonts w:ascii="Chubb Publico Text App" w:hAnsi="Chubb Publico Text App"/>
          <w:lang w:val="en-GB"/>
        </w:rPr>
        <w:t xml:space="preserve"> </w:t>
      </w:r>
      <w:r w:rsidRPr="00681A47">
        <w:rPr>
          <w:rFonts w:ascii="Chubb Publico Text App" w:hAnsi="Chubb Publico Text App"/>
          <w:lang w:val="en-GB"/>
        </w:rPr>
        <w:tab/>
        <w:t xml:space="preserve">To     </w:t>
      </w:r>
      <w:sdt>
        <w:sdtPr>
          <w:rPr>
            <w:rFonts w:ascii="Chubb Publico Text App" w:hAnsi="Chubb Publico Text App"/>
            <w:color w:val="AFAFAF" w:themeColor="background2"/>
            <w:u w:val="single"/>
            <w:lang w:val="en-GB"/>
          </w:rPr>
          <w:id w:val="-1250414571"/>
          <w:placeholder>
            <w:docPart w:val="DefaultPlaceholder_-1854013437"/>
          </w:placeholder>
          <w:date>
            <w:dateFormat w:val="d/M/yyyy"/>
            <w:lid w:val="en-MY"/>
            <w:storeMappedDataAs w:val="dateTime"/>
            <w:calendar w:val="gregorian"/>
          </w:date>
        </w:sdtPr>
        <w:sdtEndPr/>
        <w:sdtContent>
          <w:r w:rsidRPr="004E05F7">
            <w:rPr>
              <w:rFonts w:ascii="Chubb Publico Text App" w:hAnsi="Chubb Publico Text App"/>
              <w:color w:val="AFAFAF" w:themeColor="background2"/>
              <w:u w:val="single"/>
              <w:lang w:val="en-GB"/>
            </w:rPr>
            <w:t>DD  / MM / YYYY</w:t>
          </w:r>
        </w:sdtContent>
      </w:sdt>
      <w:r w:rsidRPr="00681A47">
        <w:rPr>
          <w:rFonts w:ascii="Chubb Publico Text App" w:hAnsi="Chubb Publico Text App"/>
          <w:lang w:val="en-GB"/>
        </w:rPr>
        <w:t xml:space="preserve">  </w:t>
      </w:r>
    </w:p>
    <w:p w14:paraId="5271E93C" w14:textId="6D0517C2" w:rsidR="00D25F48" w:rsidRPr="00681A47" w:rsidRDefault="00D25F48" w:rsidP="00D25F48">
      <w:pPr>
        <w:pStyle w:val="FormBodyText"/>
        <w:tabs>
          <w:tab w:val="left" w:pos="3600"/>
          <w:tab w:val="left" w:pos="7110"/>
        </w:tabs>
        <w:spacing w:after="240" w:line="240" w:lineRule="atLeast"/>
        <w:ind w:right="0"/>
        <w:rPr>
          <w:rFonts w:ascii="Chubb Publico Text App" w:hAnsi="Chubb Publico Text App"/>
          <w:lang w:val="en-GB"/>
        </w:rPr>
      </w:pPr>
      <w:r w:rsidRPr="00681A47">
        <w:rPr>
          <w:rFonts w:ascii="Chubb Publico Text App" w:hAnsi="Chubb Publico Text App"/>
          <w:lang w:val="en-GB"/>
        </w:rPr>
        <w:t>Limit of Insurance Required</w:t>
      </w:r>
      <w:r w:rsidRPr="00681A47">
        <w:rPr>
          <w:rFonts w:ascii="Chubb Publico Text App" w:hAnsi="Chubb Publico Text App"/>
          <w:lang w:val="en-GB"/>
        </w:rPr>
        <w:tab/>
        <w:t xml:space="preserve">Option 1 </w:t>
      </w:r>
      <w:r w:rsidR="007D1CBE">
        <w:rPr>
          <w:rFonts w:ascii="Chubb Publico Text App" w:hAnsi="Chubb Publico Text App"/>
          <w:lang w:val="en-GB"/>
        </w:rPr>
        <w:t>MYR</w:t>
      </w:r>
      <w:r w:rsidR="004E05F7">
        <w:rPr>
          <w:rFonts w:ascii="Chubb Publico Text App" w:hAnsi="Chubb Publico Text App"/>
          <w:lang w:val="en-GB"/>
        </w:rPr>
        <w:t xml:space="preserve"> </w:t>
      </w:r>
      <w:sdt>
        <w:sdtPr>
          <w:rPr>
            <w:rFonts w:ascii="Chubb Publico Text App" w:hAnsi="Chubb Publico Text App"/>
            <w:u w:val="single"/>
            <w:lang w:val="en-GB"/>
          </w:rPr>
          <w:id w:val="-482004147"/>
          <w:placeholder>
            <w:docPart w:val="51E255719EE94D9887DAB1417054BFC9"/>
          </w:placeholder>
          <w:showingPlcHdr/>
        </w:sdtPr>
        <w:sdtEndPr/>
        <w:sdtContent>
          <w:r w:rsidR="004E05F7" w:rsidRPr="007974AD">
            <w:rPr>
              <w:rStyle w:val="PlaceholderText"/>
              <w:u w:val="single"/>
            </w:rPr>
            <w:t>Click or tap here to enter text.</w:t>
          </w:r>
        </w:sdtContent>
      </w:sdt>
      <w:r w:rsidRPr="00681A47">
        <w:rPr>
          <w:rFonts w:ascii="Chubb Publico Text App" w:hAnsi="Chubb Publico Text App"/>
          <w:lang w:val="en-GB"/>
        </w:rPr>
        <w:tab/>
        <w:t xml:space="preserve">Option 2 </w:t>
      </w:r>
      <w:sdt>
        <w:sdtPr>
          <w:rPr>
            <w:rFonts w:ascii="Chubb Publico Text App" w:hAnsi="Chubb Publico Text App"/>
            <w:u w:val="single"/>
            <w:lang w:val="en-GB"/>
          </w:rPr>
          <w:id w:val="-1251501935"/>
          <w:placeholder>
            <w:docPart w:val="A92CAFEED19D40A1BDB0E756B2AA41E8"/>
          </w:placeholder>
          <w:showingPlcHdr/>
        </w:sdtPr>
        <w:sdtEndPr/>
        <w:sdtContent>
          <w:r w:rsidR="007974AD" w:rsidRPr="007974AD">
            <w:rPr>
              <w:rStyle w:val="PlaceholderText"/>
              <w:u w:val="single"/>
            </w:rPr>
            <w:t>Click or tap here to enter text.</w:t>
          </w:r>
        </w:sdtContent>
      </w:sdt>
    </w:p>
    <w:p w14:paraId="770D961C" w14:textId="5783EDD8" w:rsidR="00D25F48" w:rsidRPr="00681A47" w:rsidRDefault="00D25F48" w:rsidP="00D25F48">
      <w:pPr>
        <w:pStyle w:val="FormBodyText"/>
        <w:tabs>
          <w:tab w:val="left" w:pos="3600"/>
          <w:tab w:val="left" w:pos="7110"/>
        </w:tabs>
        <w:spacing w:after="240" w:line="240" w:lineRule="atLeast"/>
        <w:rPr>
          <w:rFonts w:ascii="Chubb Publico Text App" w:hAnsi="Chubb Publico Text App"/>
          <w:lang w:val="en-GB"/>
        </w:rPr>
      </w:pPr>
      <w:r w:rsidRPr="00681A47">
        <w:rPr>
          <w:rFonts w:ascii="Chubb Publico Text App" w:hAnsi="Chubb Publico Text App"/>
          <w:lang w:val="en-GB"/>
        </w:rPr>
        <w:t>Excess / Deductible Requested</w:t>
      </w:r>
      <w:r w:rsidRPr="00681A47">
        <w:rPr>
          <w:rFonts w:ascii="Chubb Publico Text App" w:hAnsi="Chubb Publico Text App"/>
          <w:lang w:val="en-GB"/>
        </w:rPr>
        <w:tab/>
        <w:t xml:space="preserve">Option 1 </w:t>
      </w:r>
      <w:r w:rsidR="007D1CBE">
        <w:rPr>
          <w:rFonts w:ascii="Chubb Publico Text App" w:hAnsi="Chubb Publico Text App"/>
          <w:lang w:val="en-GB"/>
        </w:rPr>
        <w:t>MYR</w:t>
      </w:r>
      <w:r w:rsidR="004E05F7">
        <w:rPr>
          <w:rFonts w:ascii="Chubb Publico Text App" w:hAnsi="Chubb Publico Text App"/>
          <w:lang w:val="en-GB"/>
        </w:rPr>
        <w:t xml:space="preserve"> </w:t>
      </w:r>
      <w:sdt>
        <w:sdtPr>
          <w:rPr>
            <w:rFonts w:ascii="Chubb Publico Text App" w:hAnsi="Chubb Publico Text App"/>
            <w:u w:val="single"/>
            <w:lang w:val="en-GB"/>
          </w:rPr>
          <w:id w:val="1274520509"/>
          <w:placeholder>
            <w:docPart w:val="49255DA301CA482E9E473F6AD73C66F3"/>
          </w:placeholder>
          <w:showingPlcHdr/>
        </w:sdtPr>
        <w:sdtEndPr/>
        <w:sdtContent>
          <w:r w:rsidR="00461287" w:rsidRPr="007974AD">
            <w:rPr>
              <w:rStyle w:val="PlaceholderText"/>
              <w:u w:val="single"/>
            </w:rPr>
            <w:t>Click or tap here to enter text.</w:t>
          </w:r>
        </w:sdtContent>
      </w:sdt>
      <w:r w:rsidRPr="00681A47">
        <w:rPr>
          <w:rFonts w:ascii="Chubb Publico Text App" w:hAnsi="Chubb Publico Text App"/>
          <w:lang w:val="en-GB"/>
        </w:rPr>
        <w:tab/>
        <w:t xml:space="preserve">Option 2 </w:t>
      </w:r>
      <w:sdt>
        <w:sdtPr>
          <w:rPr>
            <w:rFonts w:ascii="Chubb Publico Text App" w:hAnsi="Chubb Publico Text App"/>
            <w:u w:val="single"/>
            <w:lang w:val="en-GB"/>
          </w:rPr>
          <w:id w:val="1059510496"/>
          <w:placeholder>
            <w:docPart w:val="E9DF62F732E64E4F909A438D6A9A1276"/>
          </w:placeholder>
          <w:showingPlcHdr/>
        </w:sdtPr>
        <w:sdtEndPr/>
        <w:sdtContent>
          <w:r w:rsidR="004E05F7" w:rsidRPr="007974AD">
            <w:rPr>
              <w:rStyle w:val="PlaceholderText"/>
              <w:u w:val="single"/>
            </w:rPr>
            <w:t>Click or tap here to enter text.</w:t>
          </w:r>
        </w:sdtContent>
      </w:sdt>
    </w:p>
    <w:p w14:paraId="5F449EEA" w14:textId="1C6E07E3" w:rsidR="00D25F48" w:rsidRPr="00681A47" w:rsidRDefault="00D25F48" w:rsidP="00D25F48">
      <w:pPr>
        <w:pStyle w:val="FormBodyText"/>
        <w:tabs>
          <w:tab w:val="left" w:pos="3600"/>
          <w:tab w:val="left" w:pos="7110"/>
        </w:tabs>
        <w:spacing w:after="240" w:line="240" w:lineRule="atLeast"/>
        <w:rPr>
          <w:rFonts w:ascii="Chubb Publico Text App" w:hAnsi="Chubb Publico Text App"/>
          <w:lang w:val="en-GB"/>
        </w:rPr>
      </w:pPr>
      <w:r w:rsidRPr="00681A47">
        <w:rPr>
          <w:rFonts w:ascii="Chubb Publico Text App" w:hAnsi="Chubb Publico Text App"/>
          <w:lang w:val="en-GB"/>
        </w:rPr>
        <w:t>Type of Insurance Requested</w:t>
      </w:r>
      <w:r w:rsidR="00E653FA">
        <w:rPr>
          <w:rFonts w:ascii="Chubb Publico Text App" w:hAnsi="Chubb Publico Text App"/>
          <w:lang w:val="en-GB"/>
        </w:rPr>
        <w:tab/>
      </w:r>
      <w:sdt>
        <w:sdtPr>
          <w:rPr>
            <w:rFonts w:ascii="Chubb Publico Text App" w:hAnsi="Chubb Publico Text App"/>
            <w:lang w:val="en-GB"/>
          </w:rPr>
          <w:id w:val="-1357734683"/>
          <w14:checkbox>
            <w14:checked w14:val="0"/>
            <w14:checkedState w14:val="2612" w14:font="MS Gothic"/>
            <w14:uncheckedState w14:val="2610" w14:font="MS Gothic"/>
          </w14:checkbox>
        </w:sdtPr>
        <w:sdtEndPr/>
        <w:sdtContent>
          <w:r w:rsidR="00461287">
            <w:rPr>
              <w:rFonts w:ascii="MS Gothic" w:eastAsia="MS Gothic" w:hAnsi="MS Gothic" w:hint="eastAsia"/>
              <w:lang w:val="en-GB"/>
            </w:rPr>
            <w:t>☐</w:t>
          </w:r>
        </w:sdtContent>
      </w:sdt>
      <w:r w:rsidRPr="00681A47">
        <w:rPr>
          <w:rFonts w:ascii="Chubb Publico Text App" w:hAnsi="Chubb Publico Text App"/>
          <w:bCs/>
          <w:lang w:val="en-GB"/>
        </w:rPr>
        <w:t xml:space="preserve">Insurance  </w:t>
      </w:r>
      <w:r w:rsidR="000B127C">
        <w:rPr>
          <w:rFonts w:ascii="Chubb Publico Text App" w:hAnsi="Chubb Publico Text App"/>
          <w:bCs/>
          <w:lang w:val="en-GB"/>
        </w:rPr>
        <w:t xml:space="preserve">                                                               </w:t>
      </w:r>
      <w:sdt>
        <w:sdtPr>
          <w:rPr>
            <w:rFonts w:ascii="Chubb Publico Text App" w:hAnsi="Chubb Publico Text App"/>
            <w:bCs/>
            <w:lang w:val="en-GB"/>
          </w:rPr>
          <w:id w:val="-1110813293"/>
          <w14:checkbox>
            <w14:checked w14:val="0"/>
            <w14:checkedState w14:val="2612" w14:font="MS Gothic"/>
            <w14:uncheckedState w14:val="2610" w14:font="MS Gothic"/>
          </w14:checkbox>
        </w:sdtPr>
        <w:sdtEndPr/>
        <w:sdtContent>
          <w:r w:rsidR="009B49CE">
            <w:rPr>
              <w:rFonts w:ascii="MS Gothic" w:eastAsia="MS Gothic" w:hAnsi="MS Gothic" w:hint="eastAsia"/>
              <w:bCs/>
              <w:lang w:val="en-GB"/>
            </w:rPr>
            <w:t>☐</w:t>
          </w:r>
        </w:sdtContent>
      </w:sdt>
      <w:r w:rsidRPr="00681A47">
        <w:rPr>
          <w:rFonts w:ascii="Chubb Publico Text App" w:hAnsi="Chubb Publico Text App"/>
          <w:bCs/>
          <w:lang w:val="en-GB"/>
        </w:rPr>
        <w:t>Reinsurance</w:t>
      </w:r>
    </w:p>
    <w:p w14:paraId="669162D4" w14:textId="6BDB17D7" w:rsidR="00D25F48" w:rsidRPr="00681A47" w:rsidRDefault="00D25F48" w:rsidP="00D25F48">
      <w:pPr>
        <w:pStyle w:val="FormBodyText"/>
        <w:tabs>
          <w:tab w:val="left" w:pos="9090"/>
          <w:tab w:val="left" w:pos="9720"/>
        </w:tabs>
        <w:spacing w:after="240" w:line="240" w:lineRule="atLeast"/>
        <w:rPr>
          <w:rFonts w:ascii="Chubb Publico Text App" w:hAnsi="Chubb Publico Text App"/>
          <w:lang w:val="en-GB"/>
        </w:rPr>
      </w:pPr>
      <w:r w:rsidRPr="00681A47">
        <w:rPr>
          <w:rFonts w:ascii="Chubb Publico Text App" w:hAnsi="Chubb Publico Text App"/>
          <w:lang w:val="en-GB"/>
        </w:rPr>
        <w:t xml:space="preserve">Are you requesting cover for Fraud &amp; Dishonesty? </w:t>
      </w:r>
      <w:r w:rsidR="000B127C">
        <w:rPr>
          <w:rFonts w:ascii="Chubb Publico Text App" w:hAnsi="Chubb Publico Text App"/>
          <w:lang w:val="en-GB"/>
        </w:rPr>
        <w:t xml:space="preserve">   </w:t>
      </w:r>
      <w:sdt>
        <w:sdtPr>
          <w:rPr>
            <w:rFonts w:ascii="Chubb Publico Text App" w:hAnsi="Chubb Publico Text App"/>
            <w:lang w:val="en-GB"/>
          </w:rPr>
          <w:id w:val="-1650969530"/>
          <w14:checkbox>
            <w14:checked w14:val="0"/>
            <w14:checkedState w14:val="2612" w14:font="MS Gothic"/>
            <w14:uncheckedState w14:val="2610" w14:font="MS Gothic"/>
          </w14:checkbox>
        </w:sdtPr>
        <w:sdtEndPr/>
        <w:sdtContent>
          <w:r w:rsidR="00E653FA">
            <w:rPr>
              <w:rFonts w:ascii="MS Gothic" w:eastAsia="MS Gothic" w:hAnsi="MS Gothic" w:hint="eastAsia"/>
              <w:lang w:val="en-GB"/>
            </w:rPr>
            <w:t>☐</w:t>
          </w:r>
        </w:sdtContent>
      </w:sdt>
      <w:r w:rsidRPr="00681A47">
        <w:rPr>
          <w:rFonts w:ascii="Chubb Publico Text App" w:hAnsi="Chubb Publico Text App"/>
          <w:bCs/>
          <w:lang w:val="en-GB"/>
        </w:rPr>
        <w:t xml:space="preserve">Yes  </w:t>
      </w:r>
      <w:r w:rsidR="000B127C">
        <w:rPr>
          <w:rFonts w:ascii="Chubb Publico Text App" w:hAnsi="Chubb Publico Text App"/>
          <w:bCs/>
          <w:lang w:val="en-GB"/>
        </w:rPr>
        <w:t xml:space="preserve">       </w:t>
      </w:r>
      <w:sdt>
        <w:sdtPr>
          <w:rPr>
            <w:rFonts w:ascii="Chubb Publico Text App" w:hAnsi="Chubb Publico Text App"/>
            <w:bCs/>
            <w:lang w:val="en-GB"/>
          </w:rPr>
          <w:id w:val="454916422"/>
          <w14:checkbox>
            <w14:checked w14:val="0"/>
            <w14:checkedState w14:val="2612" w14:font="MS Gothic"/>
            <w14:uncheckedState w14:val="2610" w14:font="MS Gothic"/>
          </w14:checkbox>
        </w:sdtPr>
        <w:sdtEndPr/>
        <w:sdtContent>
          <w:r w:rsidR="00E653FA">
            <w:rPr>
              <w:rFonts w:ascii="MS Gothic" w:eastAsia="MS Gothic" w:hAnsi="MS Gothic" w:hint="eastAsia"/>
              <w:bCs/>
              <w:lang w:val="en-GB"/>
            </w:rPr>
            <w:t>☐</w:t>
          </w:r>
        </w:sdtContent>
      </w:sdt>
      <w:r w:rsidRPr="00681A47">
        <w:rPr>
          <w:rFonts w:ascii="Chubb Publico Text App" w:hAnsi="Chubb Publico Text App"/>
          <w:bCs/>
          <w:lang w:val="en-GB"/>
        </w:rPr>
        <w:t>No</w:t>
      </w:r>
    </w:p>
    <w:p w14:paraId="66887D90" w14:textId="77777777" w:rsidR="00D25F48" w:rsidRDefault="00D25F48" w:rsidP="00D25F48">
      <w:pPr>
        <w:pStyle w:val="Heading1"/>
        <w:numPr>
          <w:ilvl w:val="0"/>
          <w:numId w:val="0"/>
        </w:numPr>
      </w:pPr>
    </w:p>
    <w:p w14:paraId="1D45F2A7" w14:textId="77777777" w:rsidR="00D25F48" w:rsidRPr="00681A47" w:rsidRDefault="00D25F48" w:rsidP="00D25F48">
      <w:pPr>
        <w:pStyle w:val="Heading1"/>
        <w:rPr>
          <w:sz w:val="22"/>
          <w:lang w:eastAsia="zh-TW"/>
        </w:rPr>
      </w:pPr>
      <w:r w:rsidRPr="00681A47">
        <w:rPr>
          <w:lang w:eastAsia="zh-TW"/>
        </w:rPr>
        <w:t>Details of Applicant</w:t>
      </w:r>
    </w:p>
    <w:p w14:paraId="1F7AB561" w14:textId="61462ECC" w:rsidR="00D25F48" w:rsidRPr="00681A47" w:rsidRDefault="00D25F48" w:rsidP="00D25F48">
      <w:pPr>
        <w:pStyle w:val="ListParagraph"/>
        <w:numPr>
          <w:ilvl w:val="1"/>
          <w:numId w:val="2"/>
        </w:numPr>
        <w:tabs>
          <w:tab w:val="left" w:pos="9000"/>
          <w:tab w:val="left" w:pos="9720"/>
        </w:tabs>
        <w:ind w:left="360" w:hanging="360"/>
        <w:contextualSpacing w:val="0"/>
        <w:rPr>
          <w:rFonts w:eastAsia="Georgia" w:cs="Times New Roman"/>
          <w:sz w:val="18"/>
          <w:szCs w:val="22"/>
          <w:lang w:val="en-GB"/>
        </w:rPr>
      </w:pPr>
      <w:r w:rsidRPr="00681A47">
        <w:rPr>
          <w:lang w:val="en-GB"/>
        </w:rPr>
        <w:t>Names and Company Registration Numbers of all practice entities applying to be covered under this insurance (Referred to as “you” or “your” in the rest of this form).</w:t>
      </w:r>
    </w:p>
    <w:sdt>
      <w:sdtPr>
        <w:rPr>
          <w:rFonts w:eastAsia="Georgia" w:cs="Times New Roman"/>
          <w:sz w:val="18"/>
          <w:szCs w:val="22"/>
          <w:lang w:val="en-GB"/>
        </w:rPr>
        <w:id w:val="1531682029"/>
        <w:placeholder>
          <w:docPart w:val="DefaultPlaceholder_-1854013440"/>
        </w:placeholder>
      </w:sdtPr>
      <w:sdtEndPr/>
      <w:sdtContent>
        <w:sdt>
          <w:sdtPr>
            <w:rPr>
              <w:rFonts w:eastAsia="Georgia" w:cs="Times New Roman"/>
              <w:sz w:val="18"/>
              <w:szCs w:val="22"/>
              <w:lang w:val="en-GB"/>
            </w:rPr>
            <w:id w:val="-1257745373"/>
            <w:placeholder>
              <w:docPart w:val="DefaultPlaceholder_-1854013440"/>
            </w:placeholder>
          </w:sdtPr>
          <w:sdtEndPr/>
          <w:sdtContent>
            <w:sdt>
              <w:sdtPr>
                <w:rPr>
                  <w:rFonts w:eastAsia="Georgia" w:cs="Times New Roman"/>
                  <w:sz w:val="18"/>
                  <w:szCs w:val="22"/>
                  <w:lang w:val="en-GB"/>
                </w:rPr>
                <w:id w:val="-1202161251"/>
                <w:placeholder>
                  <w:docPart w:val="DefaultPlaceholder_-1854013440"/>
                </w:placeholder>
              </w:sdtPr>
              <w:sdtEndPr/>
              <w:sdtContent>
                <w:sdt>
                  <w:sdtPr>
                    <w:rPr>
                      <w:rFonts w:eastAsia="Georgia" w:cs="Times New Roman"/>
                      <w:sz w:val="18"/>
                      <w:szCs w:val="22"/>
                      <w:lang w:val="en-GB"/>
                    </w:rPr>
                    <w:id w:val="-1747636703"/>
                    <w:placeholder>
                      <w:docPart w:val="A05F00C4A282434EBA9C9882E0C4100D"/>
                    </w:placeholder>
                  </w:sdtPr>
                  <w:sdtEndPr/>
                  <w:sdtContent>
                    <w:p w14:paraId="7E9156DB" w14:textId="4766AB56" w:rsidR="006208D0" w:rsidRPr="00681A47" w:rsidRDefault="006208D0" w:rsidP="006208D0">
                      <w:pPr>
                        <w:tabs>
                          <w:tab w:val="left" w:pos="9000"/>
                          <w:tab w:val="left" w:pos="9720"/>
                        </w:tabs>
                        <w:spacing w:after="0"/>
                        <w:rPr>
                          <w:rFonts w:eastAsia="Georgia" w:cs="Times New Roman"/>
                          <w:sz w:val="18"/>
                          <w:szCs w:val="22"/>
                          <w:lang w:val="en-GB"/>
                        </w:rPr>
                      </w:pPr>
                    </w:p>
                    <w:p w14:paraId="28BE08F2" w14:textId="77777777" w:rsidR="006208D0" w:rsidRPr="00681A47" w:rsidRDefault="006208D0" w:rsidP="006208D0">
                      <w:pPr>
                        <w:pBdr>
                          <w:top w:val="single" w:sz="6" w:space="12" w:color="auto"/>
                          <w:bottom w:val="single" w:sz="6" w:space="1" w:color="auto"/>
                        </w:pBdr>
                        <w:tabs>
                          <w:tab w:val="left" w:pos="9000"/>
                          <w:tab w:val="left" w:pos="9720"/>
                        </w:tabs>
                        <w:rPr>
                          <w:rFonts w:eastAsia="Georgia" w:cs="Times New Roman"/>
                          <w:sz w:val="18"/>
                          <w:szCs w:val="22"/>
                          <w:lang w:val="en-GB"/>
                        </w:rPr>
                      </w:pPr>
                    </w:p>
                    <w:p w14:paraId="1D69E948" w14:textId="77777777" w:rsidR="006208D0" w:rsidRPr="00681A47" w:rsidRDefault="006208D0" w:rsidP="006208D0">
                      <w:pPr>
                        <w:pBdr>
                          <w:bottom w:val="single" w:sz="6" w:space="1" w:color="000000" w:themeColor="text1"/>
                        </w:pBdr>
                        <w:tabs>
                          <w:tab w:val="left" w:pos="9000"/>
                          <w:tab w:val="left" w:pos="9720"/>
                        </w:tabs>
                        <w:rPr>
                          <w:rFonts w:eastAsia="Georgia" w:cs="Times New Roman"/>
                          <w:sz w:val="18"/>
                          <w:szCs w:val="22"/>
                          <w:lang w:val="en-GB"/>
                        </w:rPr>
                      </w:pPr>
                    </w:p>
                    <w:p w14:paraId="03273FEF" w14:textId="77777777" w:rsidR="006208D0" w:rsidRPr="00681A47" w:rsidRDefault="006208D0" w:rsidP="006208D0">
                      <w:pPr>
                        <w:pBdr>
                          <w:bottom w:val="single" w:sz="4" w:space="1" w:color="000000" w:themeColor="text1"/>
                        </w:pBdr>
                        <w:tabs>
                          <w:tab w:val="left" w:pos="9000"/>
                          <w:tab w:val="left" w:pos="9720"/>
                        </w:tabs>
                        <w:rPr>
                          <w:rFonts w:eastAsia="Georgia" w:cs="Times New Roman"/>
                          <w:sz w:val="18"/>
                          <w:szCs w:val="22"/>
                          <w:lang w:val="en-GB"/>
                        </w:rPr>
                      </w:pPr>
                    </w:p>
                    <w:p w14:paraId="13CC5FF6" w14:textId="77777777" w:rsidR="006208D0" w:rsidRPr="00681A47" w:rsidRDefault="006208D0" w:rsidP="006208D0">
                      <w:pPr>
                        <w:tabs>
                          <w:tab w:val="left" w:pos="9000"/>
                          <w:tab w:val="left" w:pos="9720"/>
                        </w:tabs>
                        <w:spacing w:after="0"/>
                        <w:rPr>
                          <w:rFonts w:eastAsia="Georgia" w:cs="Times New Roman"/>
                          <w:sz w:val="18"/>
                          <w:szCs w:val="22"/>
                          <w:lang w:val="en-GB"/>
                        </w:rPr>
                      </w:pPr>
                    </w:p>
                    <w:p w14:paraId="228A1353" w14:textId="77777777" w:rsidR="006208D0" w:rsidRPr="00681A47" w:rsidRDefault="006208D0" w:rsidP="006208D0">
                      <w:pPr>
                        <w:pBdr>
                          <w:top w:val="single" w:sz="6" w:space="12" w:color="auto"/>
                          <w:bottom w:val="single" w:sz="6" w:space="1" w:color="auto"/>
                        </w:pBdr>
                        <w:tabs>
                          <w:tab w:val="left" w:pos="9000"/>
                          <w:tab w:val="left" w:pos="9720"/>
                        </w:tabs>
                        <w:rPr>
                          <w:rFonts w:eastAsia="Georgia" w:cs="Times New Roman"/>
                          <w:sz w:val="18"/>
                          <w:szCs w:val="22"/>
                          <w:lang w:val="en-GB"/>
                        </w:rPr>
                      </w:pPr>
                    </w:p>
                    <w:p w14:paraId="26140F0D" w14:textId="77777777" w:rsidR="006208D0" w:rsidRPr="00681A47" w:rsidRDefault="006208D0" w:rsidP="006208D0">
                      <w:pPr>
                        <w:pBdr>
                          <w:bottom w:val="single" w:sz="6" w:space="1" w:color="000000" w:themeColor="text1"/>
                        </w:pBdr>
                        <w:tabs>
                          <w:tab w:val="left" w:pos="9000"/>
                          <w:tab w:val="left" w:pos="9720"/>
                        </w:tabs>
                        <w:rPr>
                          <w:rFonts w:eastAsia="Georgia" w:cs="Times New Roman"/>
                          <w:sz w:val="18"/>
                          <w:szCs w:val="22"/>
                          <w:lang w:val="en-GB"/>
                        </w:rPr>
                      </w:pPr>
                    </w:p>
                    <w:p w14:paraId="6A922C87" w14:textId="77777777" w:rsidR="006208D0" w:rsidRPr="00681A47" w:rsidRDefault="006208D0" w:rsidP="006208D0">
                      <w:pPr>
                        <w:pBdr>
                          <w:bottom w:val="single" w:sz="4" w:space="1" w:color="000000" w:themeColor="text1"/>
                        </w:pBdr>
                        <w:tabs>
                          <w:tab w:val="left" w:pos="9000"/>
                          <w:tab w:val="left" w:pos="9720"/>
                        </w:tabs>
                        <w:rPr>
                          <w:rFonts w:eastAsia="Georgia" w:cs="Times New Roman"/>
                          <w:sz w:val="18"/>
                          <w:szCs w:val="22"/>
                          <w:lang w:val="en-GB"/>
                        </w:rPr>
                      </w:pPr>
                    </w:p>
                    <w:p w14:paraId="04C329D6" w14:textId="77777777" w:rsidR="006208D0" w:rsidRPr="00681A47" w:rsidRDefault="006208D0" w:rsidP="006208D0">
                      <w:pPr>
                        <w:tabs>
                          <w:tab w:val="left" w:pos="9000"/>
                          <w:tab w:val="left" w:pos="9720"/>
                        </w:tabs>
                        <w:spacing w:after="0"/>
                        <w:rPr>
                          <w:rFonts w:eastAsia="Georgia" w:cs="Times New Roman"/>
                          <w:sz w:val="18"/>
                          <w:szCs w:val="22"/>
                          <w:lang w:val="en-GB"/>
                        </w:rPr>
                      </w:pPr>
                    </w:p>
                    <w:p w14:paraId="4E28B4B5" w14:textId="04709264" w:rsidR="006208D0" w:rsidRPr="00681A47" w:rsidRDefault="009803DD" w:rsidP="006208D0">
                      <w:pPr>
                        <w:pBdr>
                          <w:top w:val="single" w:sz="6" w:space="12" w:color="auto"/>
                          <w:bottom w:val="single" w:sz="6" w:space="1" w:color="auto"/>
                        </w:pBdr>
                        <w:tabs>
                          <w:tab w:val="left" w:pos="9000"/>
                          <w:tab w:val="left" w:pos="9720"/>
                        </w:tabs>
                        <w:rPr>
                          <w:rFonts w:eastAsia="Georgia" w:cs="Times New Roman"/>
                          <w:sz w:val="18"/>
                          <w:szCs w:val="22"/>
                          <w:lang w:val="en-GB"/>
                        </w:rPr>
                      </w:pPr>
                    </w:p>
                  </w:sdtContent>
                </w:sdt>
              </w:sdtContent>
            </w:sdt>
          </w:sdtContent>
        </w:sdt>
      </w:sdtContent>
    </w:sdt>
    <w:p w14:paraId="6BFDBF26" w14:textId="420A09EA" w:rsidR="004E05F7" w:rsidRPr="000B127C" w:rsidRDefault="004E05F7" w:rsidP="004E05F7">
      <w:pPr>
        <w:ind w:left="284"/>
        <w:sectPr w:rsidR="004E05F7" w:rsidRPr="000B127C" w:rsidSect="005A33B1">
          <w:headerReference w:type="default" r:id="rId12"/>
          <w:headerReference w:type="first" r:id="rId13"/>
          <w:type w:val="continuous"/>
          <w:pgSz w:w="11906" w:h="16838"/>
          <w:pgMar w:top="909" w:right="836" w:bottom="1582" w:left="794" w:header="567" w:footer="465" w:gutter="0"/>
          <w:cols w:space="284"/>
          <w:titlePg/>
          <w:docGrid w:linePitch="360"/>
        </w:sectPr>
      </w:pPr>
    </w:p>
    <w:bookmarkEnd w:id="1"/>
    <w:p w14:paraId="528D646F" w14:textId="0584D4C0" w:rsidR="003A0069" w:rsidRPr="00681A47" w:rsidRDefault="00490563" w:rsidP="004832D0">
      <w:pPr>
        <w:pStyle w:val="FormBodyText"/>
        <w:numPr>
          <w:ilvl w:val="1"/>
          <w:numId w:val="2"/>
        </w:numPr>
        <w:tabs>
          <w:tab w:val="left" w:pos="4253"/>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lastRenderedPageBreak/>
        <w:t xml:space="preserve">Has your name ever been changed, or have you purchased or merged with any other practice or business? </w:t>
      </w:r>
      <w:r w:rsidRPr="00681A47">
        <w:rPr>
          <w:rFonts w:ascii="Chubb Publico Text App" w:hAnsi="Chubb Publico Text App"/>
          <w:lang w:val="en-GB"/>
        </w:rPr>
        <w:tab/>
      </w:r>
      <w:sdt>
        <w:sdtPr>
          <w:rPr>
            <w:rFonts w:ascii="Chubb Publico Text App" w:hAnsi="Chubb Publico Text App"/>
            <w:sz w:val="24"/>
            <w:szCs w:val="24"/>
            <w:lang w:val="en-GB"/>
          </w:rPr>
          <w:id w:val="1209531353"/>
          <w14:checkbox>
            <w14:checked w14:val="0"/>
            <w14:checkedState w14:val="2612" w14:font="MS Gothic"/>
            <w14:uncheckedState w14:val="2610" w14:font="MS Gothic"/>
          </w14:checkbox>
        </w:sdtPr>
        <w:sdtEndPr/>
        <w:sdtContent>
          <w:r w:rsidR="00E653FA">
            <w:rPr>
              <w:rFonts w:ascii="MS Gothic" w:eastAsia="MS Gothic" w:hAnsi="MS Gothic" w:hint="eastAsia"/>
              <w:sz w:val="24"/>
              <w:szCs w:val="24"/>
              <w:lang w:val="en-GB"/>
            </w:rPr>
            <w:t>☐</w:t>
          </w:r>
        </w:sdtContent>
      </w:sdt>
      <w:r w:rsidR="00BE2CA4" w:rsidRPr="00681A47">
        <w:rPr>
          <w:rFonts w:ascii="Chubb Publico Text App" w:hAnsi="Chubb Publico Text App"/>
          <w:bCs/>
          <w:lang w:val="en-GB"/>
        </w:rPr>
        <w:t xml:space="preserve">Yes  </w:t>
      </w:r>
      <w:r w:rsidR="00BE2CA4" w:rsidRPr="00681A47">
        <w:rPr>
          <w:rFonts w:ascii="Chubb Publico Text App" w:hAnsi="Chubb Publico Text App"/>
          <w:bCs/>
          <w:lang w:val="en-GB"/>
        </w:rPr>
        <w:tab/>
      </w:r>
      <w:sdt>
        <w:sdtPr>
          <w:rPr>
            <w:rFonts w:ascii="Chubb Publico Text App" w:hAnsi="Chubb Publico Text App"/>
            <w:sz w:val="24"/>
            <w:szCs w:val="24"/>
            <w:lang w:val="en-GB"/>
          </w:rPr>
          <w:id w:val="798499570"/>
          <w14:checkbox>
            <w14:checked w14:val="0"/>
            <w14:checkedState w14:val="2612" w14:font="MS Gothic"/>
            <w14:uncheckedState w14:val="2610" w14:font="MS Gothic"/>
          </w14:checkbox>
        </w:sdtPr>
        <w:sdtEndPr/>
        <w:sdtContent>
          <w:r w:rsidR="004E05F7">
            <w:rPr>
              <w:rFonts w:ascii="MS Gothic" w:eastAsia="MS Gothic" w:hAnsi="MS Gothic" w:hint="eastAsia"/>
              <w:sz w:val="24"/>
              <w:szCs w:val="24"/>
              <w:lang w:val="en-GB"/>
            </w:rPr>
            <w:t>☐</w:t>
          </w:r>
        </w:sdtContent>
      </w:sdt>
      <w:r w:rsidR="00BE2CA4" w:rsidRPr="00681A47">
        <w:rPr>
          <w:rFonts w:ascii="Chubb Publico Text App" w:hAnsi="Chubb Publico Text App"/>
          <w:bCs/>
          <w:lang w:val="en-GB"/>
        </w:rPr>
        <w:t>No</w:t>
      </w:r>
    </w:p>
    <w:p w14:paraId="1552E2D3" w14:textId="77777777" w:rsidR="00490563" w:rsidRPr="00681A47" w:rsidRDefault="00490563" w:rsidP="0028744B">
      <w:pPr>
        <w:pStyle w:val="FormBodyText"/>
        <w:tabs>
          <w:tab w:val="left" w:pos="4253"/>
          <w:tab w:val="left" w:pos="9000"/>
          <w:tab w:val="left" w:pos="9720"/>
        </w:tabs>
        <w:spacing w:after="240" w:line="240" w:lineRule="atLeast"/>
        <w:ind w:left="360" w:right="0"/>
        <w:rPr>
          <w:rFonts w:ascii="Chubb Publico Text App" w:hAnsi="Chubb Publico Text App"/>
          <w:lang w:val="en-GB"/>
        </w:rPr>
      </w:pPr>
      <w:r w:rsidRPr="00681A47">
        <w:rPr>
          <w:rFonts w:ascii="Chubb Publico Text App" w:hAnsi="Chubb Publico Text App"/>
          <w:lang w:val="en-GB"/>
        </w:rPr>
        <w:t xml:space="preserve">If </w:t>
      </w:r>
      <w:r w:rsidRPr="00681A47">
        <w:rPr>
          <w:rFonts w:ascii="Chubb Publico Text App" w:hAnsi="Chubb Publico Text App"/>
          <w:b/>
          <w:lang w:val="en-GB"/>
        </w:rPr>
        <w:t>Yes</w:t>
      </w:r>
      <w:r w:rsidRPr="00681A47">
        <w:rPr>
          <w:rFonts w:ascii="Chubb Publico Text App" w:hAnsi="Chubb Publico Text App"/>
          <w:lang w:val="en-GB"/>
        </w:rPr>
        <w:t>, please attach details.</w:t>
      </w:r>
    </w:p>
    <w:p w14:paraId="27D46CBB" w14:textId="77777777" w:rsidR="00490563" w:rsidRPr="00681A47" w:rsidRDefault="000A525A" w:rsidP="004832D0">
      <w:pPr>
        <w:pStyle w:val="FormBodyText"/>
        <w:numPr>
          <w:ilvl w:val="1"/>
          <w:numId w:val="2"/>
        </w:numPr>
        <w:tabs>
          <w:tab w:val="left" w:pos="4253"/>
          <w:tab w:val="left" w:pos="9000"/>
          <w:tab w:val="left" w:pos="9720"/>
        </w:tabs>
        <w:spacing w:after="240" w:line="240" w:lineRule="atLeast"/>
        <w:ind w:left="360" w:right="0" w:hanging="342"/>
        <w:rPr>
          <w:rFonts w:ascii="Chubb Publico Text App" w:hAnsi="Chubb Publico Text App"/>
          <w:lang w:val="en-GB"/>
        </w:rPr>
      </w:pPr>
      <w:r w:rsidRPr="00681A47">
        <w:rPr>
          <w:rFonts w:ascii="Chubb Publico Text App" w:hAnsi="Chubb Publico Text App"/>
          <w:lang w:val="en-GB"/>
        </w:rPr>
        <w:t>Please list your principal address.</w:t>
      </w:r>
    </w:p>
    <w:p w14:paraId="0B09DB77" w14:textId="0B65CE33" w:rsidR="00FD5627" w:rsidRDefault="009803DD" w:rsidP="00FD5627">
      <w:pPr>
        <w:pStyle w:val="FormBodyText"/>
        <w:pBdr>
          <w:bottom w:val="single" w:sz="4" w:space="1" w:color="000000" w:themeColor="text1"/>
        </w:pBdr>
        <w:tabs>
          <w:tab w:val="left" w:pos="4253"/>
          <w:tab w:val="left" w:pos="9000"/>
          <w:tab w:val="left" w:pos="9720"/>
        </w:tabs>
        <w:spacing w:after="240" w:line="240" w:lineRule="atLeast"/>
        <w:ind w:left="360" w:right="0"/>
        <w:rPr>
          <w:rFonts w:ascii="Chubb Publico Text App" w:hAnsi="Chubb Publico Text App" w:cstheme="minorBidi"/>
          <w:color w:val="auto"/>
          <w:spacing w:val="-4"/>
          <w:szCs w:val="16"/>
          <w:lang w:val="en-GB"/>
        </w:rPr>
      </w:pPr>
      <w:sdt>
        <w:sdtPr>
          <w:rPr>
            <w:rFonts w:ascii="Chubb Publico Text App" w:hAnsi="Chubb Publico Text App"/>
            <w:lang w:val="en-GB"/>
          </w:rPr>
          <w:id w:val="-584075009"/>
          <w:placeholder>
            <w:docPart w:val="DefaultPlaceholder_-1854013440"/>
          </w:placeholder>
          <w:showingPlcHdr/>
        </w:sdtPr>
        <w:sdtEndPr/>
        <w:sdtContent>
          <w:r w:rsidR="00461287" w:rsidRPr="004A480F">
            <w:rPr>
              <w:rStyle w:val="PlaceholderText"/>
            </w:rPr>
            <w:t>Click or tap here to enter text.</w:t>
          </w:r>
        </w:sdtContent>
      </w:sdt>
      <w:sdt>
        <w:sdtPr>
          <w:rPr>
            <w:rFonts w:ascii="Chubb Publico Text App" w:hAnsi="Chubb Publico Text App"/>
            <w:lang w:val="en-GB"/>
          </w:rPr>
          <w:id w:val="-1242021558"/>
          <w:placeholder>
            <w:docPart w:val="E7B7483FE13B4D77959AF97668BCBCEE"/>
          </w:placeholder>
        </w:sdtPr>
        <w:sdtEndPr/>
        <w:sdtContent>
          <w:r w:rsidR="00461287">
            <w:rPr>
              <w:rFonts w:ascii="Chubb Publico Text App" w:hAnsi="Chubb Publico Text App"/>
              <w:lang w:val="en-GB"/>
            </w:rPr>
            <w:t xml:space="preserve"> </w:t>
          </w:r>
        </w:sdtContent>
      </w:sdt>
    </w:p>
    <w:p w14:paraId="5762A1DE" w14:textId="77777777" w:rsidR="000A525A" w:rsidRPr="00681A47" w:rsidRDefault="000A525A" w:rsidP="000A525A">
      <w:pPr>
        <w:pStyle w:val="FormBodyText"/>
        <w:numPr>
          <w:ilvl w:val="1"/>
          <w:numId w:val="2"/>
        </w:numPr>
        <w:tabs>
          <w:tab w:val="left" w:pos="4253"/>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t>Please list the address(es) of your branch offices or other locations (if applicable).</w:t>
      </w:r>
    </w:p>
    <w:sdt>
      <w:sdtPr>
        <w:rPr>
          <w:rFonts w:ascii="Chubb Publico Text App" w:hAnsi="Chubb Publico Text App"/>
          <w:lang w:val="en-GB"/>
        </w:rPr>
        <w:id w:val="-1147434016"/>
        <w:placeholder>
          <w:docPart w:val="12521E9BEF254ED69DC52DE5A55A9ECD"/>
        </w:placeholder>
        <w:showingPlcHdr/>
      </w:sdtPr>
      <w:sdtEndPr/>
      <w:sdtContent>
        <w:p w14:paraId="360563F9" w14:textId="77777777" w:rsidR="00FD5627" w:rsidRPr="00681A47" w:rsidRDefault="00FD5627" w:rsidP="00FD5627">
          <w:pPr>
            <w:pStyle w:val="FormBodyText"/>
            <w:pBdr>
              <w:bottom w:val="single" w:sz="4" w:space="1" w:color="000000" w:themeColor="text1"/>
            </w:pBdr>
            <w:tabs>
              <w:tab w:val="left" w:pos="4253"/>
              <w:tab w:val="left" w:pos="9000"/>
              <w:tab w:val="left" w:pos="9720"/>
            </w:tabs>
            <w:spacing w:after="240" w:line="240" w:lineRule="atLeast"/>
            <w:ind w:left="360" w:right="0"/>
            <w:rPr>
              <w:rFonts w:ascii="Chubb Publico Text App" w:hAnsi="Chubb Publico Text App"/>
              <w:lang w:val="en-GB"/>
            </w:rPr>
          </w:pPr>
          <w:r w:rsidRPr="004A480F">
            <w:rPr>
              <w:rStyle w:val="PlaceholderText"/>
            </w:rPr>
            <w:t>Click or tap here to enter text.</w:t>
          </w:r>
        </w:p>
      </w:sdtContent>
    </w:sdt>
    <w:p w14:paraId="6BCB9F7D" w14:textId="77777777" w:rsidR="0028744B" w:rsidRPr="00681A47" w:rsidRDefault="000A525A" w:rsidP="00316F86">
      <w:pPr>
        <w:pStyle w:val="FormBodyText"/>
        <w:numPr>
          <w:ilvl w:val="1"/>
          <w:numId w:val="2"/>
        </w:numPr>
        <w:tabs>
          <w:tab w:val="left" w:pos="4253"/>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t>Please list your website address.</w:t>
      </w:r>
    </w:p>
    <w:bookmarkStart w:id="2" w:name="_Hlk153527683" w:displacedByCustomXml="next"/>
    <w:bookmarkStart w:id="3" w:name="_Hlk153527634" w:displacedByCustomXml="next"/>
    <w:sdt>
      <w:sdtPr>
        <w:rPr>
          <w:rFonts w:ascii="Chubb Publico Text App" w:hAnsi="Chubb Publico Text App"/>
          <w:lang w:val="en-GB"/>
        </w:rPr>
        <w:id w:val="-337079936"/>
        <w:placeholder>
          <w:docPart w:val="C9F2BE539C7D4C99B6D768F83DFF615D"/>
        </w:placeholder>
        <w:showingPlcHdr/>
      </w:sdtPr>
      <w:sdtEndPr/>
      <w:sdtContent>
        <w:p w14:paraId="7DB27CBC" w14:textId="2610F8E0" w:rsidR="00995DAB" w:rsidRPr="00681A47" w:rsidRDefault="00FD5627" w:rsidP="00995DAB">
          <w:pPr>
            <w:pStyle w:val="FormBodyText"/>
            <w:pBdr>
              <w:bottom w:val="single" w:sz="4" w:space="1" w:color="000000" w:themeColor="text1"/>
            </w:pBdr>
            <w:tabs>
              <w:tab w:val="left" w:pos="4253"/>
              <w:tab w:val="left" w:pos="9000"/>
              <w:tab w:val="left" w:pos="9720"/>
            </w:tabs>
            <w:spacing w:after="240" w:line="240" w:lineRule="atLeast"/>
            <w:ind w:left="360" w:right="0"/>
            <w:rPr>
              <w:rFonts w:ascii="Chubb Publico Text App" w:hAnsi="Chubb Publico Text App"/>
              <w:lang w:val="en-GB"/>
            </w:rPr>
          </w:pPr>
          <w:r w:rsidRPr="004A480F">
            <w:rPr>
              <w:rStyle w:val="PlaceholderText"/>
            </w:rPr>
            <w:t>Click or tap here to enter text.</w:t>
          </w:r>
        </w:p>
      </w:sdtContent>
    </w:sdt>
    <w:bookmarkEnd w:id="2" w:displacedByCustomXml="prev"/>
    <w:bookmarkEnd w:id="3"/>
    <w:p w14:paraId="43684217" w14:textId="2F018162" w:rsidR="000A525A" w:rsidRPr="00681A47" w:rsidRDefault="000A525A" w:rsidP="000A525A">
      <w:pPr>
        <w:pStyle w:val="FormBodyText"/>
        <w:numPr>
          <w:ilvl w:val="1"/>
          <w:numId w:val="2"/>
        </w:numPr>
        <w:tabs>
          <w:tab w:val="left" w:pos="1701"/>
          <w:tab w:val="left" w:pos="9000"/>
        </w:tabs>
        <w:spacing w:after="240" w:line="240" w:lineRule="atLeast"/>
        <w:ind w:left="360" w:right="-144" w:hanging="360"/>
        <w:rPr>
          <w:rFonts w:ascii="Chubb Publico Text App" w:hAnsi="Chubb Publico Text App"/>
          <w:lang w:val="en-GB"/>
        </w:rPr>
      </w:pPr>
      <w:r w:rsidRPr="00681A47">
        <w:rPr>
          <w:rFonts w:ascii="Chubb Publico Text App" w:hAnsi="Chubb Publico Text App"/>
          <w:lang w:val="en-GB"/>
        </w:rPr>
        <w:t xml:space="preserve">When was your practice entity established?       </w:t>
      </w:r>
      <w:sdt>
        <w:sdtPr>
          <w:rPr>
            <w:rFonts w:ascii="Chubb Publico Text App" w:hAnsi="Chubb Publico Text App"/>
            <w:color w:val="AFAFAF" w:themeColor="background2"/>
            <w:u w:val="single"/>
            <w:lang w:val="en-GB"/>
          </w:rPr>
          <w:id w:val="-812019183"/>
          <w:placeholder>
            <w:docPart w:val="DefaultPlaceholder_-1854013437"/>
          </w:placeholder>
          <w:date>
            <w:dateFormat w:val="d/M/yyyy"/>
            <w:lid w:val="en-MY"/>
            <w:storeMappedDataAs w:val="dateTime"/>
            <w:calendar w:val="gregorian"/>
          </w:date>
        </w:sdtPr>
        <w:sdtEndPr/>
        <w:sdtContent>
          <w:r w:rsidRPr="00FD5627">
            <w:rPr>
              <w:rFonts w:ascii="Chubb Publico Text App" w:hAnsi="Chubb Publico Text App"/>
              <w:color w:val="AFAFAF" w:themeColor="background2"/>
              <w:u w:val="single"/>
              <w:lang w:val="en-GB"/>
            </w:rPr>
            <w:t>DD/ MM / YYYY</w:t>
          </w:r>
        </w:sdtContent>
      </w:sdt>
    </w:p>
    <w:p w14:paraId="11BC47B2" w14:textId="77777777" w:rsidR="000A525A" w:rsidRPr="00681A47" w:rsidRDefault="000A525A" w:rsidP="000A525A">
      <w:pPr>
        <w:pStyle w:val="FormBodyText"/>
        <w:numPr>
          <w:ilvl w:val="1"/>
          <w:numId w:val="2"/>
        </w:numPr>
        <w:tabs>
          <w:tab w:val="left" w:pos="1701"/>
          <w:tab w:val="left" w:pos="5103"/>
          <w:tab w:val="left" w:pos="6663"/>
        </w:tabs>
        <w:spacing w:after="240" w:line="240" w:lineRule="atLeast"/>
        <w:ind w:left="360" w:right="-144" w:hanging="360"/>
        <w:rPr>
          <w:rFonts w:ascii="Chubb Publico Text App" w:hAnsi="Chubb Publico Text App"/>
          <w:lang w:val="en-GB"/>
        </w:rPr>
      </w:pPr>
      <w:r w:rsidRPr="00681A47">
        <w:rPr>
          <w:rFonts w:ascii="Chubb Publico Text App" w:hAnsi="Chubb Publico Text App"/>
          <w:lang w:val="en-GB"/>
        </w:rPr>
        <w:t>Please indicate:</w:t>
      </w:r>
    </w:p>
    <w:p w14:paraId="7F173B3F" w14:textId="77777777" w:rsidR="000A525A" w:rsidRPr="00681A47" w:rsidRDefault="000A525A" w:rsidP="000A525A">
      <w:pPr>
        <w:pStyle w:val="FormBodyText"/>
        <w:tabs>
          <w:tab w:val="left" w:pos="1701"/>
          <w:tab w:val="left" w:pos="5103"/>
          <w:tab w:val="left" w:pos="6663"/>
        </w:tabs>
        <w:spacing w:after="60"/>
        <w:ind w:left="360"/>
        <w:rPr>
          <w:rFonts w:ascii="Chubb Publico Text App" w:hAnsi="Chubb Publico Text App"/>
          <w:b/>
          <w:lang w:val="en-GB"/>
        </w:rPr>
      </w:pPr>
      <w:r w:rsidRPr="00681A47">
        <w:rPr>
          <w:rFonts w:ascii="Chubb Publico Text App" w:hAnsi="Chubb Publico Text App" w:cstheme="minorHAnsi"/>
          <w:b/>
          <w:lang w:val="en-GB"/>
        </w:rPr>
        <w:t>Type of Facility</w:t>
      </w:r>
    </w:p>
    <w:p w14:paraId="7F5128D4" w14:textId="4A4730C5" w:rsidR="00890986" w:rsidRDefault="009803DD" w:rsidP="00890986">
      <w:pPr>
        <w:pStyle w:val="FormBodyText"/>
        <w:tabs>
          <w:tab w:val="left" w:pos="2127"/>
          <w:tab w:val="left" w:pos="4111"/>
          <w:tab w:val="left" w:pos="5954"/>
          <w:tab w:val="left" w:pos="7371"/>
          <w:tab w:val="left" w:pos="8931"/>
        </w:tabs>
        <w:ind w:left="360"/>
        <w:rPr>
          <w:rFonts w:ascii="Chubb Publico Text App" w:hAnsi="Chubb Publico Text App"/>
          <w:lang w:val="en-GB"/>
        </w:rPr>
      </w:pPr>
      <w:sdt>
        <w:sdtPr>
          <w:rPr>
            <w:rFonts w:ascii="MS Mincho" w:eastAsia="MS Mincho" w:hAnsi="MS Mincho" w:cs="MS Mincho"/>
            <w:sz w:val="24"/>
            <w:szCs w:val="24"/>
            <w:lang w:val="en-GB"/>
          </w:rPr>
          <w:id w:val="-2031011716"/>
          <w14:checkbox>
            <w14:checked w14:val="0"/>
            <w14:checkedState w14:val="2612" w14:font="MS Gothic"/>
            <w14:uncheckedState w14:val="2610" w14:font="MS Gothic"/>
          </w14:checkbox>
        </w:sdtPr>
        <w:sdtEndPr/>
        <w:sdtContent>
          <w:r w:rsidR="0097337D">
            <w:rPr>
              <w:rFonts w:ascii="MS Gothic" w:eastAsia="MS Gothic" w:hAnsi="MS Gothic" w:cs="MS Mincho" w:hint="eastAsia"/>
              <w:sz w:val="24"/>
              <w:szCs w:val="24"/>
              <w:lang w:val="en-GB"/>
            </w:rPr>
            <w:t>☐</w:t>
          </w:r>
        </w:sdtContent>
      </w:sdt>
      <w:r w:rsidR="000A525A" w:rsidRPr="00681A47">
        <w:rPr>
          <w:rFonts w:ascii="Chubb Publico Text App" w:hAnsi="Chubb Publico Text App"/>
          <w:lang w:val="en-GB"/>
        </w:rPr>
        <w:t>Private Hospital</w:t>
      </w:r>
      <w:r w:rsidR="000A525A" w:rsidRPr="00681A47">
        <w:rPr>
          <w:rFonts w:ascii="Chubb Publico Text App" w:hAnsi="Chubb Publico Text App"/>
          <w:lang w:val="en-GB"/>
        </w:rPr>
        <w:tab/>
      </w:r>
      <w:sdt>
        <w:sdtPr>
          <w:rPr>
            <w:rFonts w:ascii="Chubb Publico Text App" w:hAnsi="Chubb Publico Text App"/>
            <w:sz w:val="24"/>
            <w:szCs w:val="24"/>
            <w:lang w:val="en-GB"/>
          </w:rPr>
          <w:id w:val="-158849718"/>
          <w14:checkbox>
            <w14:checked w14:val="0"/>
            <w14:checkedState w14:val="2612" w14:font="MS Gothic"/>
            <w14:uncheckedState w14:val="2610" w14:font="MS Gothic"/>
          </w14:checkbox>
        </w:sdtPr>
        <w:sdtEndPr/>
        <w:sdtContent>
          <w:r w:rsidR="0097337D">
            <w:rPr>
              <w:rFonts w:ascii="MS Gothic" w:eastAsia="MS Gothic" w:hAnsi="MS Gothic" w:hint="eastAsia"/>
              <w:sz w:val="24"/>
              <w:szCs w:val="24"/>
              <w:lang w:val="en-GB"/>
            </w:rPr>
            <w:t>☐</w:t>
          </w:r>
        </w:sdtContent>
      </w:sdt>
      <w:r w:rsidR="000A525A" w:rsidRPr="00681A47">
        <w:rPr>
          <w:rFonts w:ascii="Chubb Publico Text App" w:hAnsi="Chubb Publico Text App"/>
          <w:lang w:val="en-GB"/>
        </w:rPr>
        <w:t>Public Hospital</w:t>
      </w:r>
      <w:r w:rsidR="000A525A" w:rsidRPr="00681A47">
        <w:rPr>
          <w:rFonts w:ascii="Chubb Publico Text App" w:hAnsi="Chubb Publico Text App" w:cs="Apple Symbols"/>
          <w:lang w:val="en-GB"/>
        </w:rPr>
        <w:tab/>
      </w:r>
      <w:sdt>
        <w:sdtPr>
          <w:rPr>
            <w:rFonts w:ascii="Chubb Publico Text App" w:hAnsi="Chubb Publico Text App" w:cs="Apple Symbols"/>
            <w:sz w:val="24"/>
            <w:szCs w:val="24"/>
            <w:lang w:val="en-GB"/>
          </w:rPr>
          <w:id w:val="-688606325"/>
          <w14:checkbox>
            <w14:checked w14:val="0"/>
            <w14:checkedState w14:val="2612" w14:font="MS Gothic"/>
            <w14:uncheckedState w14:val="2610" w14:font="MS Gothic"/>
          </w14:checkbox>
        </w:sdtPr>
        <w:sdtEndPr/>
        <w:sdtContent>
          <w:r w:rsidR="00461287">
            <w:rPr>
              <w:rFonts w:ascii="MS Gothic" w:eastAsia="MS Gothic" w:hAnsi="MS Gothic" w:cs="Apple Symbols" w:hint="eastAsia"/>
              <w:sz w:val="24"/>
              <w:szCs w:val="24"/>
              <w:lang w:val="en-GB"/>
            </w:rPr>
            <w:t>☐</w:t>
          </w:r>
        </w:sdtContent>
      </w:sdt>
      <w:r w:rsidR="000A525A" w:rsidRPr="00681A47">
        <w:rPr>
          <w:rFonts w:ascii="Chubb Publico Text App" w:hAnsi="Chubb Publico Text App"/>
          <w:lang w:val="en-GB"/>
        </w:rPr>
        <w:t>Hospital – Other</w:t>
      </w:r>
      <w:r w:rsidR="000A525A" w:rsidRPr="00681A47">
        <w:rPr>
          <w:rFonts w:ascii="Chubb Publico Text App" w:hAnsi="Chubb Publico Text App"/>
          <w:lang w:val="en-GB"/>
        </w:rPr>
        <w:tab/>
      </w:r>
      <w:sdt>
        <w:sdtPr>
          <w:rPr>
            <w:rFonts w:ascii="Chubb Publico Text App" w:hAnsi="Chubb Publico Text App"/>
            <w:sz w:val="24"/>
            <w:szCs w:val="24"/>
            <w:lang w:val="en-GB"/>
          </w:rPr>
          <w:id w:val="-1189667687"/>
          <w14:checkbox>
            <w14:checked w14:val="0"/>
            <w14:checkedState w14:val="2612" w14:font="MS Gothic"/>
            <w14:uncheckedState w14:val="2610" w14:font="MS Gothic"/>
          </w14:checkbox>
        </w:sdtPr>
        <w:sdtEndPr/>
        <w:sdtContent>
          <w:r w:rsidR="0097337D">
            <w:rPr>
              <w:rFonts w:ascii="MS Gothic" w:eastAsia="MS Gothic" w:hAnsi="MS Gothic" w:hint="eastAsia"/>
              <w:sz w:val="24"/>
              <w:szCs w:val="24"/>
              <w:lang w:val="en-GB"/>
            </w:rPr>
            <w:t>☐</w:t>
          </w:r>
        </w:sdtContent>
      </w:sdt>
      <w:r w:rsidR="000A525A" w:rsidRPr="00681A47">
        <w:rPr>
          <w:rFonts w:ascii="Chubb Publico Text App" w:hAnsi="Chubb Publico Text App"/>
          <w:lang w:val="en-GB"/>
        </w:rPr>
        <w:t>Nursing Home</w:t>
      </w:r>
    </w:p>
    <w:p w14:paraId="6F1B6EC4" w14:textId="312E1A65" w:rsidR="000A525A" w:rsidRDefault="009803DD" w:rsidP="00890986">
      <w:pPr>
        <w:pStyle w:val="FormBodyText"/>
        <w:tabs>
          <w:tab w:val="left" w:pos="2127"/>
          <w:tab w:val="left" w:pos="4111"/>
          <w:tab w:val="left" w:pos="5954"/>
          <w:tab w:val="left" w:pos="7371"/>
          <w:tab w:val="left" w:pos="8931"/>
        </w:tabs>
        <w:ind w:left="360"/>
        <w:rPr>
          <w:rFonts w:ascii="Chubb Publico Text App" w:hAnsi="Chubb Publico Text App"/>
        </w:rPr>
      </w:pPr>
      <w:sdt>
        <w:sdtPr>
          <w:rPr>
            <w:rFonts w:ascii="MS Mincho" w:eastAsia="MS Mincho" w:hAnsi="MS Mincho" w:cs="MS Mincho"/>
            <w:sz w:val="24"/>
            <w:szCs w:val="24"/>
            <w:lang w:val="en-GB"/>
          </w:rPr>
          <w:id w:val="-660307162"/>
          <w14:checkbox>
            <w14:checked w14:val="0"/>
            <w14:checkedState w14:val="2612" w14:font="MS Gothic"/>
            <w14:uncheckedState w14:val="2610" w14:font="MS Gothic"/>
          </w14:checkbox>
        </w:sdtPr>
        <w:sdtEndPr/>
        <w:sdtContent>
          <w:r w:rsidR="0097337D">
            <w:rPr>
              <w:rFonts w:ascii="MS Gothic" w:eastAsia="MS Gothic" w:hAnsi="MS Gothic" w:cs="MS Mincho" w:hint="eastAsia"/>
              <w:sz w:val="24"/>
              <w:szCs w:val="24"/>
              <w:lang w:val="en-GB"/>
            </w:rPr>
            <w:t>☐</w:t>
          </w:r>
        </w:sdtContent>
      </w:sdt>
      <w:r w:rsidR="00890986" w:rsidRPr="00890986">
        <w:rPr>
          <w:rFonts w:ascii="Chubb Publico Text App" w:hAnsi="Chubb Publico Text App" w:cstheme="minorBidi"/>
          <w:color w:val="auto"/>
          <w:spacing w:val="-4"/>
          <w:szCs w:val="16"/>
        </w:rPr>
        <w:t xml:space="preserve"> </w:t>
      </w:r>
      <w:r w:rsidR="00890986" w:rsidRPr="00890986">
        <w:rPr>
          <w:rFonts w:ascii="Chubb Publico Text App" w:hAnsi="Chubb Publico Text App"/>
        </w:rPr>
        <w:t>Miscellaneous Medical Facility (not operating as part of a hospital)</w:t>
      </w:r>
    </w:p>
    <w:p w14:paraId="3508A973" w14:textId="77777777" w:rsidR="00890986" w:rsidRPr="00681A47" w:rsidRDefault="00890986" w:rsidP="00890986">
      <w:pPr>
        <w:pStyle w:val="FormBodyText"/>
        <w:tabs>
          <w:tab w:val="left" w:pos="2127"/>
          <w:tab w:val="left" w:pos="4111"/>
          <w:tab w:val="left" w:pos="5954"/>
          <w:tab w:val="left" w:pos="7371"/>
          <w:tab w:val="left" w:pos="8931"/>
        </w:tabs>
        <w:ind w:left="360"/>
        <w:rPr>
          <w:rFonts w:ascii="Chubb Publico Text App" w:hAnsi="Chubb Publico Text App"/>
          <w:lang w:val="en-GB"/>
        </w:rPr>
      </w:pPr>
    </w:p>
    <w:p w14:paraId="0A754D51" w14:textId="77777777" w:rsidR="000A525A" w:rsidRPr="00681A47" w:rsidRDefault="000A525A" w:rsidP="000A525A">
      <w:pPr>
        <w:pStyle w:val="FormBodyText"/>
        <w:tabs>
          <w:tab w:val="left" w:pos="1701"/>
          <w:tab w:val="left" w:pos="4111"/>
          <w:tab w:val="left" w:pos="5103"/>
          <w:tab w:val="left" w:pos="6663"/>
        </w:tabs>
        <w:spacing w:after="60"/>
        <w:ind w:left="360"/>
        <w:rPr>
          <w:rFonts w:ascii="Chubb Publico Text App" w:hAnsi="Chubb Publico Text App"/>
          <w:b/>
          <w:lang w:val="en-GB"/>
        </w:rPr>
      </w:pPr>
      <w:r w:rsidRPr="00681A47">
        <w:rPr>
          <w:rFonts w:ascii="Chubb Publico Text App" w:hAnsi="Chubb Publico Text App" w:cstheme="minorHAnsi"/>
          <w:b/>
          <w:lang w:val="en-GB"/>
        </w:rPr>
        <w:t>Nature of Practice Entity</w:t>
      </w:r>
    </w:p>
    <w:p w14:paraId="5123D67F" w14:textId="6D55197B" w:rsidR="000A525A" w:rsidRPr="00681A47" w:rsidRDefault="009803DD" w:rsidP="000A525A">
      <w:pPr>
        <w:pStyle w:val="FormBodyText"/>
        <w:tabs>
          <w:tab w:val="left" w:pos="1843"/>
          <w:tab w:val="left" w:pos="2127"/>
          <w:tab w:val="left" w:pos="3828"/>
          <w:tab w:val="left" w:pos="4111"/>
          <w:tab w:val="left" w:pos="5103"/>
          <w:tab w:val="left" w:pos="5670"/>
          <w:tab w:val="left" w:pos="5954"/>
          <w:tab w:val="left" w:pos="6663"/>
          <w:tab w:val="left" w:pos="8364"/>
        </w:tabs>
        <w:spacing w:after="240"/>
        <w:ind w:left="360"/>
        <w:rPr>
          <w:rFonts w:ascii="Chubb Publico Text App" w:hAnsi="Chubb Publico Text App"/>
          <w:lang w:val="en-GB"/>
        </w:rPr>
      </w:pPr>
      <w:sdt>
        <w:sdtPr>
          <w:rPr>
            <w:rFonts w:ascii="MS Mincho" w:eastAsia="MS Mincho" w:hAnsi="MS Mincho" w:cs="MS Mincho"/>
            <w:sz w:val="24"/>
            <w:szCs w:val="24"/>
            <w:lang w:val="en-GB"/>
          </w:rPr>
          <w:id w:val="528377492"/>
          <w14:checkbox>
            <w14:checked w14:val="0"/>
            <w14:checkedState w14:val="2612" w14:font="MS Gothic"/>
            <w14:uncheckedState w14:val="2610" w14:font="MS Gothic"/>
          </w14:checkbox>
        </w:sdtPr>
        <w:sdtEndPr/>
        <w:sdtContent>
          <w:r w:rsidR="0097337D">
            <w:rPr>
              <w:rFonts w:ascii="MS Gothic" w:eastAsia="MS Gothic" w:hAnsi="MS Gothic" w:cs="MS Mincho" w:hint="eastAsia"/>
              <w:sz w:val="24"/>
              <w:szCs w:val="24"/>
              <w:lang w:val="en-GB"/>
            </w:rPr>
            <w:t>☐</w:t>
          </w:r>
        </w:sdtContent>
      </w:sdt>
      <w:r w:rsidR="000A525A" w:rsidRPr="00681A47">
        <w:rPr>
          <w:rFonts w:ascii="Chubb Publico Text App" w:hAnsi="Chubb Publico Text App"/>
          <w:lang w:val="en-GB"/>
        </w:rPr>
        <w:t xml:space="preserve">Joint Venture             </w:t>
      </w:r>
      <w:r w:rsidR="000A525A" w:rsidRPr="00681A47">
        <w:rPr>
          <w:rFonts w:ascii="Chubb Publico Text App" w:hAnsi="Chubb Publico Text App"/>
          <w:lang w:val="en-GB"/>
        </w:rPr>
        <w:tab/>
      </w:r>
      <w:sdt>
        <w:sdtPr>
          <w:rPr>
            <w:rFonts w:ascii="Chubb Publico Text App" w:hAnsi="Chubb Publico Text App"/>
            <w:sz w:val="24"/>
            <w:szCs w:val="24"/>
            <w:lang w:val="en-GB"/>
          </w:rPr>
          <w:id w:val="-1773546826"/>
          <w14:checkbox>
            <w14:checked w14:val="0"/>
            <w14:checkedState w14:val="2612" w14:font="MS Gothic"/>
            <w14:uncheckedState w14:val="2610" w14:font="MS Gothic"/>
          </w14:checkbox>
        </w:sdtPr>
        <w:sdtEndPr/>
        <w:sdtContent>
          <w:r w:rsidR="0097337D">
            <w:rPr>
              <w:rFonts w:ascii="MS Gothic" w:eastAsia="MS Gothic" w:hAnsi="MS Gothic" w:hint="eastAsia"/>
              <w:sz w:val="24"/>
              <w:szCs w:val="24"/>
              <w:lang w:val="en-GB"/>
            </w:rPr>
            <w:t>☐</w:t>
          </w:r>
        </w:sdtContent>
      </w:sdt>
      <w:r w:rsidR="000A525A" w:rsidRPr="00681A47">
        <w:rPr>
          <w:rFonts w:ascii="Chubb Publico Text App" w:hAnsi="Chubb Publico Text App"/>
          <w:lang w:val="en-GB"/>
        </w:rPr>
        <w:t xml:space="preserve">For profit            </w:t>
      </w:r>
      <w:r w:rsidR="000A525A" w:rsidRPr="00681A47">
        <w:rPr>
          <w:rFonts w:ascii="Chubb Publico Text App" w:hAnsi="Chubb Publico Text App"/>
          <w:lang w:val="en-GB"/>
        </w:rPr>
        <w:tab/>
      </w:r>
      <w:r w:rsidR="000A525A" w:rsidRPr="00681A47">
        <w:rPr>
          <w:rFonts w:ascii="Chubb Publico Text App" w:hAnsi="Chubb Publico Text App"/>
          <w:lang w:val="en-GB"/>
        </w:rPr>
        <w:tab/>
      </w:r>
      <w:sdt>
        <w:sdtPr>
          <w:rPr>
            <w:rFonts w:ascii="Chubb Publico Text App" w:hAnsi="Chubb Publico Text App"/>
            <w:sz w:val="24"/>
            <w:szCs w:val="24"/>
            <w:lang w:val="en-GB"/>
          </w:rPr>
          <w:id w:val="-284657053"/>
          <w14:checkbox>
            <w14:checked w14:val="0"/>
            <w14:checkedState w14:val="2612" w14:font="MS Gothic"/>
            <w14:uncheckedState w14:val="2610" w14:font="MS Gothic"/>
          </w14:checkbox>
        </w:sdtPr>
        <w:sdtEndPr/>
        <w:sdtContent>
          <w:r w:rsidR="0097337D">
            <w:rPr>
              <w:rFonts w:ascii="MS Gothic" w:eastAsia="MS Gothic" w:hAnsi="MS Gothic" w:hint="eastAsia"/>
              <w:sz w:val="24"/>
              <w:szCs w:val="24"/>
              <w:lang w:val="en-GB"/>
            </w:rPr>
            <w:t>☐</w:t>
          </w:r>
        </w:sdtContent>
      </w:sdt>
      <w:r w:rsidR="000A525A" w:rsidRPr="00681A47">
        <w:rPr>
          <w:rFonts w:ascii="Chubb Publico Text App" w:hAnsi="Chubb Publico Text App"/>
          <w:lang w:val="en-GB"/>
        </w:rPr>
        <w:t>Not for Profit</w:t>
      </w:r>
      <w:r w:rsidR="000A525A" w:rsidRPr="00681A47">
        <w:rPr>
          <w:rFonts w:ascii="Chubb Publico Text App" w:hAnsi="Chubb Publico Text App"/>
          <w:lang w:val="en-GB"/>
        </w:rPr>
        <w:tab/>
      </w:r>
      <w:r w:rsidR="000A525A" w:rsidRPr="00681A47">
        <w:rPr>
          <w:rFonts w:ascii="Chubb Publico Text App" w:hAnsi="Chubb Publico Text App"/>
          <w:lang w:val="en-GB"/>
        </w:rPr>
        <w:tab/>
      </w:r>
      <w:sdt>
        <w:sdtPr>
          <w:rPr>
            <w:rFonts w:ascii="Chubb Publico Text App" w:hAnsi="Chubb Publico Text App"/>
            <w:sz w:val="24"/>
            <w:szCs w:val="24"/>
            <w:lang w:val="en-GB"/>
          </w:rPr>
          <w:id w:val="-2111192648"/>
          <w14:checkbox>
            <w14:checked w14:val="0"/>
            <w14:checkedState w14:val="2612" w14:font="MS Gothic"/>
            <w14:uncheckedState w14:val="2610" w14:font="MS Gothic"/>
          </w14:checkbox>
        </w:sdtPr>
        <w:sdtEndPr/>
        <w:sdtContent>
          <w:r w:rsidR="00461287">
            <w:rPr>
              <w:rFonts w:ascii="MS Gothic" w:eastAsia="MS Gothic" w:hAnsi="MS Gothic" w:hint="eastAsia"/>
              <w:sz w:val="24"/>
              <w:szCs w:val="24"/>
              <w:lang w:val="en-GB"/>
            </w:rPr>
            <w:t>☐</w:t>
          </w:r>
        </w:sdtContent>
      </w:sdt>
      <w:r w:rsidR="000A525A" w:rsidRPr="00681A47">
        <w:rPr>
          <w:rFonts w:ascii="Chubb Publico Text App" w:hAnsi="Chubb Publico Text App"/>
          <w:lang w:val="en-GB"/>
        </w:rPr>
        <w:t>Limited Liability Company</w:t>
      </w:r>
      <w:r w:rsidR="000A525A" w:rsidRPr="00681A47">
        <w:rPr>
          <w:rFonts w:ascii="Chubb Publico Text App" w:hAnsi="Chubb Publico Text App"/>
          <w:lang w:val="en-GB"/>
        </w:rPr>
        <w:tab/>
      </w:r>
      <w:sdt>
        <w:sdtPr>
          <w:rPr>
            <w:rFonts w:ascii="Chubb Publico Text App" w:hAnsi="Chubb Publico Text App"/>
            <w:sz w:val="24"/>
            <w:szCs w:val="24"/>
            <w:lang w:val="en-GB"/>
          </w:rPr>
          <w:id w:val="342130124"/>
          <w14:checkbox>
            <w14:checked w14:val="0"/>
            <w14:checkedState w14:val="2612" w14:font="MS Gothic"/>
            <w14:uncheckedState w14:val="2610" w14:font="MS Gothic"/>
          </w14:checkbox>
        </w:sdtPr>
        <w:sdtEndPr/>
        <w:sdtContent>
          <w:r w:rsidR="0097337D">
            <w:rPr>
              <w:rFonts w:ascii="MS Gothic" w:eastAsia="MS Gothic" w:hAnsi="MS Gothic" w:hint="eastAsia"/>
              <w:sz w:val="24"/>
              <w:szCs w:val="24"/>
              <w:lang w:val="en-GB"/>
            </w:rPr>
            <w:t>☐</w:t>
          </w:r>
        </w:sdtContent>
      </w:sdt>
      <w:r w:rsidR="000A525A" w:rsidRPr="00681A47">
        <w:rPr>
          <w:rFonts w:ascii="Chubb Publico Text App" w:hAnsi="Chubb Publico Text App"/>
          <w:lang w:val="en-GB"/>
        </w:rPr>
        <w:t>Limited Partnership</w:t>
      </w:r>
    </w:p>
    <w:p w14:paraId="4005CAE9" w14:textId="4F2CD437" w:rsidR="00692DE4" w:rsidRPr="00692DE4" w:rsidRDefault="00890986" w:rsidP="00890986">
      <w:pPr>
        <w:pStyle w:val="FormBodyText"/>
        <w:pBdr>
          <w:bottom w:val="single" w:sz="4" w:space="1" w:color="auto"/>
        </w:pBdr>
        <w:tabs>
          <w:tab w:val="left" w:pos="1843"/>
          <w:tab w:val="left" w:pos="2127"/>
          <w:tab w:val="left" w:pos="3828"/>
          <w:tab w:val="left" w:pos="4111"/>
          <w:tab w:val="left" w:pos="5103"/>
          <w:tab w:val="left" w:pos="5670"/>
          <w:tab w:val="left" w:pos="5954"/>
          <w:tab w:val="left" w:pos="6663"/>
          <w:tab w:val="left" w:pos="8364"/>
        </w:tabs>
        <w:spacing w:after="240"/>
        <w:ind w:left="360"/>
        <w:rPr>
          <w:b/>
          <w:bCs/>
          <w:szCs w:val="16"/>
          <w:lang w:val="en-GB"/>
        </w:rPr>
      </w:pPr>
      <w:r>
        <w:rPr>
          <w:b/>
          <w:bCs/>
          <w:szCs w:val="16"/>
          <w:lang w:val="en-GB"/>
        </w:rPr>
        <w:t xml:space="preserve">Based </w:t>
      </w:r>
      <w:r w:rsidRPr="00890986">
        <w:rPr>
          <w:b/>
          <w:bCs/>
          <w:szCs w:val="16"/>
          <w:lang w:val="en-GB"/>
        </w:rPr>
        <w:t>on your Type of Facility indicated on 1.7, please complete 1 of the 3 relevant categories below:</w:t>
      </w:r>
    </w:p>
    <w:tbl>
      <w:tblPr>
        <w:tblW w:w="9738" w:type="dxa"/>
        <w:tblInd w:w="468" w:type="dxa"/>
        <w:tblBorders>
          <w:top w:val="single" w:sz="4" w:space="0" w:color="auto"/>
          <w:bottom w:val="single" w:sz="4" w:space="0" w:color="auto"/>
          <w:insideH w:val="single" w:sz="4" w:space="0" w:color="auto"/>
          <w:insideV w:val="single" w:sz="4" w:space="0" w:color="auto"/>
        </w:tblBorders>
        <w:tblCellMar>
          <w:top w:w="58" w:type="dxa"/>
          <w:bottom w:w="58" w:type="dxa"/>
        </w:tblCellMar>
        <w:tblLook w:val="04A0" w:firstRow="1" w:lastRow="0" w:firstColumn="1" w:lastColumn="0" w:noHBand="0" w:noVBand="1"/>
      </w:tblPr>
      <w:tblGrid>
        <w:gridCol w:w="3420"/>
        <w:gridCol w:w="6318"/>
      </w:tblGrid>
      <w:tr w:rsidR="00692DE4" w:rsidRPr="00023CF3" w14:paraId="54C62321" w14:textId="77777777" w:rsidTr="0086504A">
        <w:trPr>
          <w:trHeight w:val="20"/>
        </w:trPr>
        <w:tc>
          <w:tcPr>
            <w:tcW w:w="9738" w:type="dxa"/>
            <w:gridSpan w:val="2"/>
            <w:tcBorders>
              <w:top w:val="single" w:sz="4" w:space="0" w:color="FFFFFF" w:themeColor="background1"/>
              <w:bottom w:val="single" w:sz="4" w:space="0" w:color="FFFFFF" w:themeColor="background1"/>
            </w:tcBorders>
            <w:shd w:val="clear" w:color="auto" w:fill="6E27C5" w:themeFill="accent3"/>
            <w:noWrap/>
            <w:hideMark/>
          </w:tcPr>
          <w:p w14:paraId="394630AD" w14:textId="77777777" w:rsidR="00692DE4" w:rsidRPr="00023CF3" w:rsidRDefault="00692DE4" w:rsidP="00692DE4">
            <w:pPr>
              <w:pStyle w:val="FormBodyText"/>
              <w:ind w:right="0"/>
              <w:rPr>
                <w:rFonts w:ascii="Chubb Publico Text" w:hAnsi="Chubb Publico Text"/>
                <w:szCs w:val="16"/>
                <w:u w:val="single"/>
                <w:lang w:val="en-GB"/>
              </w:rPr>
            </w:pPr>
            <w:r w:rsidRPr="00023CF3">
              <w:rPr>
                <w:rFonts w:ascii="Chubb Publico Text" w:hAnsi="Chubb Publico Text"/>
                <w:color w:val="FFFFFF" w:themeColor="background1"/>
                <w:szCs w:val="16"/>
                <w:lang w:val="en-GB"/>
              </w:rPr>
              <w:t>Hospitals</w:t>
            </w:r>
          </w:p>
        </w:tc>
      </w:tr>
      <w:tr w:rsidR="00592671" w:rsidRPr="00692DE4" w14:paraId="4F08081D" w14:textId="77777777" w:rsidTr="0086504A">
        <w:trPr>
          <w:trHeight w:val="20"/>
        </w:trPr>
        <w:tc>
          <w:tcPr>
            <w:tcW w:w="3420" w:type="dxa"/>
            <w:tcBorders>
              <w:top w:val="single" w:sz="4" w:space="0" w:color="FFFFFF" w:themeColor="background1"/>
            </w:tcBorders>
            <w:shd w:val="clear" w:color="auto" w:fill="auto"/>
            <w:noWrap/>
            <w:hideMark/>
          </w:tcPr>
          <w:p w14:paraId="503E915D"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Total Number of Licensed Beds:</w:t>
            </w:r>
          </w:p>
        </w:tc>
        <w:tc>
          <w:tcPr>
            <w:tcW w:w="6318" w:type="dxa"/>
            <w:tcBorders>
              <w:top w:val="single" w:sz="4" w:space="0" w:color="FFFFFF" w:themeColor="background1"/>
            </w:tcBorders>
          </w:tcPr>
          <w:p w14:paraId="0B5B779A" w14:textId="34C7BAA7"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bookmarkStart w:id="4" w:name="Text16"/>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sidR="00461287">
              <w:rPr>
                <w:rFonts w:ascii="Chubb Publico Text" w:hAnsi="Chubb Publico Text"/>
                <w:szCs w:val="16"/>
                <w:lang w:val="en-GB"/>
              </w:rPr>
              <w:t> </w:t>
            </w:r>
            <w:r w:rsidR="00461287">
              <w:rPr>
                <w:rFonts w:ascii="Chubb Publico Text" w:hAnsi="Chubb Publico Text"/>
                <w:szCs w:val="16"/>
                <w:lang w:val="en-GB"/>
              </w:rPr>
              <w:t> </w:t>
            </w:r>
            <w:r w:rsidR="00461287">
              <w:rPr>
                <w:rFonts w:ascii="Chubb Publico Text" w:hAnsi="Chubb Publico Text"/>
                <w:szCs w:val="16"/>
                <w:lang w:val="en-GB"/>
              </w:rPr>
              <w:t> </w:t>
            </w:r>
            <w:r w:rsidR="00461287">
              <w:rPr>
                <w:rFonts w:ascii="Chubb Publico Text" w:hAnsi="Chubb Publico Text"/>
                <w:szCs w:val="16"/>
                <w:lang w:val="en-GB"/>
              </w:rPr>
              <w:t> </w:t>
            </w:r>
            <w:r w:rsidR="00461287">
              <w:rPr>
                <w:rFonts w:ascii="Chubb Publico Text" w:hAnsi="Chubb Publico Text"/>
                <w:szCs w:val="16"/>
                <w:lang w:val="en-GB"/>
              </w:rPr>
              <w:t> </w:t>
            </w:r>
            <w:r>
              <w:rPr>
                <w:rFonts w:ascii="Chubb Publico Text" w:hAnsi="Chubb Publico Text"/>
                <w:szCs w:val="16"/>
                <w:lang w:val="en-GB"/>
              </w:rPr>
              <w:fldChar w:fldCharType="end"/>
            </w:r>
            <w:bookmarkEnd w:id="4"/>
          </w:p>
        </w:tc>
      </w:tr>
      <w:tr w:rsidR="00592671" w:rsidRPr="00692DE4" w14:paraId="2CE57720" w14:textId="77777777" w:rsidTr="0086504A">
        <w:trPr>
          <w:trHeight w:val="20"/>
        </w:trPr>
        <w:tc>
          <w:tcPr>
            <w:tcW w:w="3420" w:type="dxa"/>
            <w:shd w:val="clear" w:color="auto" w:fill="auto"/>
            <w:noWrap/>
            <w:hideMark/>
          </w:tcPr>
          <w:p w14:paraId="022C3115"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 xml:space="preserve">Total Number of Occupied Beds:  </w:t>
            </w:r>
          </w:p>
        </w:tc>
        <w:tc>
          <w:tcPr>
            <w:tcW w:w="6318" w:type="dxa"/>
          </w:tcPr>
          <w:p w14:paraId="74639F5C" w14:textId="0AAA2053"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10D548B1" w14:textId="77777777" w:rsidTr="0086504A">
        <w:trPr>
          <w:trHeight w:val="20"/>
        </w:trPr>
        <w:tc>
          <w:tcPr>
            <w:tcW w:w="3420" w:type="dxa"/>
            <w:shd w:val="clear" w:color="auto" w:fill="auto"/>
            <w:noWrap/>
            <w:hideMark/>
          </w:tcPr>
          <w:p w14:paraId="7CC6B80B" w14:textId="77777777" w:rsidR="00592671" w:rsidRPr="00D25F48" w:rsidRDefault="00592671" w:rsidP="00592671">
            <w:pPr>
              <w:pStyle w:val="FormBodyText"/>
              <w:ind w:right="0"/>
              <w:rPr>
                <w:rFonts w:ascii="Chubb Publico Text" w:hAnsi="Chubb Publico Text"/>
                <w:i/>
                <w:iCs/>
                <w:szCs w:val="16"/>
                <w:lang w:val="en-GB"/>
              </w:rPr>
            </w:pPr>
            <w:r w:rsidRPr="00D25F48">
              <w:rPr>
                <w:rFonts w:ascii="Chubb Publico Text" w:hAnsi="Chubb Publico Text"/>
                <w:i/>
                <w:iCs/>
                <w:szCs w:val="16"/>
                <w:lang w:val="en-GB"/>
              </w:rPr>
              <w:t>Percentage of total beds:</w:t>
            </w:r>
          </w:p>
        </w:tc>
        <w:tc>
          <w:tcPr>
            <w:tcW w:w="6318" w:type="dxa"/>
          </w:tcPr>
          <w:p w14:paraId="6E8F7701" w14:textId="3BA6C294" w:rsidR="00592671" w:rsidRPr="0097337D"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3C62D201" w14:textId="77777777" w:rsidTr="0086504A">
        <w:trPr>
          <w:trHeight w:val="20"/>
        </w:trPr>
        <w:tc>
          <w:tcPr>
            <w:tcW w:w="3420" w:type="dxa"/>
            <w:shd w:val="clear" w:color="auto" w:fill="auto"/>
            <w:noWrap/>
            <w:hideMark/>
          </w:tcPr>
          <w:p w14:paraId="6152745B"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Medical / Surgical Beds</w:t>
            </w:r>
          </w:p>
        </w:tc>
        <w:tc>
          <w:tcPr>
            <w:tcW w:w="6318" w:type="dxa"/>
          </w:tcPr>
          <w:p w14:paraId="3346C0E5" w14:textId="07838AF9"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15C16F09" w14:textId="77777777" w:rsidTr="0086504A">
        <w:trPr>
          <w:trHeight w:val="20"/>
        </w:trPr>
        <w:tc>
          <w:tcPr>
            <w:tcW w:w="3420" w:type="dxa"/>
            <w:shd w:val="clear" w:color="auto" w:fill="auto"/>
            <w:noWrap/>
            <w:hideMark/>
          </w:tcPr>
          <w:p w14:paraId="361F4EC6"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Psychiatric Beds</w:t>
            </w:r>
          </w:p>
        </w:tc>
        <w:tc>
          <w:tcPr>
            <w:tcW w:w="6318" w:type="dxa"/>
          </w:tcPr>
          <w:p w14:paraId="6A1DD6AC" w14:textId="2361BDED"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sidR="00461287">
              <w:rPr>
                <w:rFonts w:ascii="Chubb Publico Text" w:hAnsi="Chubb Publico Text"/>
                <w:szCs w:val="16"/>
                <w:lang w:val="en-GB"/>
              </w:rPr>
              <w:t> </w:t>
            </w:r>
            <w:r w:rsidR="00461287">
              <w:rPr>
                <w:rFonts w:ascii="Chubb Publico Text" w:hAnsi="Chubb Publico Text"/>
                <w:szCs w:val="16"/>
                <w:lang w:val="en-GB"/>
              </w:rPr>
              <w:t> </w:t>
            </w:r>
            <w:r w:rsidR="00461287">
              <w:rPr>
                <w:rFonts w:ascii="Chubb Publico Text" w:hAnsi="Chubb Publico Text"/>
                <w:szCs w:val="16"/>
                <w:lang w:val="en-GB"/>
              </w:rPr>
              <w:t> </w:t>
            </w:r>
            <w:r w:rsidR="00461287">
              <w:rPr>
                <w:rFonts w:ascii="Chubb Publico Text" w:hAnsi="Chubb Publico Text"/>
                <w:szCs w:val="16"/>
                <w:lang w:val="en-GB"/>
              </w:rPr>
              <w:t> </w:t>
            </w:r>
            <w:r w:rsidR="00461287">
              <w:rPr>
                <w:rFonts w:ascii="Chubb Publico Text" w:hAnsi="Chubb Publico Text"/>
                <w:szCs w:val="16"/>
                <w:lang w:val="en-GB"/>
              </w:rPr>
              <w:t> </w:t>
            </w:r>
            <w:r>
              <w:rPr>
                <w:rFonts w:ascii="Chubb Publico Text" w:hAnsi="Chubb Publico Text"/>
                <w:szCs w:val="16"/>
                <w:lang w:val="en-GB"/>
              </w:rPr>
              <w:fldChar w:fldCharType="end"/>
            </w:r>
          </w:p>
        </w:tc>
      </w:tr>
      <w:tr w:rsidR="00592671" w:rsidRPr="00692DE4" w14:paraId="5687C870" w14:textId="77777777" w:rsidTr="0086504A">
        <w:trPr>
          <w:trHeight w:val="20"/>
        </w:trPr>
        <w:tc>
          <w:tcPr>
            <w:tcW w:w="3420" w:type="dxa"/>
            <w:shd w:val="clear" w:color="auto" w:fill="auto"/>
            <w:noWrap/>
            <w:hideMark/>
          </w:tcPr>
          <w:p w14:paraId="38CD6AFC"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Long Term Care Beds</w:t>
            </w:r>
          </w:p>
        </w:tc>
        <w:tc>
          <w:tcPr>
            <w:tcW w:w="6318" w:type="dxa"/>
          </w:tcPr>
          <w:p w14:paraId="3B8E20A9" w14:textId="64CB72E7"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448B10CC" w14:textId="77777777" w:rsidTr="0086504A">
        <w:trPr>
          <w:trHeight w:val="20"/>
        </w:trPr>
        <w:tc>
          <w:tcPr>
            <w:tcW w:w="3420" w:type="dxa"/>
            <w:shd w:val="clear" w:color="auto" w:fill="auto"/>
            <w:noWrap/>
            <w:hideMark/>
          </w:tcPr>
          <w:p w14:paraId="322150BF"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Maternity Beds</w:t>
            </w:r>
          </w:p>
        </w:tc>
        <w:tc>
          <w:tcPr>
            <w:tcW w:w="6318" w:type="dxa"/>
          </w:tcPr>
          <w:p w14:paraId="432383FB" w14:textId="6C0404F9"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0D2C939" w14:textId="77777777" w:rsidTr="0086504A">
        <w:trPr>
          <w:trHeight w:val="20"/>
        </w:trPr>
        <w:tc>
          <w:tcPr>
            <w:tcW w:w="3420" w:type="dxa"/>
            <w:shd w:val="clear" w:color="auto" w:fill="auto"/>
            <w:noWrap/>
            <w:hideMark/>
          </w:tcPr>
          <w:p w14:paraId="26102912"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Intensive Care beds</w:t>
            </w:r>
          </w:p>
        </w:tc>
        <w:tc>
          <w:tcPr>
            <w:tcW w:w="6318" w:type="dxa"/>
          </w:tcPr>
          <w:p w14:paraId="55044B8A" w14:textId="713FA45D"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5400418" w14:textId="77777777" w:rsidTr="0086504A">
        <w:trPr>
          <w:trHeight w:val="20"/>
        </w:trPr>
        <w:tc>
          <w:tcPr>
            <w:tcW w:w="9738" w:type="dxa"/>
            <w:gridSpan w:val="2"/>
            <w:shd w:val="clear" w:color="auto" w:fill="7F7F7F" w:themeFill="text1" w:themeFillTint="80"/>
            <w:noWrap/>
            <w:hideMark/>
          </w:tcPr>
          <w:p w14:paraId="517E4C40" w14:textId="77777777" w:rsidR="00592671" w:rsidRPr="00D25F48" w:rsidRDefault="00592671" w:rsidP="00592671">
            <w:pPr>
              <w:pStyle w:val="FormBodyText"/>
              <w:ind w:right="0"/>
              <w:rPr>
                <w:rFonts w:ascii="Chubb Publico Text" w:hAnsi="Chubb Publico Text"/>
                <w:i/>
                <w:iCs/>
                <w:color w:val="FFFFFF" w:themeColor="background1"/>
                <w:szCs w:val="16"/>
                <w:lang w:val="en-GB"/>
              </w:rPr>
            </w:pPr>
            <w:r w:rsidRPr="00D25F48">
              <w:rPr>
                <w:rFonts w:ascii="Chubb Publico Text" w:hAnsi="Chubb Publico Text"/>
                <w:i/>
                <w:iCs/>
                <w:color w:val="FFFFFF" w:themeColor="background1"/>
                <w:szCs w:val="16"/>
                <w:lang w:val="en-GB"/>
              </w:rPr>
              <w:t>Provide annual number of:</w:t>
            </w:r>
          </w:p>
        </w:tc>
      </w:tr>
      <w:tr w:rsidR="00592671" w:rsidRPr="00692DE4" w14:paraId="7CDC9C75" w14:textId="77777777" w:rsidTr="0086504A">
        <w:trPr>
          <w:trHeight w:val="20"/>
        </w:trPr>
        <w:tc>
          <w:tcPr>
            <w:tcW w:w="3420" w:type="dxa"/>
            <w:shd w:val="clear" w:color="auto" w:fill="auto"/>
            <w:noWrap/>
            <w:hideMark/>
          </w:tcPr>
          <w:p w14:paraId="33EA0C8C"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 xml:space="preserve">Births  </w:t>
            </w:r>
          </w:p>
        </w:tc>
        <w:tc>
          <w:tcPr>
            <w:tcW w:w="6318" w:type="dxa"/>
          </w:tcPr>
          <w:p w14:paraId="34F02C34" w14:textId="3EAB6A33"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6347B91" w14:textId="77777777" w:rsidTr="0086504A">
        <w:trPr>
          <w:trHeight w:val="20"/>
        </w:trPr>
        <w:tc>
          <w:tcPr>
            <w:tcW w:w="3420" w:type="dxa"/>
            <w:shd w:val="clear" w:color="auto" w:fill="auto"/>
            <w:noWrap/>
            <w:hideMark/>
          </w:tcPr>
          <w:p w14:paraId="366B1EFA"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 xml:space="preserve">Inpatient Surgeries  </w:t>
            </w:r>
          </w:p>
        </w:tc>
        <w:tc>
          <w:tcPr>
            <w:tcW w:w="6318" w:type="dxa"/>
          </w:tcPr>
          <w:p w14:paraId="46903B01" w14:textId="54AB8139"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441FB913" w14:textId="77777777" w:rsidTr="0086504A">
        <w:trPr>
          <w:trHeight w:val="20"/>
        </w:trPr>
        <w:tc>
          <w:tcPr>
            <w:tcW w:w="3420" w:type="dxa"/>
            <w:shd w:val="clear" w:color="auto" w:fill="auto"/>
            <w:noWrap/>
            <w:hideMark/>
          </w:tcPr>
          <w:p w14:paraId="46753A39"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 xml:space="preserve">Outpatient Surgeries  </w:t>
            </w:r>
          </w:p>
        </w:tc>
        <w:tc>
          <w:tcPr>
            <w:tcW w:w="6318" w:type="dxa"/>
          </w:tcPr>
          <w:p w14:paraId="1A4780AA" w14:textId="7992A7C6"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0BAFFDD0" w14:textId="77777777" w:rsidTr="0086504A">
        <w:trPr>
          <w:trHeight w:val="20"/>
        </w:trPr>
        <w:tc>
          <w:tcPr>
            <w:tcW w:w="3420" w:type="dxa"/>
            <w:shd w:val="clear" w:color="auto" w:fill="auto"/>
            <w:noWrap/>
            <w:hideMark/>
          </w:tcPr>
          <w:p w14:paraId="100BD40A"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 xml:space="preserve">ER Visits  </w:t>
            </w:r>
          </w:p>
        </w:tc>
        <w:tc>
          <w:tcPr>
            <w:tcW w:w="6318" w:type="dxa"/>
          </w:tcPr>
          <w:p w14:paraId="30D237B6" w14:textId="2142A869"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56A64B82" w14:textId="77777777" w:rsidTr="0086504A">
        <w:trPr>
          <w:trHeight w:val="20"/>
        </w:trPr>
        <w:tc>
          <w:tcPr>
            <w:tcW w:w="3420" w:type="dxa"/>
            <w:shd w:val="clear" w:color="auto" w:fill="auto"/>
            <w:noWrap/>
            <w:hideMark/>
          </w:tcPr>
          <w:p w14:paraId="79A8CCFB" w14:textId="77777777" w:rsidR="00592671" w:rsidRPr="00D25F48" w:rsidRDefault="00592671" w:rsidP="00592671">
            <w:pPr>
              <w:pStyle w:val="FormBodyText"/>
              <w:ind w:right="0"/>
              <w:rPr>
                <w:rFonts w:ascii="Chubb Publico Text" w:hAnsi="Chubb Publico Text"/>
                <w:szCs w:val="16"/>
                <w:lang w:val="en-GB"/>
              </w:rPr>
            </w:pPr>
            <w:r w:rsidRPr="00D25F48">
              <w:rPr>
                <w:rFonts w:ascii="Chubb Publico Text" w:hAnsi="Chubb Publico Text"/>
                <w:szCs w:val="16"/>
                <w:lang w:val="en-GB"/>
              </w:rPr>
              <w:t xml:space="preserve">Other Outpatient Visits  </w:t>
            </w:r>
          </w:p>
        </w:tc>
        <w:tc>
          <w:tcPr>
            <w:tcW w:w="6318" w:type="dxa"/>
          </w:tcPr>
          <w:p w14:paraId="5BCCB0C5" w14:textId="58877DFA"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638E4126" w14:textId="77777777" w:rsidTr="0086504A">
        <w:trPr>
          <w:trHeight w:val="20"/>
        </w:trPr>
        <w:tc>
          <w:tcPr>
            <w:tcW w:w="3420" w:type="dxa"/>
            <w:shd w:val="clear" w:color="auto" w:fill="auto"/>
            <w:noWrap/>
            <w:hideMark/>
          </w:tcPr>
          <w:p w14:paraId="1CADBE17" w14:textId="77777777" w:rsidR="00592671" w:rsidRPr="00D25F48" w:rsidRDefault="00592671" w:rsidP="00592671">
            <w:pPr>
              <w:pStyle w:val="FormBodyText"/>
              <w:ind w:right="0"/>
              <w:rPr>
                <w:rFonts w:ascii="Chubb Publico Text" w:hAnsi="Chubb Publico Text"/>
                <w:b/>
                <w:bCs/>
                <w:szCs w:val="16"/>
                <w:lang w:val="en-GB"/>
              </w:rPr>
            </w:pPr>
            <w:r w:rsidRPr="00D25F48">
              <w:rPr>
                <w:rFonts w:ascii="Chubb Publico Text" w:hAnsi="Chubb Publico Text"/>
                <w:b/>
                <w:bCs/>
                <w:szCs w:val="16"/>
                <w:lang w:val="en-GB"/>
              </w:rPr>
              <w:t>Total Number of Physicians</w:t>
            </w:r>
          </w:p>
        </w:tc>
        <w:tc>
          <w:tcPr>
            <w:tcW w:w="6318" w:type="dxa"/>
          </w:tcPr>
          <w:p w14:paraId="50623B6A" w14:textId="40A9BD8F" w:rsidR="00592671" w:rsidRPr="00D25F48"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bl>
    <w:p w14:paraId="1F65F2D6" w14:textId="77777777" w:rsidR="000B127C" w:rsidRDefault="000B127C">
      <w:r>
        <w:br w:type="page"/>
      </w:r>
    </w:p>
    <w:tbl>
      <w:tblPr>
        <w:tblW w:w="9738" w:type="dxa"/>
        <w:tblInd w:w="468" w:type="dxa"/>
        <w:tblBorders>
          <w:top w:val="single" w:sz="4" w:space="0" w:color="auto"/>
          <w:bottom w:val="single" w:sz="4" w:space="0" w:color="auto"/>
          <w:insideH w:val="single" w:sz="4" w:space="0" w:color="auto"/>
          <w:insideV w:val="single" w:sz="4" w:space="0" w:color="auto"/>
        </w:tblBorders>
        <w:tblCellMar>
          <w:top w:w="58" w:type="dxa"/>
          <w:bottom w:w="58" w:type="dxa"/>
        </w:tblCellMar>
        <w:tblLook w:val="04A0" w:firstRow="1" w:lastRow="0" w:firstColumn="1" w:lastColumn="0" w:noHBand="0" w:noVBand="1"/>
      </w:tblPr>
      <w:tblGrid>
        <w:gridCol w:w="3360"/>
        <w:gridCol w:w="6378"/>
      </w:tblGrid>
      <w:tr w:rsidR="00692DE4" w:rsidRPr="00023CF3" w14:paraId="64E6A8EF" w14:textId="77777777" w:rsidTr="0097337D">
        <w:trPr>
          <w:trHeight w:val="20"/>
        </w:trPr>
        <w:tc>
          <w:tcPr>
            <w:tcW w:w="9738" w:type="dxa"/>
            <w:gridSpan w:val="2"/>
            <w:shd w:val="clear" w:color="auto" w:fill="7F7F7F" w:themeFill="text1" w:themeFillTint="80"/>
            <w:noWrap/>
            <w:hideMark/>
          </w:tcPr>
          <w:p w14:paraId="6366415E" w14:textId="3EC179AF" w:rsidR="00692DE4" w:rsidRPr="00023CF3" w:rsidRDefault="00692DE4" w:rsidP="00692DE4">
            <w:pPr>
              <w:pStyle w:val="FormBodyText"/>
              <w:ind w:right="0"/>
              <w:rPr>
                <w:rFonts w:ascii="Chubb Publico Text" w:hAnsi="Chubb Publico Text"/>
                <w:i/>
                <w:iCs/>
                <w:color w:val="FFFFFF" w:themeColor="background1"/>
                <w:szCs w:val="16"/>
                <w:lang w:val="en-GB"/>
              </w:rPr>
            </w:pPr>
            <w:r w:rsidRPr="00023CF3">
              <w:rPr>
                <w:rFonts w:ascii="Chubb Publico Text" w:hAnsi="Chubb Publico Text"/>
                <w:i/>
                <w:iCs/>
                <w:color w:val="FFFFFF" w:themeColor="background1"/>
                <w:szCs w:val="16"/>
                <w:lang w:val="en-GB"/>
              </w:rPr>
              <w:lastRenderedPageBreak/>
              <w:t>Provide Number of Hospitals</w:t>
            </w:r>
          </w:p>
        </w:tc>
      </w:tr>
      <w:tr w:rsidR="00592671" w:rsidRPr="00023CF3" w14:paraId="4B8B8053" w14:textId="77777777" w:rsidTr="0086504A">
        <w:trPr>
          <w:trHeight w:val="20"/>
        </w:trPr>
        <w:tc>
          <w:tcPr>
            <w:tcW w:w="3360" w:type="dxa"/>
            <w:shd w:val="clear" w:color="auto" w:fill="auto"/>
            <w:noWrap/>
            <w:hideMark/>
          </w:tcPr>
          <w:p w14:paraId="7FEBC75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Hospital Large (&gt;200 beds)</w:t>
            </w:r>
          </w:p>
        </w:tc>
        <w:tc>
          <w:tcPr>
            <w:tcW w:w="6378" w:type="dxa"/>
            <w:shd w:val="clear" w:color="auto" w:fill="auto"/>
          </w:tcPr>
          <w:p w14:paraId="134B51BD" w14:textId="383633B2"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023CF3" w14:paraId="1029F6F9" w14:textId="77777777" w:rsidTr="0086504A">
        <w:trPr>
          <w:trHeight w:val="20"/>
        </w:trPr>
        <w:tc>
          <w:tcPr>
            <w:tcW w:w="3360" w:type="dxa"/>
            <w:shd w:val="clear" w:color="auto" w:fill="auto"/>
            <w:noWrap/>
            <w:hideMark/>
          </w:tcPr>
          <w:p w14:paraId="41C6C0A0"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Hospital Medium (50-200 beds)</w:t>
            </w:r>
          </w:p>
        </w:tc>
        <w:tc>
          <w:tcPr>
            <w:tcW w:w="6378" w:type="dxa"/>
            <w:shd w:val="clear" w:color="auto" w:fill="auto"/>
          </w:tcPr>
          <w:p w14:paraId="00D8971D" w14:textId="0AF38FC3"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023CF3" w14:paraId="2F2A0DFF" w14:textId="77777777" w:rsidTr="0086504A">
        <w:trPr>
          <w:trHeight w:val="20"/>
        </w:trPr>
        <w:tc>
          <w:tcPr>
            <w:tcW w:w="3360" w:type="dxa"/>
            <w:shd w:val="clear" w:color="auto" w:fill="auto"/>
            <w:noWrap/>
            <w:hideMark/>
          </w:tcPr>
          <w:p w14:paraId="34F47438"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Hospital Small (&lt; 50 beds)</w:t>
            </w:r>
          </w:p>
        </w:tc>
        <w:tc>
          <w:tcPr>
            <w:tcW w:w="6378" w:type="dxa"/>
            <w:shd w:val="clear" w:color="auto" w:fill="auto"/>
          </w:tcPr>
          <w:p w14:paraId="211B4B72" w14:textId="4C7D7FDB"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692DE4" w:rsidRPr="00023CF3" w14:paraId="582EC8FA" w14:textId="77777777" w:rsidTr="0097337D">
        <w:trPr>
          <w:trHeight w:val="20"/>
        </w:trPr>
        <w:tc>
          <w:tcPr>
            <w:tcW w:w="9738" w:type="dxa"/>
            <w:gridSpan w:val="2"/>
            <w:shd w:val="clear" w:color="auto" w:fill="7F7F7F" w:themeFill="text1" w:themeFillTint="80"/>
            <w:noWrap/>
            <w:hideMark/>
          </w:tcPr>
          <w:p w14:paraId="7B67CCF5" w14:textId="073FC2B0" w:rsidR="00692DE4" w:rsidRPr="00023CF3" w:rsidRDefault="00692DE4" w:rsidP="00692DE4">
            <w:pPr>
              <w:pStyle w:val="FormBodyText"/>
              <w:ind w:right="0"/>
              <w:rPr>
                <w:rFonts w:ascii="Chubb Publico Text" w:hAnsi="Chubb Publico Text"/>
                <w:color w:val="FFFFFF" w:themeColor="background1"/>
                <w:szCs w:val="16"/>
                <w:lang w:val="en-GB"/>
              </w:rPr>
            </w:pPr>
            <w:r w:rsidRPr="00023CF3">
              <w:rPr>
                <w:rFonts w:ascii="Chubb Publico Text" w:hAnsi="Chubb Publico Text"/>
                <w:color w:val="FFFFFF" w:themeColor="background1"/>
                <w:szCs w:val="16"/>
                <w:lang w:val="en-GB"/>
              </w:rPr>
              <w:t> Annual Patients</w:t>
            </w:r>
          </w:p>
        </w:tc>
      </w:tr>
      <w:tr w:rsidR="00592671" w:rsidRPr="00023CF3" w14:paraId="58009ECB" w14:textId="77777777" w:rsidTr="0086504A">
        <w:trPr>
          <w:trHeight w:val="20"/>
        </w:trPr>
        <w:tc>
          <w:tcPr>
            <w:tcW w:w="3360" w:type="dxa"/>
            <w:shd w:val="clear" w:color="auto" w:fill="auto"/>
            <w:noWrap/>
            <w:hideMark/>
          </w:tcPr>
          <w:p w14:paraId="15E10BB2"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Number of Annual Patients - Total Number</w:t>
            </w:r>
          </w:p>
        </w:tc>
        <w:tc>
          <w:tcPr>
            <w:tcW w:w="6378" w:type="dxa"/>
            <w:shd w:val="clear" w:color="auto" w:fill="auto"/>
          </w:tcPr>
          <w:p w14:paraId="758A5C37" w14:textId="38266BC8"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023CF3" w14:paraId="04D91198" w14:textId="77777777" w:rsidTr="0086504A">
        <w:trPr>
          <w:trHeight w:val="20"/>
        </w:trPr>
        <w:tc>
          <w:tcPr>
            <w:tcW w:w="3360" w:type="dxa"/>
            <w:shd w:val="clear" w:color="auto" w:fill="auto"/>
            <w:noWrap/>
            <w:hideMark/>
          </w:tcPr>
          <w:p w14:paraId="2AD8B27B"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Number of Annual Patients - Inpatients %</w:t>
            </w:r>
          </w:p>
        </w:tc>
        <w:tc>
          <w:tcPr>
            <w:tcW w:w="6378" w:type="dxa"/>
            <w:shd w:val="clear" w:color="auto" w:fill="auto"/>
          </w:tcPr>
          <w:p w14:paraId="5643DF44" w14:textId="1D4263F7"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023CF3" w14:paraId="60A90243" w14:textId="77777777" w:rsidTr="0086504A">
        <w:trPr>
          <w:trHeight w:val="20"/>
        </w:trPr>
        <w:tc>
          <w:tcPr>
            <w:tcW w:w="3360" w:type="dxa"/>
            <w:shd w:val="clear" w:color="auto" w:fill="auto"/>
            <w:noWrap/>
            <w:hideMark/>
          </w:tcPr>
          <w:p w14:paraId="16849830"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Number of Annual Patients - Outpatients %</w:t>
            </w:r>
          </w:p>
        </w:tc>
        <w:tc>
          <w:tcPr>
            <w:tcW w:w="6378" w:type="dxa"/>
            <w:shd w:val="clear" w:color="auto" w:fill="auto"/>
          </w:tcPr>
          <w:p w14:paraId="77CF241A" w14:textId="3A1CCF8B"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bl>
    <w:p w14:paraId="4EC8B841" w14:textId="69B487E7" w:rsidR="00692DE4" w:rsidRPr="00023CF3" w:rsidRDefault="00692DE4" w:rsidP="003031E2">
      <w:pPr>
        <w:pStyle w:val="FormBodyText"/>
        <w:tabs>
          <w:tab w:val="left" w:pos="1843"/>
          <w:tab w:val="left" w:pos="2127"/>
          <w:tab w:val="left" w:pos="3828"/>
          <w:tab w:val="left" w:pos="4111"/>
          <w:tab w:val="left" w:pos="5103"/>
          <w:tab w:val="left" w:pos="5670"/>
          <w:tab w:val="left" w:pos="5954"/>
          <w:tab w:val="left" w:pos="6663"/>
          <w:tab w:val="left" w:pos="8364"/>
        </w:tabs>
        <w:ind w:left="360"/>
        <w:rPr>
          <w:rFonts w:ascii="Chubb Publico Text" w:hAnsi="Chubb Publico Text"/>
          <w:szCs w:val="16"/>
          <w:lang w:val="en-GB"/>
        </w:rPr>
      </w:pPr>
    </w:p>
    <w:tbl>
      <w:tblPr>
        <w:tblW w:w="98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bottom w:w="72" w:type="dxa"/>
        </w:tblCellMar>
        <w:tblLook w:val="04A0" w:firstRow="1" w:lastRow="0" w:firstColumn="1" w:lastColumn="0" w:noHBand="0" w:noVBand="1"/>
      </w:tblPr>
      <w:tblGrid>
        <w:gridCol w:w="3360"/>
        <w:gridCol w:w="2010"/>
        <w:gridCol w:w="966"/>
        <w:gridCol w:w="3402"/>
        <w:gridCol w:w="142"/>
      </w:tblGrid>
      <w:tr w:rsidR="003031E2" w:rsidRPr="00023CF3" w14:paraId="0DB846A4" w14:textId="77777777" w:rsidTr="0097337D">
        <w:trPr>
          <w:gridAfter w:val="1"/>
          <w:wAfter w:w="142" w:type="dxa"/>
          <w:trHeight w:val="20"/>
        </w:trPr>
        <w:tc>
          <w:tcPr>
            <w:tcW w:w="9738" w:type="dxa"/>
            <w:gridSpan w:val="4"/>
            <w:tcBorders>
              <w:top w:val="single" w:sz="4" w:space="0" w:color="FFFFFF" w:themeColor="background1"/>
              <w:left w:val="nil"/>
              <w:bottom w:val="single" w:sz="4" w:space="0" w:color="FFFFFF" w:themeColor="background1"/>
              <w:right w:val="nil"/>
            </w:tcBorders>
            <w:shd w:val="clear" w:color="auto" w:fill="6E27C5" w:themeFill="accent3"/>
            <w:noWrap/>
            <w:hideMark/>
          </w:tcPr>
          <w:p w14:paraId="1FE77676" w14:textId="77777777" w:rsidR="003031E2" w:rsidRPr="00023CF3" w:rsidRDefault="003031E2" w:rsidP="00D57251">
            <w:pPr>
              <w:pStyle w:val="FormBodyText"/>
              <w:ind w:right="0"/>
              <w:rPr>
                <w:rFonts w:ascii="Chubb Publico Text" w:hAnsi="Chubb Publico Text"/>
                <w:lang w:val="en-GB"/>
              </w:rPr>
            </w:pPr>
            <w:r w:rsidRPr="00023CF3">
              <w:rPr>
                <w:rFonts w:ascii="Chubb Publico Text" w:hAnsi="Chubb Publico Text"/>
                <w:color w:val="FFFFFF" w:themeColor="background1"/>
                <w:lang w:val="en-GB"/>
              </w:rPr>
              <w:t>Nursing Homes</w:t>
            </w:r>
          </w:p>
        </w:tc>
      </w:tr>
      <w:tr w:rsidR="00592671" w:rsidRPr="00023CF3" w14:paraId="4A9D8E6D" w14:textId="77777777" w:rsidTr="0086504A">
        <w:trPr>
          <w:gridAfter w:val="1"/>
          <w:wAfter w:w="142" w:type="dxa"/>
          <w:trHeight w:val="20"/>
        </w:trPr>
        <w:tc>
          <w:tcPr>
            <w:tcW w:w="3360" w:type="dxa"/>
            <w:tcBorders>
              <w:top w:val="single" w:sz="4" w:space="0" w:color="FFFFFF" w:themeColor="background1"/>
              <w:left w:val="nil"/>
            </w:tcBorders>
            <w:shd w:val="clear" w:color="auto" w:fill="auto"/>
            <w:noWrap/>
            <w:hideMark/>
          </w:tcPr>
          <w:p w14:paraId="717AB6C6" w14:textId="77777777" w:rsidR="00592671" w:rsidRPr="00023CF3" w:rsidRDefault="00592671" w:rsidP="00592671">
            <w:pPr>
              <w:pStyle w:val="FormBodyText"/>
              <w:ind w:right="0"/>
              <w:rPr>
                <w:rFonts w:ascii="Chubb Publico Text" w:hAnsi="Chubb Publico Text"/>
                <w:lang w:val="en-GB"/>
              </w:rPr>
            </w:pPr>
            <w:r w:rsidRPr="00023CF3">
              <w:rPr>
                <w:rFonts w:ascii="Chubb Publico Text" w:hAnsi="Chubb Publico Text"/>
                <w:lang w:val="en-GB"/>
              </w:rPr>
              <w:t>Number of Licensed Beds:</w:t>
            </w:r>
          </w:p>
        </w:tc>
        <w:tc>
          <w:tcPr>
            <w:tcW w:w="6378" w:type="dxa"/>
            <w:gridSpan w:val="3"/>
            <w:tcBorders>
              <w:top w:val="single" w:sz="4" w:space="0" w:color="FFFFFF" w:themeColor="background1"/>
              <w:right w:val="nil"/>
            </w:tcBorders>
            <w:shd w:val="clear" w:color="auto" w:fill="auto"/>
            <w:noWrap/>
            <w:hideMark/>
          </w:tcPr>
          <w:p w14:paraId="0BC2C8C9" w14:textId="61084AE6" w:rsidR="00592671" w:rsidRPr="00023CF3" w:rsidRDefault="00592671" w:rsidP="00592671">
            <w:pPr>
              <w:pStyle w:val="FormBodyText"/>
              <w:ind w:right="0"/>
              <w:rPr>
                <w:rFonts w:ascii="Chubb Publico Text" w:hAnsi="Chubb Publico Text"/>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023CF3" w14:paraId="2AEC2E05" w14:textId="77777777" w:rsidTr="0086504A">
        <w:trPr>
          <w:gridAfter w:val="1"/>
          <w:wAfter w:w="142" w:type="dxa"/>
          <w:trHeight w:val="20"/>
        </w:trPr>
        <w:tc>
          <w:tcPr>
            <w:tcW w:w="3360" w:type="dxa"/>
            <w:tcBorders>
              <w:left w:val="nil"/>
              <w:bottom w:val="single" w:sz="4" w:space="0" w:color="auto"/>
            </w:tcBorders>
            <w:shd w:val="clear" w:color="auto" w:fill="auto"/>
            <w:noWrap/>
            <w:hideMark/>
          </w:tcPr>
          <w:p w14:paraId="196DC969" w14:textId="77777777" w:rsidR="00592671" w:rsidRPr="00023CF3" w:rsidRDefault="00592671" w:rsidP="00592671">
            <w:pPr>
              <w:pStyle w:val="FormBodyText"/>
              <w:ind w:right="0"/>
              <w:rPr>
                <w:rFonts w:ascii="Chubb Publico Text" w:hAnsi="Chubb Publico Text"/>
                <w:lang w:val="en-GB"/>
              </w:rPr>
            </w:pPr>
            <w:r w:rsidRPr="00023CF3">
              <w:rPr>
                <w:rFonts w:ascii="Chubb Publico Text" w:hAnsi="Chubb Publico Text"/>
                <w:lang w:val="en-GB"/>
              </w:rPr>
              <w:t>Number of Facilities:</w:t>
            </w:r>
          </w:p>
        </w:tc>
        <w:tc>
          <w:tcPr>
            <w:tcW w:w="6378" w:type="dxa"/>
            <w:gridSpan w:val="3"/>
            <w:tcBorders>
              <w:bottom w:val="single" w:sz="4" w:space="0" w:color="auto"/>
              <w:right w:val="nil"/>
            </w:tcBorders>
            <w:shd w:val="clear" w:color="auto" w:fill="auto"/>
            <w:noWrap/>
            <w:hideMark/>
          </w:tcPr>
          <w:p w14:paraId="23D48482" w14:textId="0AA95F7D" w:rsidR="00592671" w:rsidRPr="00023CF3" w:rsidRDefault="00592671" w:rsidP="00592671">
            <w:pPr>
              <w:pStyle w:val="FormBodyText"/>
              <w:ind w:right="0"/>
              <w:rPr>
                <w:rFonts w:ascii="Chubb Publico Text" w:hAnsi="Chubb Publico Text"/>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33554B" w:rsidRPr="00692DE4" w14:paraId="3C3E1817" w14:textId="77777777" w:rsidTr="0086504A">
        <w:trPr>
          <w:gridAfter w:val="2"/>
          <w:wAfter w:w="3544" w:type="dxa"/>
          <w:trHeight w:val="20"/>
        </w:trPr>
        <w:tc>
          <w:tcPr>
            <w:tcW w:w="3360" w:type="dxa"/>
            <w:tcBorders>
              <w:top w:val="nil"/>
              <w:left w:val="nil"/>
              <w:bottom w:val="nil"/>
              <w:right w:val="nil"/>
            </w:tcBorders>
            <w:shd w:val="clear" w:color="auto" w:fill="auto"/>
            <w:noWrap/>
          </w:tcPr>
          <w:p w14:paraId="65CCDBB4" w14:textId="7F157854" w:rsidR="0033554B" w:rsidRDefault="0033554B" w:rsidP="00D57251">
            <w:pPr>
              <w:pStyle w:val="FormBodyText"/>
              <w:ind w:right="0"/>
              <w:rPr>
                <w:lang w:val="en-GB"/>
              </w:rPr>
            </w:pPr>
          </w:p>
          <w:p w14:paraId="13411468" w14:textId="352EFDAD" w:rsidR="0033554B" w:rsidRPr="00692DE4" w:rsidRDefault="0033554B" w:rsidP="00D57251">
            <w:pPr>
              <w:pStyle w:val="FormBodyText"/>
              <w:ind w:right="0"/>
              <w:rPr>
                <w:lang w:val="en-GB"/>
              </w:rPr>
            </w:pPr>
          </w:p>
        </w:tc>
        <w:tc>
          <w:tcPr>
            <w:tcW w:w="2976" w:type="dxa"/>
            <w:gridSpan w:val="2"/>
            <w:tcBorders>
              <w:top w:val="nil"/>
              <w:left w:val="nil"/>
              <w:bottom w:val="nil"/>
              <w:right w:val="nil"/>
            </w:tcBorders>
            <w:shd w:val="clear" w:color="auto" w:fill="auto"/>
            <w:noWrap/>
          </w:tcPr>
          <w:p w14:paraId="42B887CA" w14:textId="77777777" w:rsidR="0033554B" w:rsidRPr="00692DE4" w:rsidRDefault="0033554B" w:rsidP="00D57251">
            <w:pPr>
              <w:pStyle w:val="FormBodyText"/>
              <w:ind w:right="0"/>
              <w:rPr>
                <w:lang w:val="en-GB"/>
              </w:rPr>
            </w:pPr>
          </w:p>
        </w:tc>
      </w:tr>
      <w:tr w:rsidR="00391539" w:rsidRPr="00023CF3" w14:paraId="202AA6F2" w14:textId="77777777" w:rsidTr="0097337D">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9880" w:type="dxa"/>
            <w:gridSpan w:val="5"/>
            <w:tcBorders>
              <w:top w:val="single" w:sz="4" w:space="0" w:color="FFFFFF" w:themeColor="background1"/>
              <w:bottom w:val="single" w:sz="4" w:space="0" w:color="FFFFFF" w:themeColor="background1"/>
            </w:tcBorders>
            <w:shd w:val="clear" w:color="auto" w:fill="6E27C5" w:themeFill="accent3"/>
            <w:noWrap/>
            <w:hideMark/>
          </w:tcPr>
          <w:p w14:paraId="05516F62" w14:textId="77777777" w:rsidR="00692DE4" w:rsidRPr="00023CF3" w:rsidRDefault="00692DE4" w:rsidP="00692DE4">
            <w:pPr>
              <w:pStyle w:val="FormBodyText"/>
              <w:ind w:right="0"/>
              <w:rPr>
                <w:rFonts w:ascii="Chubb Publico Text" w:hAnsi="Chubb Publico Text"/>
                <w:szCs w:val="16"/>
                <w:lang w:val="en-GB"/>
              </w:rPr>
            </w:pPr>
            <w:r w:rsidRPr="00023CF3">
              <w:rPr>
                <w:rFonts w:ascii="Chubb Publico Text" w:hAnsi="Chubb Publico Text"/>
                <w:color w:val="FFFFFF" w:themeColor="background1"/>
                <w:szCs w:val="16"/>
                <w:lang w:val="en-GB"/>
              </w:rPr>
              <w:t>Miscellaneous Medical Facilities</w:t>
            </w:r>
          </w:p>
        </w:tc>
      </w:tr>
      <w:tr w:rsidR="00391539" w:rsidRPr="00692DE4" w14:paraId="37846A6C"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tcBorders>
              <w:top w:val="single" w:sz="4" w:space="0" w:color="FFFFFF" w:themeColor="background1"/>
            </w:tcBorders>
            <w:shd w:val="clear" w:color="auto" w:fill="FFFFFF" w:themeFill="background1"/>
            <w:noWrap/>
            <w:hideMark/>
          </w:tcPr>
          <w:p w14:paraId="3D872108" w14:textId="77777777" w:rsidR="00692DE4" w:rsidRPr="00023CF3" w:rsidRDefault="00692DE4" w:rsidP="00692DE4">
            <w:pPr>
              <w:pStyle w:val="FormBodyText"/>
              <w:ind w:right="0"/>
              <w:rPr>
                <w:rFonts w:ascii="Chubb Publico Text" w:hAnsi="Chubb Publico Text"/>
                <w:b/>
                <w:bCs/>
                <w:szCs w:val="16"/>
                <w:lang w:val="en-GB"/>
              </w:rPr>
            </w:pPr>
            <w:r w:rsidRPr="00023CF3">
              <w:rPr>
                <w:rFonts w:ascii="Chubb Publico Text" w:hAnsi="Chubb Publico Text"/>
                <w:b/>
                <w:bCs/>
                <w:szCs w:val="16"/>
                <w:lang w:val="en-GB"/>
              </w:rPr>
              <w:t>Number of locations / facilities:</w:t>
            </w:r>
          </w:p>
        </w:tc>
        <w:tc>
          <w:tcPr>
            <w:tcW w:w="6520" w:type="dxa"/>
            <w:gridSpan w:val="4"/>
            <w:tcBorders>
              <w:top w:val="single" w:sz="4" w:space="0" w:color="FFFFFF" w:themeColor="background1"/>
            </w:tcBorders>
            <w:shd w:val="clear" w:color="auto" w:fill="FFFFFF" w:themeFill="background1"/>
            <w:noWrap/>
            <w:hideMark/>
          </w:tcPr>
          <w:p w14:paraId="040B107E" w14:textId="77777777" w:rsidR="00692DE4" w:rsidRPr="00023CF3" w:rsidRDefault="00692DE4" w:rsidP="00692DE4">
            <w:pPr>
              <w:pStyle w:val="FormBodyText"/>
              <w:ind w:right="0"/>
              <w:rPr>
                <w:rFonts w:ascii="Chubb Publico Text" w:hAnsi="Chubb Publico Text"/>
                <w:szCs w:val="16"/>
                <w:lang w:val="en-GB"/>
              </w:rPr>
            </w:pPr>
            <w:r w:rsidRPr="00023CF3">
              <w:rPr>
                <w:rFonts w:ascii="Chubb Publico Text" w:hAnsi="Chubb Publico Text"/>
                <w:szCs w:val="16"/>
                <w:lang w:val="en-GB"/>
              </w:rPr>
              <w:t> </w:t>
            </w:r>
          </w:p>
        </w:tc>
      </w:tr>
      <w:tr w:rsidR="00692DE4" w:rsidRPr="00681A47" w14:paraId="7775568E"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7F7F7F" w:themeFill="text1" w:themeFillTint="80"/>
            <w:noWrap/>
            <w:hideMark/>
          </w:tcPr>
          <w:p w14:paraId="322ED3FE" w14:textId="77777777" w:rsidR="00692DE4" w:rsidRPr="00023CF3" w:rsidRDefault="00692DE4" w:rsidP="00692DE4">
            <w:pPr>
              <w:pStyle w:val="FormBodyText"/>
              <w:ind w:right="0"/>
              <w:rPr>
                <w:rFonts w:ascii="Chubb Publico Text" w:hAnsi="Chubb Publico Text"/>
                <w:color w:val="FFFFFF" w:themeColor="background1"/>
                <w:szCs w:val="16"/>
                <w:lang w:val="en-GB"/>
              </w:rPr>
            </w:pPr>
            <w:r w:rsidRPr="00023CF3">
              <w:rPr>
                <w:rFonts w:ascii="Chubb Publico Text" w:hAnsi="Chubb Publico Text"/>
                <w:color w:val="FFFFFF" w:themeColor="background1"/>
                <w:szCs w:val="16"/>
                <w:lang w:val="en-GB"/>
              </w:rPr>
              <w:t>Type of Facility</w:t>
            </w:r>
          </w:p>
        </w:tc>
        <w:tc>
          <w:tcPr>
            <w:tcW w:w="2010" w:type="dxa"/>
            <w:shd w:val="clear" w:color="auto" w:fill="7F7F7F" w:themeFill="text1" w:themeFillTint="80"/>
            <w:hideMark/>
          </w:tcPr>
          <w:p w14:paraId="49878426" w14:textId="77777777" w:rsidR="00692DE4" w:rsidRPr="00023CF3" w:rsidRDefault="00692DE4" w:rsidP="00692DE4">
            <w:pPr>
              <w:pStyle w:val="FormBodyText"/>
              <w:ind w:right="0"/>
              <w:rPr>
                <w:rFonts w:ascii="Chubb Publico Text" w:hAnsi="Chubb Publico Text"/>
                <w:color w:val="FFFFFF" w:themeColor="background1"/>
                <w:szCs w:val="16"/>
                <w:lang w:val="en-GB"/>
              </w:rPr>
            </w:pPr>
            <w:r w:rsidRPr="00023CF3">
              <w:rPr>
                <w:rFonts w:ascii="Chubb Publico Text" w:hAnsi="Chubb Publico Text"/>
                <w:color w:val="FFFFFF" w:themeColor="background1"/>
                <w:szCs w:val="16"/>
                <w:lang w:val="en-GB"/>
              </w:rPr>
              <w:t>Exposure Type</w:t>
            </w:r>
          </w:p>
        </w:tc>
        <w:tc>
          <w:tcPr>
            <w:tcW w:w="4510" w:type="dxa"/>
            <w:gridSpan w:val="3"/>
            <w:shd w:val="clear" w:color="auto" w:fill="7F7F7F" w:themeFill="text1" w:themeFillTint="80"/>
          </w:tcPr>
          <w:p w14:paraId="6EE58D94" w14:textId="77777777" w:rsidR="00692DE4" w:rsidRPr="00023CF3" w:rsidRDefault="00692DE4" w:rsidP="00692DE4">
            <w:pPr>
              <w:pStyle w:val="FormBodyText"/>
              <w:ind w:right="0"/>
              <w:rPr>
                <w:rFonts w:ascii="Chubb Publico Text" w:hAnsi="Chubb Publico Text"/>
                <w:color w:val="FFFFFF" w:themeColor="background1"/>
                <w:szCs w:val="16"/>
                <w:lang w:val="en-GB"/>
              </w:rPr>
            </w:pPr>
            <w:r w:rsidRPr="00023CF3">
              <w:rPr>
                <w:rFonts w:ascii="Chubb Publico Text" w:hAnsi="Chubb Publico Text"/>
                <w:color w:val="FFFFFF" w:themeColor="background1"/>
                <w:szCs w:val="16"/>
                <w:lang w:val="en-GB"/>
              </w:rPr>
              <w:t>Annual Exposure Value</w:t>
            </w:r>
          </w:p>
        </w:tc>
      </w:tr>
      <w:tr w:rsidR="00592671" w:rsidRPr="00692DE4" w14:paraId="414C331E"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6B86861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01 - Emergency Ambulance (Land)</w:t>
            </w:r>
          </w:p>
        </w:tc>
        <w:tc>
          <w:tcPr>
            <w:tcW w:w="2010" w:type="dxa"/>
            <w:shd w:val="clear" w:color="auto" w:fill="FFFFFF" w:themeFill="background1"/>
            <w:noWrap/>
            <w:hideMark/>
          </w:tcPr>
          <w:p w14:paraId="22D2E79D" w14:textId="77777777" w:rsidR="00592671" w:rsidRPr="00023CF3" w:rsidRDefault="00592671" w:rsidP="00592671">
            <w:pPr>
              <w:pStyle w:val="FormBodyText"/>
              <w:ind w:left="-538" w:right="0" w:firstLine="538"/>
              <w:rPr>
                <w:rFonts w:ascii="Chubb Publico Text" w:hAnsi="Chubb Publico Text"/>
                <w:szCs w:val="16"/>
                <w:lang w:val="en-GB"/>
              </w:rPr>
            </w:pPr>
            <w:r w:rsidRPr="00023CF3">
              <w:rPr>
                <w:rFonts w:ascii="Chubb Publico Text" w:hAnsi="Chubb Publico Text"/>
                <w:szCs w:val="16"/>
                <w:lang w:val="en-GB"/>
              </w:rPr>
              <w:t>Transports</w:t>
            </w:r>
          </w:p>
        </w:tc>
        <w:tc>
          <w:tcPr>
            <w:tcW w:w="4510" w:type="dxa"/>
            <w:gridSpan w:val="3"/>
            <w:shd w:val="clear" w:color="auto" w:fill="FFFFFF" w:themeFill="background1"/>
          </w:tcPr>
          <w:p w14:paraId="100C41FD" w14:textId="5E48B150"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5DFC33BA"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2351E62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02 - Emergency Ambulance (Air)</w:t>
            </w:r>
          </w:p>
        </w:tc>
        <w:tc>
          <w:tcPr>
            <w:tcW w:w="2010" w:type="dxa"/>
            <w:shd w:val="clear" w:color="auto" w:fill="FFFFFF" w:themeFill="background1"/>
            <w:noWrap/>
            <w:hideMark/>
          </w:tcPr>
          <w:p w14:paraId="17F85C3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Transports</w:t>
            </w:r>
          </w:p>
        </w:tc>
        <w:tc>
          <w:tcPr>
            <w:tcW w:w="4510" w:type="dxa"/>
            <w:gridSpan w:val="3"/>
            <w:shd w:val="clear" w:color="auto" w:fill="FFFFFF" w:themeFill="background1"/>
          </w:tcPr>
          <w:p w14:paraId="2DF653DE" w14:textId="65291609"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5E76F24C"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2F595CBC"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03 - Non-Emergency Ambulance</w:t>
            </w:r>
          </w:p>
        </w:tc>
        <w:tc>
          <w:tcPr>
            <w:tcW w:w="2010" w:type="dxa"/>
            <w:shd w:val="clear" w:color="auto" w:fill="FFFFFF" w:themeFill="background1"/>
            <w:noWrap/>
            <w:hideMark/>
          </w:tcPr>
          <w:p w14:paraId="12475CE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Transports</w:t>
            </w:r>
          </w:p>
        </w:tc>
        <w:tc>
          <w:tcPr>
            <w:tcW w:w="4510" w:type="dxa"/>
            <w:gridSpan w:val="3"/>
            <w:shd w:val="clear" w:color="auto" w:fill="FFFFFF" w:themeFill="background1"/>
          </w:tcPr>
          <w:p w14:paraId="56C4FEFC" w14:textId="38AA8111"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1C831F4"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143A24E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04 - High risk Ambulatory Surgery Centres (Bariatric / Plastic / Cosmetic)</w:t>
            </w:r>
          </w:p>
        </w:tc>
        <w:tc>
          <w:tcPr>
            <w:tcW w:w="2010" w:type="dxa"/>
            <w:shd w:val="clear" w:color="auto" w:fill="FFFFFF" w:themeFill="background1"/>
            <w:noWrap/>
            <w:hideMark/>
          </w:tcPr>
          <w:p w14:paraId="15A67CD9"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2F105CE3" w14:textId="563949E2"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14CEF75"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18312E0B"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05 - Medium risk Ambulatory Surgery Centres (Gynaecology/Orthopaedic/Cardiac Catheter)</w:t>
            </w:r>
          </w:p>
        </w:tc>
        <w:tc>
          <w:tcPr>
            <w:tcW w:w="2010" w:type="dxa"/>
            <w:shd w:val="clear" w:color="auto" w:fill="FFFFFF" w:themeFill="background1"/>
            <w:noWrap/>
            <w:hideMark/>
          </w:tcPr>
          <w:p w14:paraId="31C00BA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2F8BCD3A" w14:textId="61B0ECE6"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04E19330"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1F8B16A0"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06 - Low risk / All Other Ambulatory Surgery Centres</w:t>
            </w:r>
          </w:p>
        </w:tc>
        <w:tc>
          <w:tcPr>
            <w:tcW w:w="2010" w:type="dxa"/>
            <w:shd w:val="clear" w:color="auto" w:fill="FFFFFF" w:themeFill="background1"/>
            <w:noWrap/>
            <w:hideMark/>
          </w:tcPr>
          <w:p w14:paraId="35EFB7AA"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4865CFCC" w14:textId="678EAC54"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2B6C339"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CD85640"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07 - Cancer Research/Treatment</w:t>
            </w:r>
          </w:p>
        </w:tc>
        <w:tc>
          <w:tcPr>
            <w:tcW w:w="2010" w:type="dxa"/>
            <w:shd w:val="clear" w:color="auto" w:fill="FFFFFF" w:themeFill="background1"/>
            <w:noWrap/>
            <w:hideMark/>
          </w:tcPr>
          <w:p w14:paraId="7271CFD4"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133EFE84" w14:textId="32B6E832"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FBC8023"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686C678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08 - Clinics/ consultative centre</w:t>
            </w:r>
          </w:p>
        </w:tc>
        <w:tc>
          <w:tcPr>
            <w:tcW w:w="2010" w:type="dxa"/>
            <w:shd w:val="clear" w:color="auto" w:fill="FFFFFF" w:themeFill="background1"/>
            <w:noWrap/>
            <w:hideMark/>
          </w:tcPr>
          <w:p w14:paraId="21CC8FC5"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3FB4375B" w14:textId="68CF9EC2"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164F25EF"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7D8CB5F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09 - Community Health Centres or Health Depts</w:t>
            </w:r>
          </w:p>
        </w:tc>
        <w:tc>
          <w:tcPr>
            <w:tcW w:w="2010" w:type="dxa"/>
            <w:shd w:val="clear" w:color="auto" w:fill="FFFFFF" w:themeFill="background1"/>
            <w:noWrap/>
            <w:hideMark/>
          </w:tcPr>
          <w:p w14:paraId="1A2EFE6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17E3B979" w14:textId="2A51D914"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12033CBE"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756F0688"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10 - Dialysis Centre</w:t>
            </w:r>
          </w:p>
        </w:tc>
        <w:tc>
          <w:tcPr>
            <w:tcW w:w="2010" w:type="dxa"/>
            <w:shd w:val="clear" w:color="auto" w:fill="FFFFFF" w:themeFill="background1"/>
            <w:noWrap/>
            <w:hideMark/>
          </w:tcPr>
          <w:p w14:paraId="3F5A7EE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0DC32230" w14:textId="5517486E"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5526C0A"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213E0C6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11 - Drug Testing Labs</w:t>
            </w:r>
          </w:p>
        </w:tc>
        <w:tc>
          <w:tcPr>
            <w:tcW w:w="2010" w:type="dxa"/>
            <w:shd w:val="clear" w:color="auto" w:fill="FFFFFF" w:themeFill="background1"/>
            <w:noWrap/>
            <w:hideMark/>
          </w:tcPr>
          <w:p w14:paraId="646FB5C5"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2C9D304B" w14:textId="0AEBC497"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1FEBD73"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66077759"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12 - Health &amp; Wellness Centres</w:t>
            </w:r>
          </w:p>
        </w:tc>
        <w:tc>
          <w:tcPr>
            <w:tcW w:w="2010" w:type="dxa"/>
            <w:shd w:val="clear" w:color="auto" w:fill="FFFFFF" w:themeFill="background1"/>
            <w:noWrap/>
            <w:hideMark/>
          </w:tcPr>
          <w:p w14:paraId="477A889E"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42D7F5D5" w14:textId="160F6158"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3CD8A623"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4B6D325"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13 - Home Health Care - Cooking/Cleaning/Home Help</w:t>
            </w:r>
          </w:p>
        </w:tc>
        <w:tc>
          <w:tcPr>
            <w:tcW w:w="2010" w:type="dxa"/>
            <w:shd w:val="clear" w:color="auto" w:fill="FFFFFF" w:themeFill="background1"/>
            <w:noWrap/>
            <w:hideMark/>
          </w:tcPr>
          <w:p w14:paraId="04CF21B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194D12D8" w14:textId="5909AE83"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09C6774"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E6A52F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14 - Home Health Care - Professional services/Infusion therapy</w:t>
            </w:r>
          </w:p>
        </w:tc>
        <w:tc>
          <w:tcPr>
            <w:tcW w:w="2010" w:type="dxa"/>
            <w:shd w:val="clear" w:color="auto" w:fill="FFFFFF" w:themeFill="background1"/>
            <w:noWrap/>
            <w:hideMark/>
          </w:tcPr>
          <w:p w14:paraId="2FFEE903"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613DF2E7" w14:textId="2B8E745B"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6C551C1F"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2B399752"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15 - Hospice Care - Inpatient bed</w:t>
            </w:r>
          </w:p>
        </w:tc>
        <w:tc>
          <w:tcPr>
            <w:tcW w:w="2010" w:type="dxa"/>
            <w:shd w:val="clear" w:color="auto" w:fill="FFFFFF" w:themeFill="background1"/>
            <w:noWrap/>
            <w:hideMark/>
          </w:tcPr>
          <w:p w14:paraId="5B6EF7E2"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Occupied Beds</w:t>
            </w:r>
          </w:p>
        </w:tc>
        <w:tc>
          <w:tcPr>
            <w:tcW w:w="4510" w:type="dxa"/>
            <w:gridSpan w:val="3"/>
            <w:shd w:val="clear" w:color="auto" w:fill="FFFFFF" w:themeFill="background1"/>
          </w:tcPr>
          <w:p w14:paraId="4B2883CD" w14:textId="480D5EC4"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572FBD8"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1824CA80"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16 - Hospice Care - Professional services</w:t>
            </w:r>
          </w:p>
        </w:tc>
        <w:tc>
          <w:tcPr>
            <w:tcW w:w="2010" w:type="dxa"/>
            <w:shd w:val="clear" w:color="auto" w:fill="FFFFFF" w:themeFill="background1"/>
            <w:noWrap/>
            <w:hideMark/>
          </w:tcPr>
          <w:p w14:paraId="56794014"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049C2639" w14:textId="53665C25"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D90C3A1"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73494F0" w14:textId="4E8F075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 xml:space="preserve">17 - Imaging/Diagnostic Radiology: invasive procedures </w:t>
            </w:r>
          </w:p>
        </w:tc>
        <w:tc>
          <w:tcPr>
            <w:tcW w:w="2010" w:type="dxa"/>
            <w:shd w:val="clear" w:color="auto" w:fill="FFFFFF" w:themeFill="background1"/>
            <w:noWrap/>
            <w:hideMark/>
          </w:tcPr>
          <w:p w14:paraId="1742A49D"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72B1E450" w14:textId="60B79EAB"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0F34B643"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25ADC6FD" w14:textId="60196EF8"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 xml:space="preserve">18 - Imaging/Diagnostic Radiology: non-invasive procedures </w:t>
            </w:r>
          </w:p>
        </w:tc>
        <w:tc>
          <w:tcPr>
            <w:tcW w:w="2010" w:type="dxa"/>
            <w:shd w:val="clear" w:color="auto" w:fill="FFFFFF" w:themeFill="background1"/>
            <w:noWrap/>
            <w:hideMark/>
          </w:tcPr>
          <w:p w14:paraId="16B7A70A"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1E8FD6EB" w14:textId="0FC4B41D"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3C580DFC"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7440E75A"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19 - Laboratory - Dental</w:t>
            </w:r>
          </w:p>
        </w:tc>
        <w:tc>
          <w:tcPr>
            <w:tcW w:w="2010" w:type="dxa"/>
            <w:shd w:val="clear" w:color="auto" w:fill="FFFFFF" w:themeFill="background1"/>
            <w:noWrap/>
            <w:hideMark/>
          </w:tcPr>
          <w:p w14:paraId="78F85EAE"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6B552422" w14:textId="5CB287E7"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9F2E247"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191D4A1A"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20 - Laboratory - Medical/Pathology</w:t>
            </w:r>
          </w:p>
        </w:tc>
        <w:tc>
          <w:tcPr>
            <w:tcW w:w="2010" w:type="dxa"/>
            <w:shd w:val="clear" w:color="auto" w:fill="FFFFFF" w:themeFill="background1"/>
            <w:noWrap/>
            <w:hideMark/>
          </w:tcPr>
          <w:p w14:paraId="13B07AD9"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7465A188" w14:textId="554265A6"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5BBF52E6"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75DFB201"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21 - Laboratory - Ocular</w:t>
            </w:r>
          </w:p>
        </w:tc>
        <w:tc>
          <w:tcPr>
            <w:tcW w:w="2010" w:type="dxa"/>
            <w:shd w:val="clear" w:color="auto" w:fill="FFFFFF" w:themeFill="background1"/>
            <w:noWrap/>
            <w:hideMark/>
          </w:tcPr>
          <w:p w14:paraId="21BCC614"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6207AE87" w14:textId="63572DA0"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411B63C3"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5DC23E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22 - Lithotripsy</w:t>
            </w:r>
          </w:p>
        </w:tc>
        <w:tc>
          <w:tcPr>
            <w:tcW w:w="2010" w:type="dxa"/>
            <w:shd w:val="clear" w:color="auto" w:fill="FFFFFF" w:themeFill="background1"/>
            <w:noWrap/>
            <w:hideMark/>
          </w:tcPr>
          <w:p w14:paraId="795B749E"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4495C7B6" w14:textId="631611C6"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48E704C"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2CF171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lastRenderedPageBreak/>
              <w:t>23 - Mental Health Counselling Services - OP only</w:t>
            </w:r>
          </w:p>
        </w:tc>
        <w:tc>
          <w:tcPr>
            <w:tcW w:w="2010" w:type="dxa"/>
            <w:shd w:val="clear" w:color="auto" w:fill="FFFFFF" w:themeFill="background1"/>
            <w:noWrap/>
            <w:hideMark/>
          </w:tcPr>
          <w:p w14:paraId="6DB5B2BB"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6E96A6EB" w14:textId="7329E51A"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3D2AE431"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0776CEE2"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24 - Pharmacies - Community/Retail</w:t>
            </w:r>
          </w:p>
        </w:tc>
        <w:tc>
          <w:tcPr>
            <w:tcW w:w="2010" w:type="dxa"/>
            <w:shd w:val="clear" w:color="auto" w:fill="FFFFFF" w:themeFill="background1"/>
            <w:noWrap/>
            <w:hideMark/>
          </w:tcPr>
          <w:p w14:paraId="73EB5B3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Pharmacy receipts/Sales</w:t>
            </w:r>
          </w:p>
        </w:tc>
        <w:tc>
          <w:tcPr>
            <w:tcW w:w="4510" w:type="dxa"/>
            <w:gridSpan w:val="3"/>
            <w:shd w:val="clear" w:color="auto" w:fill="FFFFFF" w:themeFill="background1"/>
          </w:tcPr>
          <w:p w14:paraId="27171FC7" w14:textId="2576847D"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341D6395"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31810FE8"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25 - Pharmacies - High risk (Infusion /Compound)</w:t>
            </w:r>
          </w:p>
        </w:tc>
        <w:tc>
          <w:tcPr>
            <w:tcW w:w="2010" w:type="dxa"/>
            <w:shd w:val="clear" w:color="auto" w:fill="FFFFFF" w:themeFill="background1"/>
            <w:noWrap/>
            <w:hideMark/>
          </w:tcPr>
          <w:p w14:paraId="3F4C0488"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Pharmacy receipts/Sales</w:t>
            </w:r>
          </w:p>
        </w:tc>
        <w:tc>
          <w:tcPr>
            <w:tcW w:w="4510" w:type="dxa"/>
            <w:gridSpan w:val="3"/>
            <w:shd w:val="clear" w:color="auto" w:fill="FFFFFF" w:themeFill="background1"/>
          </w:tcPr>
          <w:p w14:paraId="6256B9A9" w14:textId="064146B3"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BA6CA52"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66822724"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26 - Rehabilitation</w:t>
            </w:r>
          </w:p>
        </w:tc>
        <w:tc>
          <w:tcPr>
            <w:tcW w:w="2010" w:type="dxa"/>
            <w:shd w:val="clear" w:color="auto" w:fill="FFFFFF" w:themeFill="background1"/>
            <w:noWrap/>
            <w:hideMark/>
          </w:tcPr>
          <w:p w14:paraId="2A246C04"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5250AA6C" w14:textId="2B2560D6"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20CC5486"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48ACAADE"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27 - Sleep Centres</w:t>
            </w:r>
          </w:p>
        </w:tc>
        <w:tc>
          <w:tcPr>
            <w:tcW w:w="2010" w:type="dxa"/>
            <w:shd w:val="clear" w:color="auto" w:fill="FFFFFF" w:themeFill="background1"/>
            <w:noWrap/>
            <w:hideMark/>
          </w:tcPr>
          <w:p w14:paraId="2323E2E3"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32C3E8F2" w14:textId="3D2A4954"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60428965"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9D34C87"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28 - Colleges / Universities</w:t>
            </w:r>
          </w:p>
        </w:tc>
        <w:tc>
          <w:tcPr>
            <w:tcW w:w="2010" w:type="dxa"/>
            <w:shd w:val="clear" w:color="auto" w:fill="FFFFFF" w:themeFill="background1"/>
            <w:noWrap/>
            <w:hideMark/>
          </w:tcPr>
          <w:p w14:paraId="1A2BCB8F"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Students</w:t>
            </w:r>
          </w:p>
        </w:tc>
        <w:tc>
          <w:tcPr>
            <w:tcW w:w="4510" w:type="dxa"/>
            <w:gridSpan w:val="3"/>
            <w:shd w:val="clear" w:color="auto" w:fill="FFFFFF" w:themeFill="background1"/>
          </w:tcPr>
          <w:p w14:paraId="1D2CF1BC" w14:textId="6D9DA669"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6017052C"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739DC832"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29 - Therapeutic Radiology</w:t>
            </w:r>
          </w:p>
        </w:tc>
        <w:tc>
          <w:tcPr>
            <w:tcW w:w="2010" w:type="dxa"/>
            <w:shd w:val="clear" w:color="auto" w:fill="FFFFFF" w:themeFill="background1"/>
            <w:noWrap/>
            <w:hideMark/>
          </w:tcPr>
          <w:p w14:paraId="07162492"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7785B8FF" w14:textId="05E4B439"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7811C6C5"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6E2E509C"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30 - Urgicentre</w:t>
            </w:r>
          </w:p>
        </w:tc>
        <w:tc>
          <w:tcPr>
            <w:tcW w:w="2010" w:type="dxa"/>
            <w:shd w:val="clear" w:color="auto" w:fill="FFFFFF" w:themeFill="background1"/>
            <w:noWrap/>
            <w:hideMark/>
          </w:tcPr>
          <w:p w14:paraId="01D75288"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3C85E793" w14:textId="612F3751"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576FC3A0"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D0378A3"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31 - Weight Loss Centre</w:t>
            </w:r>
          </w:p>
        </w:tc>
        <w:tc>
          <w:tcPr>
            <w:tcW w:w="2010" w:type="dxa"/>
            <w:shd w:val="clear" w:color="auto" w:fill="FFFFFF" w:themeFill="background1"/>
            <w:noWrap/>
            <w:hideMark/>
          </w:tcPr>
          <w:p w14:paraId="6937F5D4"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22DEC672" w14:textId="607C3FCA"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0A703F71"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75B0C483"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32 - Woman`s health Centre</w:t>
            </w:r>
          </w:p>
        </w:tc>
        <w:tc>
          <w:tcPr>
            <w:tcW w:w="2010" w:type="dxa"/>
            <w:shd w:val="clear" w:color="auto" w:fill="FFFFFF" w:themeFill="background1"/>
            <w:noWrap/>
            <w:hideMark/>
          </w:tcPr>
          <w:p w14:paraId="196FCB4E"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Visits</w:t>
            </w:r>
          </w:p>
        </w:tc>
        <w:tc>
          <w:tcPr>
            <w:tcW w:w="4510" w:type="dxa"/>
            <w:gridSpan w:val="3"/>
            <w:shd w:val="clear" w:color="auto" w:fill="FFFFFF" w:themeFill="background1"/>
          </w:tcPr>
          <w:p w14:paraId="70D73099" w14:textId="5F4D00A7"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5B90A6D5"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0F3E8E39"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33 - Aesthetic Medicine establishment (no invasive procedures)</w:t>
            </w:r>
          </w:p>
        </w:tc>
        <w:tc>
          <w:tcPr>
            <w:tcW w:w="2010" w:type="dxa"/>
            <w:shd w:val="clear" w:color="auto" w:fill="FFFFFF" w:themeFill="background1"/>
            <w:noWrap/>
            <w:hideMark/>
          </w:tcPr>
          <w:p w14:paraId="6DE2CEB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31210A30" w14:textId="331B12F3"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sidR="004E47CF">
              <w:rPr>
                <w:rFonts w:ascii="Chubb Publico Text" w:hAnsi="Chubb Publico Text"/>
                <w:noProof/>
                <w:szCs w:val="16"/>
                <w:lang w:val="en-GB"/>
              </w:rPr>
              <w:t xml:space="preserve"> </w:t>
            </w:r>
            <w:r>
              <w:rPr>
                <w:rFonts w:ascii="Chubb Publico Text" w:hAnsi="Chubb Publico Text"/>
                <w:szCs w:val="16"/>
                <w:lang w:val="en-GB"/>
              </w:rPr>
              <w:fldChar w:fldCharType="end"/>
            </w:r>
          </w:p>
        </w:tc>
      </w:tr>
      <w:tr w:rsidR="00592671" w:rsidRPr="00692DE4" w14:paraId="5180FCEE"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75D199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34 - Traditional / Holistic medicine establishment   </w:t>
            </w:r>
          </w:p>
        </w:tc>
        <w:tc>
          <w:tcPr>
            <w:tcW w:w="2010" w:type="dxa"/>
            <w:shd w:val="clear" w:color="auto" w:fill="FFFFFF" w:themeFill="background1"/>
            <w:noWrap/>
            <w:hideMark/>
          </w:tcPr>
          <w:p w14:paraId="29AB7206"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Receipts/Sales</w:t>
            </w:r>
          </w:p>
        </w:tc>
        <w:tc>
          <w:tcPr>
            <w:tcW w:w="4510" w:type="dxa"/>
            <w:gridSpan w:val="3"/>
            <w:shd w:val="clear" w:color="auto" w:fill="FFFFFF" w:themeFill="background1"/>
          </w:tcPr>
          <w:p w14:paraId="3142248D" w14:textId="7E61C80D"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r w:rsidR="00592671" w:rsidRPr="00692DE4" w14:paraId="3DB57377" w14:textId="77777777" w:rsidTr="0086504A">
        <w:tblPrEx>
          <w:tblBorders>
            <w:left w:val="none" w:sz="0" w:space="0" w:color="auto"/>
            <w:right w:val="none" w:sz="0" w:space="0" w:color="auto"/>
          </w:tblBorders>
          <w:shd w:val="clear" w:color="auto" w:fill="FFFFFF" w:themeFill="background1"/>
          <w:tblCellMar>
            <w:top w:w="65" w:type="dxa"/>
            <w:bottom w:w="65" w:type="dxa"/>
          </w:tblCellMar>
        </w:tblPrEx>
        <w:trPr>
          <w:trHeight w:val="20"/>
        </w:trPr>
        <w:tc>
          <w:tcPr>
            <w:tcW w:w="3360" w:type="dxa"/>
            <w:shd w:val="clear" w:color="auto" w:fill="FFFFFF" w:themeFill="background1"/>
            <w:noWrap/>
            <w:hideMark/>
          </w:tcPr>
          <w:p w14:paraId="5C7409C8"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35 - Online platform doctors service / telemedicine organization</w:t>
            </w:r>
          </w:p>
        </w:tc>
        <w:tc>
          <w:tcPr>
            <w:tcW w:w="2010" w:type="dxa"/>
            <w:shd w:val="clear" w:color="auto" w:fill="FFFFFF" w:themeFill="background1"/>
            <w:noWrap/>
            <w:hideMark/>
          </w:tcPr>
          <w:p w14:paraId="6AA816E5" w14:textId="77777777" w:rsidR="00592671" w:rsidRPr="00023CF3" w:rsidRDefault="00592671" w:rsidP="00592671">
            <w:pPr>
              <w:pStyle w:val="FormBodyText"/>
              <w:ind w:right="0"/>
              <w:rPr>
                <w:rFonts w:ascii="Chubb Publico Text" w:hAnsi="Chubb Publico Text"/>
                <w:szCs w:val="16"/>
                <w:lang w:val="en-GB"/>
              </w:rPr>
            </w:pPr>
            <w:r w:rsidRPr="00023CF3">
              <w:rPr>
                <w:rFonts w:ascii="Chubb Publico Text" w:hAnsi="Chubb Publico Text"/>
                <w:szCs w:val="16"/>
                <w:lang w:val="en-GB"/>
              </w:rPr>
              <w:t>Consultations</w:t>
            </w:r>
          </w:p>
        </w:tc>
        <w:tc>
          <w:tcPr>
            <w:tcW w:w="4510" w:type="dxa"/>
            <w:gridSpan w:val="3"/>
            <w:shd w:val="clear" w:color="auto" w:fill="FFFFFF" w:themeFill="background1"/>
          </w:tcPr>
          <w:p w14:paraId="4D8335D8" w14:textId="4D316E3D" w:rsidR="00592671" w:rsidRPr="00023CF3" w:rsidRDefault="00592671" w:rsidP="00592671">
            <w:pPr>
              <w:pStyle w:val="FormBodyText"/>
              <w:ind w:right="0"/>
              <w:rPr>
                <w:rFonts w:ascii="Chubb Publico Text" w:hAnsi="Chubb Publico Text"/>
                <w:szCs w:val="16"/>
                <w:lang w:val="en-GB"/>
              </w:rPr>
            </w:pPr>
            <w:r>
              <w:rPr>
                <w:rFonts w:ascii="Chubb Publico Text" w:hAnsi="Chubb Publico Text"/>
                <w:szCs w:val="16"/>
                <w:lang w:val="en-GB"/>
              </w:rPr>
              <w:fldChar w:fldCharType="begin">
                <w:ffData>
                  <w:name w:val="Text16"/>
                  <w:enabled/>
                  <w:calcOnExit w:val="0"/>
                  <w:textInput/>
                </w:ffData>
              </w:fldChar>
            </w:r>
            <w:r>
              <w:rPr>
                <w:rFonts w:ascii="Chubb Publico Text" w:hAnsi="Chubb Publico Text"/>
                <w:szCs w:val="16"/>
                <w:lang w:val="en-GB"/>
              </w:rPr>
              <w:instrText xml:space="preserve"> FORMTEXT </w:instrText>
            </w:r>
            <w:r>
              <w:rPr>
                <w:rFonts w:ascii="Chubb Publico Text" w:hAnsi="Chubb Publico Text"/>
                <w:szCs w:val="16"/>
                <w:lang w:val="en-GB"/>
              </w:rPr>
            </w:r>
            <w:r>
              <w:rPr>
                <w:rFonts w:ascii="Chubb Publico Text" w:hAnsi="Chubb Publico Text"/>
                <w:szCs w:val="16"/>
                <w:lang w:val="en-GB"/>
              </w:rPr>
              <w:fldChar w:fldCharType="separate"/>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noProof/>
                <w:szCs w:val="16"/>
                <w:lang w:val="en-GB"/>
              </w:rPr>
              <w:t> </w:t>
            </w:r>
            <w:r>
              <w:rPr>
                <w:rFonts w:ascii="Chubb Publico Text" w:hAnsi="Chubb Publico Text"/>
                <w:szCs w:val="16"/>
                <w:lang w:val="en-GB"/>
              </w:rPr>
              <w:fldChar w:fldCharType="end"/>
            </w:r>
          </w:p>
        </w:tc>
      </w:tr>
    </w:tbl>
    <w:p w14:paraId="751B6775" w14:textId="6B4D4204" w:rsidR="00692DE4" w:rsidRDefault="00692DE4" w:rsidP="003031E2">
      <w:pPr>
        <w:pStyle w:val="FormBodyText"/>
        <w:tabs>
          <w:tab w:val="left" w:pos="1843"/>
          <w:tab w:val="left" w:pos="2127"/>
          <w:tab w:val="left" w:pos="3828"/>
          <w:tab w:val="left" w:pos="4111"/>
          <w:tab w:val="left" w:pos="5103"/>
          <w:tab w:val="left" w:pos="5670"/>
          <w:tab w:val="left" w:pos="5954"/>
          <w:tab w:val="left" w:pos="6663"/>
          <w:tab w:val="left" w:pos="8364"/>
        </w:tabs>
        <w:ind w:left="360"/>
        <w:rPr>
          <w:lang w:val="en-GB"/>
        </w:rPr>
      </w:pPr>
    </w:p>
    <w:p w14:paraId="0DEA8A84" w14:textId="79D0B58D" w:rsidR="0033554B" w:rsidRDefault="0033554B" w:rsidP="003031E2">
      <w:pPr>
        <w:pStyle w:val="FormBodyText"/>
        <w:tabs>
          <w:tab w:val="left" w:pos="1843"/>
          <w:tab w:val="left" w:pos="2127"/>
          <w:tab w:val="left" w:pos="3828"/>
          <w:tab w:val="left" w:pos="4111"/>
          <w:tab w:val="left" w:pos="5103"/>
          <w:tab w:val="left" w:pos="5670"/>
          <w:tab w:val="left" w:pos="5954"/>
          <w:tab w:val="left" w:pos="6663"/>
          <w:tab w:val="left" w:pos="8364"/>
        </w:tabs>
        <w:ind w:left="360"/>
        <w:rPr>
          <w:lang w:val="en-GB"/>
        </w:rPr>
      </w:pPr>
    </w:p>
    <w:p w14:paraId="05499A97" w14:textId="0CD4CE01" w:rsidR="006A70C0" w:rsidRPr="00023CF3" w:rsidRDefault="006A70C0" w:rsidP="00796CCD">
      <w:pPr>
        <w:pStyle w:val="FormBodyText"/>
        <w:numPr>
          <w:ilvl w:val="1"/>
          <w:numId w:val="2"/>
        </w:numPr>
        <w:tabs>
          <w:tab w:val="left" w:pos="1701"/>
          <w:tab w:val="left" w:pos="5103"/>
          <w:tab w:val="left" w:pos="6663"/>
        </w:tabs>
        <w:spacing w:after="240" w:line="240" w:lineRule="atLeast"/>
        <w:ind w:left="360" w:right="-144" w:hanging="360"/>
        <w:rPr>
          <w:rFonts w:ascii="Chubb Publico Text" w:hAnsi="Chubb Publico Text"/>
          <w:szCs w:val="16"/>
          <w:lang w:val="en-GB"/>
        </w:rPr>
      </w:pPr>
      <w:r w:rsidRPr="00023CF3">
        <w:rPr>
          <w:rFonts w:ascii="Chubb Publico Text" w:hAnsi="Chubb Publico Text"/>
          <w:szCs w:val="16"/>
          <w:lang w:val="en-GB"/>
        </w:rPr>
        <w:t>Complete the following section:</w:t>
      </w:r>
    </w:p>
    <w:tbl>
      <w:tblPr>
        <w:tblW w:w="9900" w:type="dxa"/>
        <w:tblInd w:w="468" w:type="dxa"/>
        <w:tblBorders>
          <w:top w:val="single" w:sz="4" w:space="0" w:color="auto"/>
          <w:bottom w:val="single" w:sz="4" w:space="0" w:color="auto"/>
          <w:insideH w:val="single" w:sz="4" w:space="0" w:color="auto"/>
          <w:insideV w:val="single" w:sz="4" w:space="0" w:color="auto"/>
        </w:tblBorders>
        <w:tblCellMar>
          <w:top w:w="72" w:type="dxa"/>
          <w:bottom w:w="72" w:type="dxa"/>
        </w:tblCellMar>
        <w:tblLook w:val="04A0" w:firstRow="1" w:lastRow="0" w:firstColumn="1" w:lastColumn="0" w:noHBand="0" w:noVBand="1"/>
      </w:tblPr>
      <w:tblGrid>
        <w:gridCol w:w="5580"/>
        <w:gridCol w:w="2160"/>
        <w:gridCol w:w="2160"/>
      </w:tblGrid>
      <w:tr w:rsidR="006A70C0" w:rsidRPr="00023CF3" w14:paraId="336D3D5D" w14:textId="77777777" w:rsidTr="004F3526">
        <w:trPr>
          <w:trHeight w:val="20"/>
        </w:trPr>
        <w:tc>
          <w:tcPr>
            <w:tcW w:w="5580" w:type="dxa"/>
            <w:tcBorders>
              <w:top w:val="single" w:sz="4" w:space="0" w:color="FFFFFF" w:themeColor="background1"/>
              <w:bottom w:val="single" w:sz="4" w:space="0" w:color="FFFFFF" w:themeColor="background1"/>
              <w:right w:val="single" w:sz="4" w:space="0" w:color="FFFFFF" w:themeColor="background1"/>
            </w:tcBorders>
            <w:shd w:val="clear" w:color="auto" w:fill="6E27C5" w:themeFill="accent3"/>
            <w:noWrap/>
            <w:hideMark/>
          </w:tcPr>
          <w:p w14:paraId="73BC4B59"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Healthcare Providers / Physicians</w:t>
            </w:r>
          </w:p>
        </w:tc>
        <w:tc>
          <w:tcPr>
            <w:tcW w:w="4320" w:type="dxa"/>
            <w:gridSpan w:val="2"/>
            <w:tcBorders>
              <w:top w:val="single" w:sz="4" w:space="0" w:color="FFFFFF" w:themeColor="background1"/>
              <w:left w:val="single" w:sz="4" w:space="0" w:color="FFFFFF" w:themeColor="background1"/>
              <w:bottom w:val="single" w:sz="4" w:space="0" w:color="FFFFFF" w:themeColor="background1"/>
            </w:tcBorders>
            <w:shd w:val="clear" w:color="auto" w:fill="6E27C5" w:themeFill="accent3"/>
          </w:tcPr>
          <w:p w14:paraId="19A393E3" w14:textId="77777777" w:rsidR="006A70C0" w:rsidRPr="00023CF3" w:rsidRDefault="006A70C0" w:rsidP="006A70C0">
            <w:pPr>
              <w:spacing w:after="0" w:line="240" w:lineRule="auto"/>
              <w:rPr>
                <w:rFonts w:ascii="Chubb Publico Text" w:eastAsia="Times New Roman" w:hAnsi="Chubb Publico Text" w:cs="Calibri"/>
                <w:i/>
                <w:iCs/>
                <w:color w:val="FFFFFF" w:themeColor="background1"/>
                <w:lang w:val="en-GB"/>
              </w:rPr>
            </w:pPr>
            <w:r w:rsidRPr="00023CF3">
              <w:rPr>
                <w:rFonts w:ascii="Chubb Publico Text" w:eastAsia="Times New Roman" w:hAnsi="Chubb Publico Text" w:cs="Calibri"/>
                <w:i/>
                <w:iCs/>
                <w:color w:val="FFFFFF" w:themeColor="background1"/>
                <w:lang w:val="en-GB"/>
              </w:rPr>
              <w:t>Number of covered professionals:</w:t>
            </w:r>
          </w:p>
        </w:tc>
      </w:tr>
      <w:tr w:rsidR="00391539" w:rsidRPr="00023CF3" w14:paraId="759323CD" w14:textId="77777777" w:rsidTr="00CF4BC2">
        <w:trPr>
          <w:trHeight w:val="20"/>
        </w:trPr>
        <w:tc>
          <w:tcPr>
            <w:tcW w:w="5580" w:type="dxa"/>
            <w:tcBorders>
              <w:top w:val="single" w:sz="4" w:space="0" w:color="FFFFFF" w:themeColor="background1"/>
            </w:tcBorders>
            <w:shd w:val="clear" w:color="auto" w:fill="7F7F7F" w:themeFill="text1" w:themeFillTint="80"/>
            <w:noWrap/>
            <w:hideMark/>
          </w:tcPr>
          <w:p w14:paraId="00D7E0B8"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Allied Health</w:t>
            </w:r>
          </w:p>
        </w:tc>
        <w:tc>
          <w:tcPr>
            <w:tcW w:w="2160" w:type="dxa"/>
            <w:tcBorders>
              <w:top w:val="single" w:sz="4" w:space="0" w:color="FFFFFF" w:themeColor="background1"/>
            </w:tcBorders>
            <w:shd w:val="clear" w:color="auto" w:fill="7F7F7F" w:themeFill="text1" w:themeFillTint="80"/>
          </w:tcPr>
          <w:p w14:paraId="74D4B4B4"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Full Time</w:t>
            </w:r>
          </w:p>
        </w:tc>
        <w:tc>
          <w:tcPr>
            <w:tcW w:w="2160" w:type="dxa"/>
            <w:tcBorders>
              <w:top w:val="single" w:sz="4" w:space="0" w:color="FFFFFF" w:themeColor="background1"/>
            </w:tcBorders>
            <w:shd w:val="clear" w:color="auto" w:fill="7F7F7F" w:themeFill="text1" w:themeFillTint="80"/>
          </w:tcPr>
          <w:p w14:paraId="1F2550A2"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Part Time</w:t>
            </w:r>
          </w:p>
        </w:tc>
      </w:tr>
      <w:tr w:rsidR="00592671" w:rsidRPr="00023CF3" w14:paraId="45326685" w14:textId="77777777" w:rsidTr="00391539">
        <w:trPr>
          <w:trHeight w:val="20"/>
        </w:trPr>
        <w:tc>
          <w:tcPr>
            <w:tcW w:w="5580" w:type="dxa"/>
            <w:shd w:val="clear" w:color="auto" w:fill="auto"/>
            <w:noWrap/>
            <w:hideMark/>
          </w:tcPr>
          <w:p w14:paraId="28D15E38" w14:textId="004FB3C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Allied Health Personnel</w:t>
            </w:r>
          </w:p>
        </w:tc>
        <w:tc>
          <w:tcPr>
            <w:tcW w:w="2160" w:type="dxa"/>
          </w:tcPr>
          <w:p w14:paraId="03184FCE" w14:textId="5355C2B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56BA53EC" w14:textId="051F8A0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797E0525" w14:textId="77777777" w:rsidTr="00391539">
        <w:trPr>
          <w:trHeight w:val="20"/>
        </w:trPr>
        <w:tc>
          <w:tcPr>
            <w:tcW w:w="5580" w:type="dxa"/>
            <w:shd w:val="clear" w:color="auto" w:fill="auto"/>
            <w:noWrap/>
            <w:hideMark/>
          </w:tcPr>
          <w:p w14:paraId="3993C85F" w14:textId="23153D99"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Alternative Therapy</w:t>
            </w:r>
          </w:p>
        </w:tc>
        <w:tc>
          <w:tcPr>
            <w:tcW w:w="2160" w:type="dxa"/>
          </w:tcPr>
          <w:p w14:paraId="757AA5FF" w14:textId="323FEBD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461287">
              <w:rPr>
                <w:rFonts w:ascii="Chubb Publico Text" w:hAnsi="Chubb Publico Text"/>
                <w:lang w:val="en-GB"/>
              </w:rPr>
              <w:t> </w:t>
            </w:r>
            <w:r w:rsidR="00461287">
              <w:rPr>
                <w:rFonts w:ascii="Chubb Publico Text" w:hAnsi="Chubb Publico Text"/>
                <w:lang w:val="en-GB"/>
              </w:rPr>
              <w:t> </w:t>
            </w:r>
            <w:r w:rsidR="00461287">
              <w:rPr>
                <w:rFonts w:ascii="Chubb Publico Text" w:hAnsi="Chubb Publico Text"/>
                <w:lang w:val="en-GB"/>
              </w:rPr>
              <w:t> </w:t>
            </w:r>
            <w:r w:rsidR="00461287">
              <w:rPr>
                <w:rFonts w:ascii="Chubb Publico Text" w:hAnsi="Chubb Publico Text"/>
                <w:lang w:val="en-GB"/>
              </w:rPr>
              <w:t> </w:t>
            </w:r>
            <w:r w:rsidR="00461287">
              <w:rPr>
                <w:rFonts w:ascii="Chubb Publico Text" w:hAnsi="Chubb Publico Text"/>
                <w:lang w:val="en-GB"/>
              </w:rPr>
              <w:t> </w:t>
            </w:r>
            <w:r>
              <w:rPr>
                <w:rFonts w:ascii="Chubb Publico Text" w:hAnsi="Chubb Publico Text"/>
                <w:lang w:val="en-GB"/>
              </w:rPr>
              <w:fldChar w:fldCharType="end"/>
            </w:r>
          </w:p>
        </w:tc>
        <w:tc>
          <w:tcPr>
            <w:tcW w:w="2160" w:type="dxa"/>
          </w:tcPr>
          <w:p w14:paraId="7D3F1E65" w14:textId="4CB6644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3193E2C" w14:textId="77777777" w:rsidTr="00391539">
        <w:trPr>
          <w:trHeight w:val="20"/>
        </w:trPr>
        <w:tc>
          <w:tcPr>
            <w:tcW w:w="5580" w:type="dxa"/>
            <w:shd w:val="clear" w:color="auto" w:fill="auto"/>
            <w:noWrap/>
            <w:hideMark/>
          </w:tcPr>
          <w:p w14:paraId="72985167" w14:textId="131C342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Podiatrist (with surgery)</w:t>
            </w:r>
          </w:p>
        </w:tc>
        <w:tc>
          <w:tcPr>
            <w:tcW w:w="2160" w:type="dxa"/>
          </w:tcPr>
          <w:p w14:paraId="5877CB16" w14:textId="2237D68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6B6EFC6" w14:textId="634BA3D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CD26289" w14:textId="77777777" w:rsidTr="00391539">
        <w:trPr>
          <w:trHeight w:val="20"/>
        </w:trPr>
        <w:tc>
          <w:tcPr>
            <w:tcW w:w="5580" w:type="dxa"/>
            <w:shd w:val="clear" w:color="auto" w:fill="auto"/>
            <w:noWrap/>
            <w:hideMark/>
          </w:tcPr>
          <w:p w14:paraId="6A72DD26" w14:textId="386EE3F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Psychologist</w:t>
            </w:r>
          </w:p>
        </w:tc>
        <w:tc>
          <w:tcPr>
            <w:tcW w:w="2160" w:type="dxa"/>
          </w:tcPr>
          <w:p w14:paraId="539AD95D" w14:textId="0363C34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691A776" w14:textId="4934CDA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391539" w:rsidRPr="00023CF3" w14:paraId="628C2616" w14:textId="77777777" w:rsidTr="00CF4BC2">
        <w:trPr>
          <w:trHeight w:val="20"/>
        </w:trPr>
        <w:tc>
          <w:tcPr>
            <w:tcW w:w="5580" w:type="dxa"/>
            <w:shd w:val="clear" w:color="auto" w:fill="7F7F7F" w:themeFill="text1" w:themeFillTint="80"/>
            <w:noWrap/>
            <w:hideMark/>
          </w:tcPr>
          <w:p w14:paraId="3E1B0799"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Dentists</w:t>
            </w:r>
          </w:p>
        </w:tc>
        <w:tc>
          <w:tcPr>
            <w:tcW w:w="2160" w:type="dxa"/>
            <w:shd w:val="clear" w:color="auto" w:fill="7F7F7F" w:themeFill="text1" w:themeFillTint="80"/>
          </w:tcPr>
          <w:p w14:paraId="2DFF4CA7"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Full Time</w:t>
            </w:r>
          </w:p>
        </w:tc>
        <w:tc>
          <w:tcPr>
            <w:tcW w:w="2160" w:type="dxa"/>
            <w:shd w:val="clear" w:color="auto" w:fill="7F7F7F" w:themeFill="text1" w:themeFillTint="80"/>
          </w:tcPr>
          <w:p w14:paraId="362C74DD"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Part Time</w:t>
            </w:r>
          </w:p>
        </w:tc>
      </w:tr>
      <w:tr w:rsidR="00592671" w:rsidRPr="00023CF3" w14:paraId="799808E5" w14:textId="77777777" w:rsidTr="00391539">
        <w:trPr>
          <w:trHeight w:val="20"/>
        </w:trPr>
        <w:tc>
          <w:tcPr>
            <w:tcW w:w="5580" w:type="dxa"/>
            <w:shd w:val="clear" w:color="auto" w:fill="auto"/>
            <w:noWrap/>
            <w:hideMark/>
          </w:tcPr>
          <w:p w14:paraId="359E1819" w14:textId="41185C5C"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Cosmetic Dentistry </w:t>
            </w:r>
          </w:p>
        </w:tc>
        <w:tc>
          <w:tcPr>
            <w:tcW w:w="2160" w:type="dxa"/>
          </w:tcPr>
          <w:p w14:paraId="0D0F4576" w14:textId="21FF185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DE87332" w14:textId="497B3FF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D8D418D" w14:textId="77777777" w:rsidTr="00391539">
        <w:trPr>
          <w:trHeight w:val="20"/>
        </w:trPr>
        <w:tc>
          <w:tcPr>
            <w:tcW w:w="5580" w:type="dxa"/>
            <w:shd w:val="clear" w:color="auto" w:fill="auto"/>
            <w:noWrap/>
            <w:hideMark/>
          </w:tcPr>
          <w:p w14:paraId="589A412F" w14:textId="5FE096B4"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General Dentistry - No Extraction/Root Canal/END/Surgery </w:t>
            </w:r>
          </w:p>
        </w:tc>
        <w:tc>
          <w:tcPr>
            <w:tcW w:w="2160" w:type="dxa"/>
          </w:tcPr>
          <w:p w14:paraId="30C39BFD" w14:textId="4881661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5B4412AC" w14:textId="234CFAD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0F400DDA" w14:textId="77777777" w:rsidTr="00391539">
        <w:trPr>
          <w:trHeight w:val="20"/>
        </w:trPr>
        <w:tc>
          <w:tcPr>
            <w:tcW w:w="5580" w:type="dxa"/>
            <w:shd w:val="clear" w:color="auto" w:fill="auto"/>
            <w:noWrap/>
            <w:hideMark/>
          </w:tcPr>
          <w:p w14:paraId="0F189BBD" w14:textId="2D7AF242"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Specialist Dental Practice – Orthodontist/Periodontist/Endodontist</w:t>
            </w:r>
          </w:p>
        </w:tc>
        <w:tc>
          <w:tcPr>
            <w:tcW w:w="2160" w:type="dxa"/>
          </w:tcPr>
          <w:p w14:paraId="3E1B4926" w14:textId="52F6B8C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7D20614" w14:textId="10738EC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391539" w:rsidRPr="00023CF3" w14:paraId="23E1AFF4" w14:textId="77777777" w:rsidTr="00CF4BC2">
        <w:trPr>
          <w:trHeight w:val="20"/>
        </w:trPr>
        <w:tc>
          <w:tcPr>
            <w:tcW w:w="5580" w:type="dxa"/>
            <w:shd w:val="clear" w:color="auto" w:fill="7F7F7F" w:themeFill="text1" w:themeFillTint="80"/>
            <w:noWrap/>
            <w:hideMark/>
          </w:tcPr>
          <w:p w14:paraId="27601CD8"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Nurse</w:t>
            </w:r>
          </w:p>
        </w:tc>
        <w:tc>
          <w:tcPr>
            <w:tcW w:w="2160" w:type="dxa"/>
            <w:shd w:val="clear" w:color="auto" w:fill="7F7F7F" w:themeFill="text1" w:themeFillTint="80"/>
          </w:tcPr>
          <w:p w14:paraId="2D3F4A3C"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Full Time</w:t>
            </w:r>
          </w:p>
        </w:tc>
        <w:tc>
          <w:tcPr>
            <w:tcW w:w="2160" w:type="dxa"/>
            <w:shd w:val="clear" w:color="auto" w:fill="7F7F7F" w:themeFill="text1" w:themeFillTint="80"/>
          </w:tcPr>
          <w:p w14:paraId="700FA960"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Part Time</w:t>
            </w:r>
          </w:p>
        </w:tc>
      </w:tr>
      <w:tr w:rsidR="00592671" w:rsidRPr="00023CF3" w14:paraId="5CA61E69" w14:textId="77777777" w:rsidTr="00391539">
        <w:trPr>
          <w:trHeight w:val="20"/>
        </w:trPr>
        <w:tc>
          <w:tcPr>
            <w:tcW w:w="5580" w:type="dxa"/>
            <w:shd w:val="clear" w:color="auto" w:fill="auto"/>
            <w:noWrap/>
            <w:hideMark/>
          </w:tcPr>
          <w:p w14:paraId="2427E2A8" w14:textId="39CF1618"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Nurse Anaesthetist</w:t>
            </w:r>
          </w:p>
        </w:tc>
        <w:tc>
          <w:tcPr>
            <w:tcW w:w="2160" w:type="dxa"/>
          </w:tcPr>
          <w:p w14:paraId="292F17A8" w14:textId="7441AF4C"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EAB4C98" w14:textId="7BCEE69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21051B1A" w14:textId="77777777" w:rsidTr="00391539">
        <w:trPr>
          <w:trHeight w:val="20"/>
        </w:trPr>
        <w:tc>
          <w:tcPr>
            <w:tcW w:w="5580" w:type="dxa"/>
            <w:shd w:val="clear" w:color="auto" w:fill="auto"/>
            <w:noWrap/>
            <w:hideMark/>
          </w:tcPr>
          <w:p w14:paraId="6BE98F03" w14:textId="1E3C51A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Nurse Practitioner</w:t>
            </w:r>
          </w:p>
        </w:tc>
        <w:tc>
          <w:tcPr>
            <w:tcW w:w="2160" w:type="dxa"/>
          </w:tcPr>
          <w:p w14:paraId="7A20635E" w14:textId="67238B0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79101F6" w14:textId="4E83771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391539" w:rsidRPr="00023CF3" w14:paraId="1B8886EB" w14:textId="77777777" w:rsidTr="00CF4BC2">
        <w:trPr>
          <w:trHeight w:val="20"/>
        </w:trPr>
        <w:tc>
          <w:tcPr>
            <w:tcW w:w="5580" w:type="dxa"/>
            <w:shd w:val="clear" w:color="auto" w:fill="7F7F7F" w:themeFill="text1" w:themeFillTint="80"/>
            <w:noWrap/>
            <w:hideMark/>
          </w:tcPr>
          <w:p w14:paraId="5BED7B07"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Physicians</w:t>
            </w:r>
          </w:p>
        </w:tc>
        <w:tc>
          <w:tcPr>
            <w:tcW w:w="2160" w:type="dxa"/>
            <w:shd w:val="clear" w:color="auto" w:fill="7F7F7F" w:themeFill="text1" w:themeFillTint="80"/>
          </w:tcPr>
          <w:p w14:paraId="4095996E"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Full Time</w:t>
            </w:r>
          </w:p>
        </w:tc>
        <w:tc>
          <w:tcPr>
            <w:tcW w:w="2160" w:type="dxa"/>
            <w:shd w:val="clear" w:color="auto" w:fill="7F7F7F" w:themeFill="text1" w:themeFillTint="80"/>
          </w:tcPr>
          <w:p w14:paraId="462BDB4A" w14:textId="77777777" w:rsidR="006A70C0" w:rsidRPr="00023CF3" w:rsidRDefault="006A70C0" w:rsidP="006A70C0">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Part Time</w:t>
            </w:r>
          </w:p>
        </w:tc>
      </w:tr>
      <w:tr w:rsidR="00592671" w:rsidRPr="00023CF3" w14:paraId="2E18C728" w14:textId="77777777" w:rsidTr="00391539">
        <w:trPr>
          <w:trHeight w:val="20"/>
        </w:trPr>
        <w:tc>
          <w:tcPr>
            <w:tcW w:w="5580" w:type="dxa"/>
            <w:shd w:val="clear" w:color="auto" w:fill="auto"/>
            <w:noWrap/>
            <w:hideMark/>
          </w:tcPr>
          <w:p w14:paraId="5FACA176" w14:textId="46A0C2E8"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Allergy</w:t>
            </w:r>
          </w:p>
        </w:tc>
        <w:tc>
          <w:tcPr>
            <w:tcW w:w="2160" w:type="dxa"/>
          </w:tcPr>
          <w:p w14:paraId="7CBB1FA1" w14:textId="41731B5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1B955AE" w14:textId="3A912C3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BCE5C5D" w14:textId="77777777" w:rsidTr="00391539">
        <w:trPr>
          <w:trHeight w:val="20"/>
        </w:trPr>
        <w:tc>
          <w:tcPr>
            <w:tcW w:w="5580" w:type="dxa"/>
            <w:shd w:val="clear" w:color="auto" w:fill="auto"/>
            <w:noWrap/>
            <w:hideMark/>
          </w:tcPr>
          <w:p w14:paraId="079D264C" w14:textId="707CEC47"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Anaesthesia </w:t>
            </w:r>
          </w:p>
        </w:tc>
        <w:tc>
          <w:tcPr>
            <w:tcW w:w="2160" w:type="dxa"/>
          </w:tcPr>
          <w:p w14:paraId="32D2E024" w14:textId="44E4400C"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5EED9733" w14:textId="334F828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DA1BD33" w14:textId="77777777" w:rsidTr="00391539">
        <w:trPr>
          <w:trHeight w:val="20"/>
        </w:trPr>
        <w:tc>
          <w:tcPr>
            <w:tcW w:w="5580" w:type="dxa"/>
            <w:shd w:val="clear" w:color="auto" w:fill="auto"/>
            <w:noWrap/>
            <w:hideMark/>
          </w:tcPr>
          <w:p w14:paraId="16BA37A6" w14:textId="548E905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Cardiology</w:t>
            </w:r>
          </w:p>
        </w:tc>
        <w:tc>
          <w:tcPr>
            <w:tcW w:w="2160" w:type="dxa"/>
          </w:tcPr>
          <w:p w14:paraId="00F5A94F" w14:textId="7766F9D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6B6CF28B" w14:textId="3CF5CF4C"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079EBFE3" w14:textId="77777777" w:rsidTr="00391539">
        <w:trPr>
          <w:trHeight w:val="20"/>
        </w:trPr>
        <w:tc>
          <w:tcPr>
            <w:tcW w:w="5580" w:type="dxa"/>
            <w:shd w:val="clear" w:color="auto" w:fill="auto"/>
            <w:noWrap/>
            <w:hideMark/>
          </w:tcPr>
          <w:p w14:paraId="50E438E6" w14:textId="0BDE728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Hospitalist</w:t>
            </w:r>
          </w:p>
        </w:tc>
        <w:tc>
          <w:tcPr>
            <w:tcW w:w="2160" w:type="dxa"/>
          </w:tcPr>
          <w:p w14:paraId="5E67B48E" w14:textId="4B48A2E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B86A618" w14:textId="5212115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E217A20" w14:textId="77777777" w:rsidTr="00391539">
        <w:trPr>
          <w:trHeight w:val="20"/>
        </w:trPr>
        <w:tc>
          <w:tcPr>
            <w:tcW w:w="5580" w:type="dxa"/>
            <w:shd w:val="clear" w:color="auto" w:fill="auto"/>
            <w:noWrap/>
            <w:hideMark/>
          </w:tcPr>
          <w:p w14:paraId="703420C8" w14:textId="30C905F9"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Clinical Genetics</w:t>
            </w:r>
          </w:p>
        </w:tc>
        <w:tc>
          <w:tcPr>
            <w:tcW w:w="2160" w:type="dxa"/>
          </w:tcPr>
          <w:p w14:paraId="1ADA9723" w14:textId="1228D8A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EE4E491" w14:textId="6680069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2CD722E" w14:textId="77777777" w:rsidTr="00391539">
        <w:trPr>
          <w:trHeight w:val="20"/>
        </w:trPr>
        <w:tc>
          <w:tcPr>
            <w:tcW w:w="5580" w:type="dxa"/>
            <w:shd w:val="clear" w:color="auto" w:fill="auto"/>
            <w:noWrap/>
            <w:hideMark/>
          </w:tcPr>
          <w:p w14:paraId="2556E33C" w14:textId="75A83EC3"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Dermatology</w:t>
            </w:r>
          </w:p>
        </w:tc>
        <w:tc>
          <w:tcPr>
            <w:tcW w:w="2160" w:type="dxa"/>
          </w:tcPr>
          <w:p w14:paraId="115844D3" w14:textId="0100ADD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25505D5" w14:textId="60C443E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EDBAE3C" w14:textId="77777777" w:rsidTr="00391539">
        <w:trPr>
          <w:trHeight w:val="20"/>
        </w:trPr>
        <w:tc>
          <w:tcPr>
            <w:tcW w:w="5580" w:type="dxa"/>
            <w:shd w:val="clear" w:color="auto" w:fill="auto"/>
            <w:noWrap/>
            <w:hideMark/>
          </w:tcPr>
          <w:p w14:paraId="6EA21239" w14:textId="180E3F8A"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Emergency Medicine (ER duties, no elective General Anaesthesia)</w:t>
            </w:r>
          </w:p>
        </w:tc>
        <w:tc>
          <w:tcPr>
            <w:tcW w:w="2160" w:type="dxa"/>
          </w:tcPr>
          <w:p w14:paraId="5AA1F86F" w14:textId="5687A9C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2C4B18A" w14:textId="3F34DDA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54A6B49" w14:textId="77777777" w:rsidTr="00391539">
        <w:trPr>
          <w:trHeight w:val="20"/>
        </w:trPr>
        <w:tc>
          <w:tcPr>
            <w:tcW w:w="5580" w:type="dxa"/>
            <w:shd w:val="clear" w:color="auto" w:fill="auto"/>
            <w:noWrap/>
            <w:hideMark/>
          </w:tcPr>
          <w:p w14:paraId="6CB808FD" w14:textId="5ECD774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Emergency Medicine (with elective General Anaesthesia)</w:t>
            </w:r>
          </w:p>
        </w:tc>
        <w:tc>
          <w:tcPr>
            <w:tcW w:w="2160" w:type="dxa"/>
          </w:tcPr>
          <w:p w14:paraId="6B3DBFE7" w14:textId="6E953D0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AF7F3A2" w14:textId="4CB7839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6938EEA" w14:textId="77777777" w:rsidTr="00391539">
        <w:trPr>
          <w:trHeight w:val="20"/>
        </w:trPr>
        <w:tc>
          <w:tcPr>
            <w:tcW w:w="5580" w:type="dxa"/>
            <w:shd w:val="clear" w:color="auto" w:fill="auto"/>
            <w:noWrap/>
            <w:hideMark/>
          </w:tcPr>
          <w:p w14:paraId="2302BCC4" w14:textId="3BFBD682"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Endocrinology</w:t>
            </w:r>
          </w:p>
        </w:tc>
        <w:tc>
          <w:tcPr>
            <w:tcW w:w="2160" w:type="dxa"/>
          </w:tcPr>
          <w:p w14:paraId="3B107E99" w14:textId="6D0CF6F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2D593CB" w14:textId="54DF021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24B8658C" w14:textId="77777777" w:rsidTr="00391539">
        <w:trPr>
          <w:trHeight w:val="20"/>
        </w:trPr>
        <w:tc>
          <w:tcPr>
            <w:tcW w:w="5580" w:type="dxa"/>
            <w:shd w:val="clear" w:color="auto" w:fill="auto"/>
            <w:noWrap/>
            <w:hideMark/>
          </w:tcPr>
          <w:p w14:paraId="75DE7B60" w14:textId="27AF8D13"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Gastroenterology</w:t>
            </w:r>
          </w:p>
        </w:tc>
        <w:tc>
          <w:tcPr>
            <w:tcW w:w="2160" w:type="dxa"/>
          </w:tcPr>
          <w:p w14:paraId="733016F2" w14:textId="51ADCCD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6ED3289" w14:textId="421CBEC6"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57EAD9C" w14:textId="77777777" w:rsidTr="00391539">
        <w:trPr>
          <w:trHeight w:val="20"/>
        </w:trPr>
        <w:tc>
          <w:tcPr>
            <w:tcW w:w="5580" w:type="dxa"/>
            <w:shd w:val="clear" w:color="auto" w:fill="auto"/>
            <w:noWrap/>
            <w:hideMark/>
          </w:tcPr>
          <w:p w14:paraId="511C730A" w14:textId="73A0269F"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lastRenderedPageBreak/>
              <w:t>General Practice</w:t>
            </w:r>
          </w:p>
        </w:tc>
        <w:tc>
          <w:tcPr>
            <w:tcW w:w="2160" w:type="dxa"/>
          </w:tcPr>
          <w:p w14:paraId="4B7635E7" w14:textId="7E7A8466"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0FEAEA5" w14:textId="53963C8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0CA303C" w14:textId="77777777" w:rsidTr="00391539">
        <w:trPr>
          <w:trHeight w:val="20"/>
        </w:trPr>
        <w:tc>
          <w:tcPr>
            <w:tcW w:w="5580" w:type="dxa"/>
            <w:shd w:val="clear" w:color="auto" w:fill="auto"/>
            <w:noWrap/>
            <w:hideMark/>
          </w:tcPr>
          <w:p w14:paraId="37D6FFF5" w14:textId="723E82FE"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General Practice – Invasive Procedures with General Anaesthetics</w:t>
            </w:r>
          </w:p>
        </w:tc>
        <w:tc>
          <w:tcPr>
            <w:tcW w:w="2160" w:type="dxa"/>
          </w:tcPr>
          <w:p w14:paraId="4E261C04" w14:textId="61B1232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70DA045" w14:textId="4054E18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0321C719" w14:textId="77777777" w:rsidTr="00391539">
        <w:trPr>
          <w:trHeight w:val="20"/>
        </w:trPr>
        <w:tc>
          <w:tcPr>
            <w:tcW w:w="5580" w:type="dxa"/>
            <w:shd w:val="clear" w:color="auto" w:fill="auto"/>
            <w:noWrap/>
            <w:hideMark/>
          </w:tcPr>
          <w:p w14:paraId="77A95E56" w14:textId="4FB08A6F"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Geriatric Medicine</w:t>
            </w:r>
          </w:p>
        </w:tc>
        <w:tc>
          <w:tcPr>
            <w:tcW w:w="2160" w:type="dxa"/>
          </w:tcPr>
          <w:p w14:paraId="379502B4" w14:textId="3B46C8B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6A9577CC" w14:textId="40ABE36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77D4C1AD" w14:textId="77777777" w:rsidTr="00391539">
        <w:trPr>
          <w:trHeight w:val="20"/>
        </w:trPr>
        <w:tc>
          <w:tcPr>
            <w:tcW w:w="5580" w:type="dxa"/>
            <w:shd w:val="clear" w:color="auto" w:fill="auto"/>
            <w:noWrap/>
            <w:hideMark/>
          </w:tcPr>
          <w:p w14:paraId="41DFB278" w14:textId="55353ECA"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Gynaecology (no surgery)</w:t>
            </w:r>
          </w:p>
        </w:tc>
        <w:tc>
          <w:tcPr>
            <w:tcW w:w="2160" w:type="dxa"/>
          </w:tcPr>
          <w:p w14:paraId="3DCE7BC4" w14:textId="576D612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56ED456" w14:textId="557CFA0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568F293" w14:textId="77777777" w:rsidTr="00391539">
        <w:trPr>
          <w:trHeight w:val="20"/>
        </w:trPr>
        <w:tc>
          <w:tcPr>
            <w:tcW w:w="5580" w:type="dxa"/>
            <w:shd w:val="clear" w:color="auto" w:fill="auto"/>
            <w:noWrap/>
            <w:hideMark/>
          </w:tcPr>
          <w:p w14:paraId="38171344" w14:textId="6AE23107"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Haematology</w:t>
            </w:r>
          </w:p>
        </w:tc>
        <w:tc>
          <w:tcPr>
            <w:tcW w:w="2160" w:type="dxa"/>
          </w:tcPr>
          <w:p w14:paraId="684AF6A3" w14:textId="613F42BC"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EE4AA60" w14:textId="46DEC24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21F9953" w14:textId="77777777" w:rsidTr="00391539">
        <w:trPr>
          <w:trHeight w:val="20"/>
        </w:trPr>
        <w:tc>
          <w:tcPr>
            <w:tcW w:w="5580" w:type="dxa"/>
            <w:shd w:val="clear" w:color="auto" w:fill="auto"/>
            <w:noWrap/>
            <w:hideMark/>
          </w:tcPr>
          <w:p w14:paraId="662ED91A" w14:textId="641F91A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Immunology</w:t>
            </w:r>
          </w:p>
        </w:tc>
        <w:tc>
          <w:tcPr>
            <w:tcW w:w="2160" w:type="dxa"/>
          </w:tcPr>
          <w:p w14:paraId="2E4BA345" w14:textId="5FC5C7E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6C36C54" w14:textId="60E74D4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77D2FDC4" w14:textId="77777777" w:rsidTr="00391539">
        <w:trPr>
          <w:trHeight w:val="20"/>
        </w:trPr>
        <w:tc>
          <w:tcPr>
            <w:tcW w:w="5580" w:type="dxa"/>
            <w:shd w:val="clear" w:color="auto" w:fill="auto"/>
            <w:noWrap/>
            <w:hideMark/>
          </w:tcPr>
          <w:p w14:paraId="0149D195" w14:textId="269CB044"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Infectious Diseases</w:t>
            </w:r>
          </w:p>
        </w:tc>
        <w:tc>
          <w:tcPr>
            <w:tcW w:w="2160" w:type="dxa"/>
          </w:tcPr>
          <w:p w14:paraId="07F9FF19" w14:textId="3E1FA3C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CBC1DE1" w14:textId="67693EE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227128F7" w14:textId="77777777" w:rsidTr="00391539">
        <w:trPr>
          <w:trHeight w:val="20"/>
        </w:trPr>
        <w:tc>
          <w:tcPr>
            <w:tcW w:w="5580" w:type="dxa"/>
            <w:shd w:val="clear" w:color="auto" w:fill="auto"/>
            <w:noWrap/>
            <w:hideMark/>
          </w:tcPr>
          <w:p w14:paraId="745E3329" w14:textId="4BB423FB"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Intensive Care (ICU duties, no elective General Anaesthesia)</w:t>
            </w:r>
          </w:p>
        </w:tc>
        <w:tc>
          <w:tcPr>
            <w:tcW w:w="2160" w:type="dxa"/>
          </w:tcPr>
          <w:p w14:paraId="5CDDA427" w14:textId="6577971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DEF5A8A" w14:textId="53EC1256"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0018D93A" w14:textId="77777777" w:rsidTr="00391539">
        <w:trPr>
          <w:trHeight w:val="20"/>
        </w:trPr>
        <w:tc>
          <w:tcPr>
            <w:tcW w:w="5580" w:type="dxa"/>
            <w:shd w:val="clear" w:color="auto" w:fill="auto"/>
            <w:noWrap/>
            <w:hideMark/>
          </w:tcPr>
          <w:p w14:paraId="6A3D547C" w14:textId="14FCFCBA"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Intensive Care (with elective General Anaesthesia) </w:t>
            </w:r>
          </w:p>
        </w:tc>
        <w:tc>
          <w:tcPr>
            <w:tcW w:w="2160" w:type="dxa"/>
          </w:tcPr>
          <w:p w14:paraId="4DDF0132" w14:textId="2A556A36"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F3DC76F" w14:textId="621E76A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666B674" w14:textId="77777777" w:rsidTr="00391539">
        <w:trPr>
          <w:trHeight w:val="20"/>
        </w:trPr>
        <w:tc>
          <w:tcPr>
            <w:tcW w:w="5580" w:type="dxa"/>
            <w:shd w:val="clear" w:color="auto" w:fill="auto"/>
            <w:noWrap/>
            <w:hideMark/>
          </w:tcPr>
          <w:p w14:paraId="545228C3" w14:textId="38725E8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Internal Medicine</w:t>
            </w:r>
          </w:p>
        </w:tc>
        <w:tc>
          <w:tcPr>
            <w:tcW w:w="2160" w:type="dxa"/>
          </w:tcPr>
          <w:p w14:paraId="6EF29E80" w14:textId="6BE12E9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6CB77DEC" w14:textId="3582394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2B5A83A9" w14:textId="77777777" w:rsidTr="00391539">
        <w:trPr>
          <w:trHeight w:val="20"/>
        </w:trPr>
        <w:tc>
          <w:tcPr>
            <w:tcW w:w="5580" w:type="dxa"/>
            <w:shd w:val="clear" w:color="auto" w:fill="auto"/>
            <w:noWrap/>
            <w:hideMark/>
          </w:tcPr>
          <w:p w14:paraId="3D725363" w14:textId="49DCBB8B"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Medico Legal Advisers</w:t>
            </w:r>
          </w:p>
        </w:tc>
        <w:tc>
          <w:tcPr>
            <w:tcW w:w="2160" w:type="dxa"/>
          </w:tcPr>
          <w:p w14:paraId="65F5CF3C" w14:textId="6167EDD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21C1B92" w14:textId="02F2B50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13292C4" w14:textId="77777777" w:rsidTr="00391539">
        <w:trPr>
          <w:trHeight w:val="20"/>
        </w:trPr>
        <w:tc>
          <w:tcPr>
            <w:tcW w:w="5580" w:type="dxa"/>
            <w:shd w:val="clear" w:color="auto" w:fill="auto"/>
            <w:noWrap/>
            <w:hideMark/>
          </w:tcPr>
          <w:p w14:paraId="4A79B925" w14:textId="60102E13"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Neonatology/Perinatology</w:t>
            </w:r>
          </w:p>
        </w:tc>
        <w:tc>
          <w:tcPr>
            <w:tcW w:w="2160" w:type="dxa"/>
          </w:tcPr>
          <w:p w14:paraId="3AC0969C" w14:textId="5665DBF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95EB42B" w14:textId="0810483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E6BD1C8" w14:textId="77777777" w:rsidTr="00391539">
        <w:trPr>
          <w:trHeight w:val="20"/>
        </w:trPr>
        <w:tc>
          <w:tcPr>
            <w:tcW w:w="5580" w:type="dxa"/>
            <w:shd w:val="clear" w:color="auto" w:fill="auto"/>
            <w:noWrap/>
            <w:hideMark/>
          </w:tcPr>
          <w:p w14:paraId="5C352512" w14:textId="5309F289"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Nephrology</w:t>
            </w:r>
          </w:p>
        </w:tc>
        <w:tc>
          <w:tcPr>
            <w:tcW w:w="2160" w:type="dxa"/>
          </w:tcPr>
          <w:p w14:paraId="7DDC0265" w14:textId="2E99379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C54DB3E" w14:textId="1E3CDD0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63EE08A4" w14:textId="77777777" w:rsidTr="00391539">
        <w:trPr>
          <w:trHeight w:val="20"/>
        </w:trPr>
        <w:tc>
          <w:tcPr>
            <w:tcW w:w="5580" w:type="dxa"/>
            <w:shd w:val="clear" w:color="auto" w:fill="auto"/>
            <w:noWrap/>
            <w:hideMark/>
          </w:tcPr>
          <w:p w14:paraId="695BD406" w14:textId="116351AB"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Neurology</w:t>
            </w:r>
          </w:p>
        </w:tc>
        <w:tc>
          <w:tcPr>
            <w:tcW w:w="2160" w:type="dxa"/>
          </w:tcPr>
          <w:p w14:paraId="02E1D961" w14:textId="0B3BA27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D5D00A2" w14:textId="7B087D0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05A5701" w14:textId="77777777" w:rsidTr="00391539">
        <w:trPr>
          <w:trHeight w:val="20"/>
        </w:trPr>
        <w:tc>
          <w:tcPr>
            <w:tcW w:w="5580" w:type="dxa"/>
            <w:shd w:val="clear" w:color="auto" w:fill="auto"/>
            <w:noWrap/>
            <w:hideMark/>
          </w:tcPr>
          <w:p w14:paraId="3DCE587D" w14:textId="4B225499"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Non-Clinical/Research/Academia </w:t>
            </w:r>
          </w:p>
        </w:tc>
        <w:tc>
          <w:tcPr>
            <w:tcW w:w="2160" w:type="dxa"/>
          </w:tcPr>
          <w:p w14:paraId="3025963E" w14:textId="1FCDB26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D019267" w14:textId="503CCB9C"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763BE62D" w14:textId="77777777" w:rsidTr="00391539">
        <w:trPr>
          <w:trHeight w:val="20"/>
        </w:trPr>
        <w:tc>
          <w:tcPr>
            <w:tcW w:w="5580" w:type="dxa"/>
            <w:shd w:val="clear" w:color="auto" w:fill="auto"/>
            <w:noWrap/>
            <w:hideMark/>
          </w:tcPr>
          <w:p w14:paraId="14C8962F" w14:textId="4314BDF4"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Nuclear Medicine</w:t>
            </w:r>
          </w:p>
        </w:tc>
        <w:tc>
          <w:tcPr>
            <w:tcW w:w="2160" w:type="dxa"/>
          </w:tcPr>
          <w:p w14:paraId="6E36543A" w14:textId="493806F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54A1607" w14:textId="2EC7C50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29011537" w14:textId="77777777" w:rsidTr="00391539">
        <w:trPr>
          <w:trHeight w:val="20"/>
        </w:trPr>
        <w:tc>
          <w:tcPr>
            <w:tcW w:w="5580" w:type="dxa"/>
            <w:shd w:val="clear" w:color="auto" w:fill="auto"/>
            <w:noWrap/>
            <w:hideMark/>
          </w:tcPr>
          <w:p w14:paraId="72FA522B" w14:textId="2180C2D0"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Obstetrics Ultrasound</w:t>
            </w:r>
          </w:p>
        </w:tc>
        <w:tc>
          <w:tcPr>
            <w:tcW w:w="2160" w:type="dxa"/>
          </w:tcPr>
          <w:p w14:paraId="082F2559" w14:textId="620F7BA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3B88633" w14:textId="3354483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DBF646C" w14:textId="77777777" w:rsidTr="00391539">
        <w:trPr>
          <w:trHeight w:val="20"/>
        </w:trPr>
        <w:tc>
          <w:tcPr>
            <w:tcW w:w="5580" w:type="dxa"/>
            <w:shd w:val="clear" w:color="auto" w:fill="auto"/>
            <w:noWrap/>
            <w:hideMark/>
          </w:tcPr>
          <w:p w14:paraId="2997ABC9" w14:textId="43DD073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Oncology</w:t>
            </w:r>
          </w:p>
        </w:tc>
        <w:tc>
          <w:tcPr>
            <w:tcW w:w="2160" w:type="dxa"/>
          </w:tcPr>
          <w:p w14:paraId="3AA5F877" w14:textId="5EF5B89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C39BAC9" w14:textId="64C4AFF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BC39C04" w14:textId="77777777" w:rsidTr="00391539">
        <w:trPr>
          <w:trHeight w:val="20"/>
        </w:trPr>
        <w:tc>
          <w:tcPr>
            <w:tcW w:w="5580" w:type="dxa"/>
            <w:shd w:val="clear" w:color="auto" w:fill="auto"/>
            <w:noWrap/>
            <w:hideMark/>
          </w:tcPr>
          <w:p w14:paraId="527C4DF0" w14:textId="366086C4"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Ophthalmology</w:t>
            </w:r>
          </w:p>
        </w:tc>
        <w:tc>
          <w:tcPr>
            <w:tcW w:w="2160" w:type="dxa"/>
          </w:tcPr>
          <w:p w14:paraId="05C6CDB4" w14:textId="7C8475F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6CE19E1" w14:textId="2782F53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8FE3A7F" w14:textId="77777777" w:rsidTr="00391539">
        <w:trPr>
          <w:trHeight w:val="20"/>
        </w:trPr>
        <w:tc>
          <w:tcPr>
            <w:tcW w:w="5580" w:type="dxa"/>
            <w:shd w:val="clear" w:color="auto" w:fill="auto"/>
            <w:noWrap/>
            <w:hideMark/>
          </w:tcPr>
          <w:p w14:paraId="3A44FFAC" w14:textId="4EBC6D8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Paediatrics</w:t>
            </w:r>
          </w:p>
        </w:tc>
        <w:tc>
          <w:tcPr>
            <w:tcW w:w="2160" w:type="dxa"/>
          </w:tcPr>
          <w:p w14:paraId="0411487F" w14:textId="466765F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616EFE7" w14:textId="2884E98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62ECD602" w14:textId="77777777" w:rsidTr="00391539">
        <w:trPr>
          <w:trHeight w:val="20"/>
        </w:trPr>
        <w:tc>
          <w:tcPr>
            <w:tcW w:w="5580" w:type="dxa"/>
            <w:shd w:val="clear" w:color="auto" w:fill="auto"/>
            <w:noWrap/>
            <w:hideMark/>
          </w:tcPr>
          <w:p w14:paraId="2C170237" w14:textId="75212DB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Pain Medicine</w:t>
            </w:r>
          </w:p>
        </w:tc>
        <w:tc>
          <w:tcPr>
            <w:tcW w:w="2160" w:type="dxa"/>
          </w:tcPr>
          <w:p w14:paraId="09BCB6ED" w14:textId="3CC9CDD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7C24564" w14:textId="246B9D3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9BEAE4E" w14:textId="77777777" w:rsidTr="00391539">
        <w:trPr>
          <w:trHeight w:val="20"/>
        </w:trPr>
        <w:tc>
          <w:tcPr>
            <w:tcW w:w="5580" w:type="dxa"/>
            <w:shd w:val="clear" w:color="auto" w:fill="auto"/>
            <w:noWrap/>
            <w:hideMark/>
          </w:tcPr>
          <w:p w14:paraId="32DAEBE9" w14:textId="6783565D"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Palliative Medicine</w:t>
            </w:r>
          </w:p>
        </w:tc>
        <w:tc>
          <w:tcPr>
            <w:tcW w:w="2160" w:type="dxa"/>
          </w:tcPr>
          <w:p w14:paraId="139913AD" w14:textId="76E6EFB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2949901" w14:textId="435336B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6867F2B" w14:textId="77777777" w:rsidTr="00391539">
        <w:trPr>
          <w:trHeight w:val="20"/>
        </w:trPr>
        <w:tc>
          <w:tcPr>
            <w:tcW w:w="5580" w:type="dxa"/>
            <w:shd w:val="clear" w:color="auto" w:fill="auto"/>
            <w:noWrap/>
            <w:hideMark/>
          </w:tcPr>
          <w:p w14:paraId="3331B264" w14:textId="6387E5D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Pathology</w:t>
            </w:r>
          </w:p>
        </w:tc>
        <w:tc>
          <w:tcPr>
            <w:tcW w:w="2160" w:type="dxa"/>
          </w:tcPr>
          <w:p w14:paraId="149567D2" w14:textId="320248C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2BC8D53" w14:textId="65B99DE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F8E95B6" w14:textId="77777777" w:rsidTr="00391539">
        <w:trPr>
          <w:trHeight w:val="20"/>
        </w:trPr>
        <w:tc>
          <w:tcPr>
            <w:tcW w:w="5580" w:type="dxa"/>
            <w:shd w:val="clear" w:color="auto" w:fill="auto"/>
            <w:noWrap/>
            <w:hideMark/>
          </w:tcPr>
          <w:p w14:paraId="00C9828C" w14:textId="7243A6B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Proctology</w:t>
            </w:r>
          </w:p>
        </w:tc>
        <w:tc>
          <w:tcPr>
            <w:tcW w:w="2160" w:type="dxa"/>
          </w:tcPr>
          <w:p w14:paraId="4DA1D3E1" w14:textId="03A69F7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544A4038" w14:textId="22B4807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F1665EF" w14:textId="77777777" w:rsidTr="00391539">
        <w:trPr>
          <w:trHeight w:val="20"/>
        </w:trPr>
        <w:tc>
          <w:tcPr>
            <w:tcW w:w="5580" w:type="dxa"/>
            <w:shd w:val="clear" w:color="auto" w:fill="auto"/>
            <w:noWrap/>
            <w:hideMark/>
          </w:tcPr>
          <w:p w14:paraId="5C123A23" w14:textId="4B5E9E38"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Psychiatry</w:t>
            </w:r>
          </w:p>
        </w:tc>
        <w:tc>
          <w:tcPr>
            <w:tcW w:w="2160" w:type="dxa"/>
          </w:tcPr>
          <w:p w14:paraId="424D3472" w14:textId="6F37CDA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6E1CA30" w14:textId="194A522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268A481" w14:textId="77777777" w:rsidTr="00391539">
        <w:trPr>
          <w:trHeight w:val="20"/>
        </w:trPr>
        <w:tc>
          <w:tcPr>
            <w:tcW w:w="5580" w:type="dxa"/>
            <w:shd w:val="clear" w:color="auto" w:fill="auto"/>
            <w:noWrap/>
            <w:hideMark/>
          </w:tcPr>
          <w:p w14:paraId="59515B23" w14:textId="550C80DE"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Public Health</w:t>
            </w:r>
          </w:p>
        </w:tc>
        <w:tc>
          <w:tcPr>
            <w:tcW w:w="2160" w:type="dxa"/>
          </w:tcPr>
          <w:p w14:paraId="21223B56" w14:textId="6DA4C5A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94B221E" w14:textId="402E250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A786DE4" w14:textId="77777777" w:rsidTr="00391539">
        <w:trPr>
          <w:trHeight w:val="20"/>
        </w:trPr>
        <w:tc>
          <w:tcPr>
            <w:tcW w:w="5580" w:type="dxa"/>
            <w:shd w:val="clear" w:color="auto" w:fill="auto"/>
            <w:noWrap/>
            <w:hideMark/>
          </w:tcPr>
          <w:p w14:paraId="537BA6E7" w14:textId="45ABE229"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Public Health Medicine</w:t>
            </w:r>
          </w:p>
        </w:tc>
        <w:tc>
          <w:tcPr>
            <w:tcW w:w="2160" w:type="dxa"/>
          </w:tcPr>
          <w:p w14:paraId="49BED50B" w14:textId="38A56F6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8FFDAC4" w14:textId="3713986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A7517B3" w14:textId="77777777" w:rsidTr="00391539">
        <w:trPr>
          <w:trHeight w:val="20"/>
        </w:trPr>
        <w:tc>
          <w:tcPr>
            <w:tcW w:w="5580" w:type="dxa"/>
            <w:shd w:val="clear" w:color="auto" w:fill="auto"/>
            <w:noWrap/>
            <w:hideMark/>
          </w:tcPr>
          <w:p w14:paraId="091C91C2" w14:textId="3C067E05"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Radiation Oncology</w:t>
            </w:r>
          </w:p>
        </w:tc>
        <w:tc>
          <w:tcPr>
            <w:tcW w:w="2160" w:type="dxa"/>
          </w:tcPr>
          <w:p w14:paraId="28106F5C" w14:textId="734C864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98CD286" w14:textId="4E5324F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07B47AD0" w14:textId="77777777" w:rsidTr="00391539">
        <w:trPr>
          <w:trHeight w:val="20"/>
        </w:trPr>
        <w:tc>
          <w:tcPr>
            <w:tcW w:w="5580" w:type="dxa"/>
            <w:shd w:val="clear" w:color="auto" w:fill="auto"/>
            <w:noWrap/>
            <w:hideMark/>
          </w:tcPr>
          <w:p w14:paraId="091B10A3" w14:textId="395F9773"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Radiology</w:t>
            </w:r>
          </w:p>
        </w:tc>
        <w:tc>
          <w:tcPr>
            <w:tcW w:w="2160" w:type="dxa"/>
          </w:tcPr>
          <w:p w14:paraId="6E59F230" w14:textId="684B679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BAD0564" w14:textId="364CFDD6"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9010B5C" w14:textId="77777777" w:rsidTr="00391539">
        <w:trPr>
          <w:trHeight w:val="20"/>
        </w:trPr>
        <w:tc>
          <w:tcPr>
            <w:tcW w:w="5580" w:type="dxa"/>
            <w:shd w:val="clear" w:color="auto" w:fill="auto"/>
            <w:noWrap/>
            <w:hideMark/>
          </w:tcPr>
          <w:p w14:paraId="31D83ADB" w14:textId="0421C31D"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Resident Medical Officer (RMO)</w:t>
            </w:r>
          </w:p>
        </w:tc>
        <w:tc>
          <w:tcPr>
            <w:tcW w:w="2160" w:type="dxa"/>
          </w:tcPr>
          <w:p w14:paraId="4F56AD5D" w14:textId="0E2CB84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B459F67" w14:textId="605BB7C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2FD3C627" w14:textId="77777777" w:rsidTr="00391539">
        <w:trPr>
          <w:trHeight w:val="20"/>
        </w:trPr>
        <w:tc>
          <w:tcPr>
            <w:tcW w:w="5580" w:type="dxa"/>
            <w:shd w:val="clear" w:color="auto" w:fill="auto"/>
            <w:noWrap/>
            <w:hideMark/>
          </w:tcPr>
          <w:p w14:paraId="481D9333" w14:textId="5445CED3"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Respiratory and Sleep Medicine</w:t>
            </w:r>
          </w:p>
        </w:tc>
        <w:tc>
          <w:tcPr>
            <w:tcW w:w="2160" w:type="dxa"/>
          </w:tcPr>
          <w:p w14:paraId="31A4F002" w14:textId="368F8AE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F984675" w14:textId="285CF49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6A2645B" w14:textId="77777777" w:rsidTr="00391539">
        <w:trPr>
          <w:trHeight w:val="20"/>
        </w:trPr>
        <w:tc>
          <w:tcPr>
            <w:tcW w:w="5580" w:type="dxa"/>
            <w:shd w:val="clear" w:color="auto" w:fill="auto"/>
            <w:noWrap/>
            <w:hideMark/>
          </w:tcPr>
          <w:p w14:paraId="6A65A33A" w14:textId="49FB411D"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Rheumatology</w:t>
            </w:r>
          </w:p>
        </w:tc>
        <w:tc>
          <w:tcPr>
            <w:tcW w:w="2160" w:type="dxa"/>
          </w:tcPr>
          <w:p w14:paraId="5833D8D6" w14:textId="40EBA04B"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581271BE" w14:textId="3829F50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F48F743" w14:textId="77777777" w:rsidTr="00391539">
        <w:trPr>
          <w:trHeight w:val="20"/>
        </w:trPr>
        <w:tc>
          <w:tcPr>
            <w:tcW w:w="5580" w:type="dxa"/>
            <w:shd w:val="clear" w:color="auto" w:fill="auto"/>
            <w:noWrap/>
            <w:hideMark/>
          </w:tcPr>
          <w:p w14:paraId="2EF0EB33" w14:textId="0907923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Semi-retired physician</w:t>
            </w:r>
          </w:p>
        </w:tc>
        <w:tc>
          <w:tcPr>
            <w:tcW w:w="2160" w:type="dxa"/>
          </w:tcPr>
          <w:p w14:paraId="6B7BCBD5" w14:textId="55C2687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7478F16" w14:textId="7F18A4E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7A66248" w14:textId="77777777" w:rsidTr="00391539">
        <w:trPr>
          <w:trHeight w:val="20"/>
        </w:trPr>
        <w:tc>
          <w:tcPr>
            <w:tcW w:w="5580" w:type="dxa"/>
            <w:shd w:val="clear" w:color="auto" w:fill="auto"/>
            <w:noWrap/>
            <w:hideMark/>
          </w:tcPr>
          <w:p w14:paraId="0D42AEFE" w14:textId="78DAF6A8"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Sports Medicine</w:t>
            </w:r>
          </w:p>
        </w:tc>
        <w:tc>
          <w:tcPr>
            <w:tcW w:w="2160" w:type="dxa"/>
          </w:tcPr>
          <w:p w14:paraId="523FFE18" w14:textId="28D1A86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C03C4EB" w14:textId="0C15562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5BE4528" w14:textId="77777777" w:rsidTr="00391539">
        <w:trPr>
          <w:trHeight w:val="20"/>
        </w:trPr>
        <w:tc>
          <w:tcPr>
            <w:tcW w:w="5580" w:type="dxa"/>
            <w:shd w:val="clear" w:color="auto" w:fill="auto"/>
            <w:noWrap/>
            <w:hideMark/>
          </w:tcPr>
          <w:p w14:paraId="05154830" w14:textId="071E54BA"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Surgeon-Consulting Only (no surgery)</w:t>
            </w:r>
          </w:p>
        </w:tc>
        <w:tc>
          <w:tcPr>
            <w:tcW w:w="2160" w:type="dxa"/>
          </w:tcPr>
          <w:p w14:paraId="1C7F1FB9" w14:textId="2D82C7A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53F0BE38" w14:textId="2A3B476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09A9919C" w14:textId="77777777" w:rsidTr="00391539">
        <w:trPr>
          <w:trHeight w:val="20"/>
        </w:trPr>
        <w:tc>
          <w:tcPr>
            <w:tcW w:w="5580" w:type="dxa"/>
            <w:shd w:val="clear" w:color="auto" w:fill="auto"/>
            <w:noWrap/>
            <w:hideMark/>
          </w:tcPr>
          <w:p w14:paraId="7F6FEF10" w14:textId="0FD26188"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Surgical Assistants</w:t>
            </w:r>
          </w:p>
        </w:tc>
        <w:tc>
          <w:tcPr>
            <w:tcW w:w="2160" w:type="dxa"/>
          </w:tcPr>
          <w:p w14:paraId="0433295C" w14:textId="7CE0EB9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39C65B4E" w14:textId="6E7E8F5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7167F2C" w14:textId="77777777" w:rsidTr="00391539">
        <w:trPr>
          <w:trHeight w:val="20"/>
        </w:trPr>
        <w:tc>
          <w:tcPr>
            <w:tcW w:w="5580" w:type="dxa"/>
            <w:shd w:val="clear" w:color="auto" w:fill="auto"/>
            <w:noWrap/>
            <w:hideMark/>
          </w:tcPr>
          <w:p w14:paraId="4943D215" w14:textId="1DE6A43E"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Traffic Medicine</w:t>
            </w:r>
          </w:p>
        </w:tc>
        <w:tc>
          <w:tcPr>
            <w:tcW w:w="2160" w:type="dxa"/>
          </w:tcPr>
          <w:p w14:paraId="49DF4340" w14:textId="36E021D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523BD01" w14:textId="1ABE794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1F06825" w14:textId="77777777" w:rsidTr="00391539">
        <w:trPr>
          <w:trHeight w:val="20"/>
        </w:trPr>
        <w:tc>
          <w:tcPr>
            <w:tcW w:w="5580" w:type="dxa"/>
            <w:shd w:val="clear" w:color="auto" w:fill="auto"/>
            <w:noWrap/>
            <w:hideMark/>
          </w:tcPr>
          <w:p w14:paraId="55196A1D" w14:textId="20F50CC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Travel Medicine</w:t>
            </w:r>
          </w:p>
        </w:tc>
        <w:tc>
          <w:tcPr>
            <w:tcW w:w="2160" w:type="dxa"/>
          </w:tcPr>
          <w:p w14:paraId="4B08BE0A" w14:textId="5EF9003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96F67DE" w14:textId="3496192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86504A" w:rsidRPr="00023CF3" w14:paraId="4D8F799F" w14:textId="77777777" w:rsidTr="00CF4BC2">
        <w:trPr>
          <w:trHeight w:val="20"/>
        </w:trPr>
        <w:tc>
          <w:tcPr>
            <w:tcW w:w="5580" w:type="dxa"/>
            <w:shd w:val="clear" w:color="auto" w:fill="7F7F7F" w:themeFill="text1" w:themeFillTint="80"/>
            <w:noWrap/>
            <w:hideMark/>
          </w:tcPr>
          <w:p w14:paraId="6ED82BA1" w14:textId="77777777" w:rsidR="0086504A" w:rsidRPr="00023CF3" w:rsidRDefault="0086504A" w:rsidP="0086504A">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Surgery</w:t>
            </w:r>
          </w:p>
        </w:tc>
        <w:tc>
          <w:tcPr>
            <w:tcW w:w="2160" w:type="dxa"/>
            <w:shd w:val="clear" w:color="auto" w:fill="7F7F7F" w:themeFill="text1" w:themeFillTint="80"/>
          </w:tcPr>
          <w:p w14:paraId="760EB7AC" w14:textId="77777777" w:rsidR="0086504A" w:rsidRPr="00023CF3" w:rsidRDefault="0086504A" w:rsidP="0086504A">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Full Time</w:t>
            </w:r>
          </w:p>
        </w:tc>
        <w:tc>
          <w:tcPr>
            <w:tcW w:w="2160" w:type="dxa"/>
            <w:shd w:val="clear" w:color="auto" w:fill="7F7F7F" w:themeFill="text1" w:themeFillTint="80"/>
          </w:tcPr>
          <w:p w14:paraId="2DA928D0" w14:textId="77777777" w:rsidR="0086504A" w:rsidRPr="00023CF3" w:rsidRDefault="0086504A" w:rsidP="0086504A">
            <w:pPr>
              <w:spacing w:after="0" w:line="240" w:lineRule="auto"/>
              <w:rPr>
                <w:rFonts w:ascii="Chubb Publico Text" w:eastAsia="Times New Roman" w:hAnsi="Chubb Publico Text" w:cs="Calibri"/>
                <w:color w:val="FFFFFF" w:themeColor="background1"/>
                <w:lang w:val="en-GB"/>
              </w:rPr>
            </w:pPr>
            <w:r w:rsidRPr="00023CF3">
              <w:rPr>
                <w:rFonts w:ascii="Chubb Publico Text" w:eastAsia="Times New Roman" w:hAnsi="Chubb Publico Text" w:cs="Calibri"/>
                <w:color w:val="FFFFFF" w:themeColor="background1"/>
                <w:lang w:val="en-GB"/>
              </w:rPr>
              <w:t>Part Time</w:t>
            </w:r>
          </w:p>
        </w:tc>
      </w:tr>
      <w:tr w:rsidR="00592671" w:rsidRPr="00023CF3" w14:paraId="66ED175F" w14:textId="77777777" w:rsidTr="00391539">
        <w:trPr>
          <w:trHeight w:val="20"/>
        </w:trPr>
        <w:tc>
          <w:tcPr>
            <w:tcW w:w="5580" w:type="dxa"/>
            <w:shd w:val="clear" w:color="auto" w:fill="auto"/>
            <w:noWrap/>
            <w:hideMark/>
          </w:tcPr>
          <w:p w14:paraId="14399C3C" w14:textId="48F120E6"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All Surgeons excluding:  (a) Bariatric Surgery, (b) Neurosurgery, (c) O&amp;G, (d) Orthopaedic Surgery, (e) Plastic Surgery</w:t>
            </w:r>
          </w:p>
        </w:tc>
        <w:tc>
          <w:tcPr>
            <w:tcW w:w="2160" w:type="dxa"/>
          </w:tcPr>
          <w:p w14:paraId="012B6A9D" w14:textId="1D10968A"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9A5C114" w14:textId="13B3EAC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5D82F01" w14:textId="77777777" w:rsidTr="00391539">
        <w:trPr>
          <w:trHeight w:val="20"/>
        </w:trPr>
        <w:tc>
          <w:tcPr>
            <w:tcW w:w="5580" w:type="dxa"/>
            <w:shd w:val="clear" w:color="auto" w:fill="auto"/>
            <w:noWrap/>
            <w:hideMark/>
          </w:tcPr>
          <w:p w14:paraId="30A68DAD" w14:textId="0B688514"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Bariatric Surgery</w:t>
            </w:r>
          </w:p>
        </w:tc>
        <w:tc>
          <w:tcPr>
            <w:tcW w:w="2160" w:type="dxa"/>
          </w:tcPr>
          <w:p w14:paraId="0095EA7C" w14:textId="67625ED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2515936" w14:textId="0603F082"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21CE0DF" w14:textId="77777777" w:rsidTr="00391539">
        <w:trPr>
          <w:trHeight w:val="20"/>
        </w:trPr>
        <w:tc>
          <w:tcPr>
            <w:tcW w:w="5580" w:type="dxa"/>
            <w:shd w:val="clear" w:color="auto" w:fill="auto"/>
            <w:noWrap/>
            <w:hideMark/>
          </w:tcPr>
          <w:p w14:paraId="61901C28" w14:textId="4FD8065E"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lastRenderedPageBreak/>
              <w:t>Cardiology (Major surgery)</w:t>
            </w:r>
          </w:p>
        </w:tc>
        <w:tc>
          <w:tcPr>
            <w:tcW w:w="2160" w:type="dxa"/>
          </w:tcPr>
          <w:p w14:paraId="70950425" w14:textId="3165870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1FCCE293" w14:textId="54DA064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CAE1C60" w14:textId="77777777" w:rsidTr="00391539">
        <w:trPr>
          <w:trHeight w:val="20"/>
        </w:trPr>
        <w:tc>
          <w:tcPr>
            <w:tcW w:w="5580" w:type="dxa"/>
            <w:shd w:val="clear" w:color="auto" w:fill="auto"/>
            <w:noWrap/>
            <w:hideMark/>
          </w:tcPr>
          <w:p w14:paraId="78EB78B7" w14:textId="0E460C25"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Gastroenterology (Major surgery)</w:t>
            </w:r>
          </w:p>
        </w:tc>
        <w:tc>
          <w:tcPr>
            <w:tcW w:w="2160" w:type="dxa"/>
          </w:tcPr>
          <w:p w14:paraId="7C82FD09" w14:textId="6865874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8324C83" w14:textId="088EA7A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701A37DB" w14:textId="77777777" w:rsidTr="00391539">
        <w:trPr>
          <w:trHeight w:val="20"/>
        </w:trPr>
        <w:tc>
          <w:tcPr>
            <w:tcW w:w="5580" w:type="dxa"/>
            <w:shd w:val="clear" w:color="auto" w:fill="auto"/>
            <w:noWrap/>
            <w:hideMark/>
          </w:tcPr>
          <w:p w14:paraId="4E836019" w14:textId="74BFC44F"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GP-Obstetrics </w:t>
            </w:r>
          </w:p>
        </w:tc>
        <w:tc>
          <w:tcPr>
            <w:tcW w:w="2160" w:type="dxa"/>
          </w:tcPr>
          <w:p w14:paraId="210A7507" w14:textId="03C2E2A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9384E22" w14:textId="3F932528"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A7D8F43" w14:textId="77777777" w:rsidTr="00391539">
        <w:trPr>
          <w:trHeight w:val="20"/>
        </w:trPr>
        <w:tc>
          <w:tcPr>
            <w:tcW w:w="5580" w:type="dxa"/>
            <w:shd w:val="clear" w:color="auto" w:fill="auto"/>
            <w:noWrap/>
            <w:hideMark/>
          </w:tcPr>
          <w:p w14:paraId="38DDADAB" w14:textId="7D566AE0"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Neurosurgery </w:t>
            </w:r>
          </w:p>
        </w:tc>
        <w:tc>
          <w:tcPr>
            <w:tcW w:w="2160" w:type="dxa"/>
          </w:tcPr>
          <w:p w14:paraId="2B5C3C2F" w14:textId="7A113669"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0C7DA05C" w14:textId="662CE40D"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6468D350" w14:textId="77777777" w:rsidTr="00391539">
        <w:trPr>
          <w:trHeight w:val="20"/>
        </w:trPr>
        <w:tc>
          <w:tcPr>
            <w:tcW w:w="5580" w:type="dxa"/>
            <w:shd w:val="clear" w:color="auto" w:fill="auto"/>
            <w:noWrap/>
            <w:hideMark/>
          </w:tcPr>
          <w:p w14:paraId="4DEDCCC3" w14:textId="317E7BDC"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 xml:space="preserve">O&amp;G </w:t>
            </w:r>
          </w:p>
        </w:tc>
        <w:tc>
          <w:tcPr>
            <w:tcW w:w="2160" w:type="dxa"/>
          </w:tcPr>
          <w:p w14:paraId="36D5435C" w14:textId="0B7E209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E85F731" w14:textId="1DC78A2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575721DE" w14:textId="77777777" w:rsidTr="00391539">
        <w:trPr>
          <w:trHeight w:val="20"/>
        </w:trPr>
        <w:tc>
          <w:tcPr>
            <w:tcW w:w="5580" w:type="dxa"/>
            <w:shd w:val="clear" w:color="auto" w:fill="auto"/>
            <w:noWrap/>
            <w:hideMark/>
          </w:tcPr>
          <w:p w14:paraId="247F8CF7" w14:textId="0CD7EA1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Ophthalmology (with Lasik)</w:t>
            </w:r>
          </w:p>
        </w:tc>
        <w:tc>
          <w:tcPr>
            <w:tcW w:w="2160" w:type="dxa"/>
          </w:tcPr>
          <w:p w14:paraId="4C4F9E98" w14:textId="18085A67"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25841645" w14:textId="07713A03"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20E8FE7" w14:textId="77777777" w:rsidTr="00391539">
        <w:trPr>
          <w:trHeight w:val="20"/>
        </w:trPr>
        <w:tc>
          <w:tcPr>
            <w:tcW w:w="5580" w:type="dxa"/>
            <w:shd w:val="clear" w:color="auto" w:fill="auto"/>
            <w:noWrap/>
            <w:hideMark/>
          </w:tcPr>
          <w:p w14:paraId="44BB2275" w14:textId="69E30F53"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Oral and maxillofacial surgery</w:t>
            </w:r>
          </w:p>
        </w:tc>
        <w:tc>
          <w:tcPr>
            <w:tcW w:w="2160" w:type="dxa"/>
          </w:tcPr>
          <w:p w14:paraId="5A25B00E" w14:textId="522A8EA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2DFE2D9" w14:textId="17AD8B34"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464323B6" w14:textId="77777777" w:rsidTr="00391539">
        <w:trPr>
          <w:trHeight w:val="20"/>
        </w:trPr>
        <w:tc>
          <w:tcPr>
            <w:tcW w:w="5580" w:type="dxa"/>
            <w:shd w:val="clear" w:color="auto" w:fill="auto"/>
            <w:noWrap/>
            <w:hideMark/>
          </w:tcPr>
          <w:p w14:paraId="53B34824" w14:textId="1A6FF1BA"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Orthopaedic Surgery (inc. Spinal surgery)</w:t>
            </w:r>
          </w:p>
        </w:tc>
        <w:tc>
          <w:tcPr>
            <w:tcW w:w="2160" w:type="dxa"/>
          </w:tcPr>
          <w:p w14:paraId="1FE361E6" w14:textId="68F19136"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712F7FB5" w14:textId="6C0D03AF"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18E85B41" w14:textId="77777777" w:rsidTr="00391539">
        <w:trPr>
          <w:trHeight w:val="20"/>
        </w:trPr>
        <w:tc>
          <w:tcPr>
            <w:tcW w:w="5580" w:type="dxa"/>
            <w:shd w:val="clear" w:color="auto" w:fill="auto"/>
            <w:noWrap/>
            <w:hideMark/>
          </w:tcPr>
          <w:p w14:paraId="18BDD8C2" w14:textId="0D749C6E"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Plastic Surgery - including Elective Cosmetic Surgery</w:t>
            </w:r>
          </w:p>
        </w:tc>
        <w:tc>
          <w:tcPr>
            <w:tcW w:w="2160" w:type="dxa"/>
          </w:tcPr>
          <w:p w14:paraId="46314392" w14:textId="7AFB3761"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6AFA219C" w14:textId="766ED525"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592671" w:rsidRPr="00023CF3" w14:paraId="37D0A0A9" w14:textId="77777777" w:rsidTr="00391539">
        <w:trPr>
          <w:trHeight w:val="20"/>
        </w:trPr>
        <w:tc>
          <w:tcPr>
            <w:tcW w:w="5580" w:type="dxa"/>
            <w:shd w:val="clear" w:color="auto" w:fill="auto"/>
            <w:noWrap/>
            <w:hideMark/>
          </w:tcPr>
          <w:p w14:paraId="25019093" w14:textId="22D68751" w:rsidR="00592671" w:rsidRPr="00023CF3" w:rsidRDefault="00592671" w:rsidP="00592671">
            <w:pPr>
              <w:pStyle w:val="ListParagraph"/>
              <w:numPr>
                <w:ilvl w:val="0"/>
                <w:numId w:val="18"/>
              </w:numPr>
              <w:spacing w:after="0" w:line="240" w:lineRule="auto"/>
              <w:ind w:left="360"/>
              <w:rPr>
                <w:rFonts w:ascii="Chubb Publico Text" w:eastAsia="Times New Roman" w:hAnsi="Chubb Publico Text" w:cs="Calibri"/>
                <w:lang w:val="en-GB"/>
              </w:rPr>
            </w:pPr>
            <w:r w:rsidRPr="00023CF3">
              <w:rPr>
                <w:rFonts w:ascii="Chubb Publico Text" w:eastAsia="Times New Roman" w:hAnsi="Chubb Publico Text" w:cs="Calibri"/>
                <w:lang w:val="en-GB"/>
              </w:rPr>
              <w:t>Plastic Surgery – Reconstructive Only</w:t>
            </w:r>
          </w:p>
        </w:tc>
        <w:tc>
          <w:tcPr>
            <w:tcW w:w="2160" w:type="dxa"/>
          </w:tcPr>
          <w:p w14:paraId="48142793" w14:textId="187C09C0"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60" w:type="dxa"/>
          </w:tcPr>
          <w:p w14:paraId="483F19E1" w14:textId="6AE47D9E" w:rsidR="00592671" w:rsidRPr="00023CF3" w:rsidRDefault="00592671" w:rsidP="00592671">
            <w:pPr>
              <w:spacing w:after="0" w:line="240" w:lineRule="auto"/>
              <w:rPr>
                <w:rFonts w:ascii="Chubb Publico Text" w:eastAsia="Times New Roman" w:hAnsi="Chubb Publico Text" w:cs="Calibri"/>
                <w:lang w:val="en-GB"/>
              </w:rPr>
            </w:pPr>
            <w:r>
              <w:rPr>
                <w:rFonts w:ascii="Chubb Publico Text" w:hAnsi="Chubb Publico Text"/>
                <w:lang w:val="en-GB"/>
              </w:rPr>
              <w:fldChar w:fldCharType="begin">
                <w:ffData>
                  <w:name w:val="Text16"/>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bl>
    <w:p w14:paraId="7E829DE0" w14:textId="77777777" w:rsidR="006A70C0" w:rsidRPr="00681A47" w:rsidRDefault="006A70C0" w:rsidP="00681A47">
      <w:pPr>
        <w:pStyle w:val="FormBodyText"/>
        <w:tabs>
          <w:tab w:val="left" w:pos="1701"/>
          <w:tab w:val="left" w:pos="5103"/>
          <w:tab w:val="left" w:pos="6663"/>
        </w:tabs>
        <w:ind w:left="360" w:right="-144"/>
        <w:rPr>
          <w:rFonts w:ascii="Chubb Publico Text App" w:hAnsi="Chubb Publico Text App"/>
          <w:lang w:val="en-GB"/>
        </w:rPr>
      </w:pPr>
    </w:p>
    <w:p w14:paraId="46F9FE42" w14:textId="77777777" w:rsidR="00D25F48" w:rsidRPr="00681A47" w:rsidRDefault="00D25F48" w:rsidP="00D25F48">
      <w:pPr>
        <w:pStyle w:val="FormBodyText"/>
        <w:numPr>
          <w:ilvl w:val="1"/>
          <w:numId w:val="2"/>
        </w:numPr>
        <w:tabs>
          <w:tab w:val="left" w:pos="1701"/>
          <w:tab w:val="left" w:pos="5103"/>
          <w:tab w:val="left" w:pos="6663"/>
        </w:tabs>
        <w:spacing w:after="240" w:line="240" w:lineRule="atLeast"/>
        <w:ind w:left="450" w:right="-144" w:hanging="450"/>
        <w:rPr>
          <w:rFonts w:ascii="Chubb Publico Text App" w:hAnsi="Chubb Publico Text App"/>
          <w:lang w:val="en-GB"/>
        </w:rPr>
      </w:pPr>
      <w:r w:rsidRPr="00681A47">
        <w:rPr>
          <w:rFonts w:ascii="Chubb Publico Text App" w:hAnsi="Chubb Publico Text App"/>
          <w:lang w:val="en-GB"/>
        </w:rPr>
        <w:t>Please list the qualifications of your Principals, Partners, Directors or other key professional personnel.</w:t>
      </w:r>
    </w:p>
    <w:tbl>
      <w:tblPr>
        <w:tblStyle w:val="TableGrid"/>
        <w:tblW w:w="9880" w:type="dxa"/>
        <w:tblInd w:w="468" w:type="dxa"/>
        <w:tblLayout w:type="fixed"/>
        <w:tblLook w:val="04A0" w:firstRow="1" w:lastRow="0" w:firstColumn="1" w:lastColumn="0" w:noHBand="0" w:noVBand="1"/>
      </w:tblPr>
      <w:tblGrid>
        <w:gridCol w:w="2651"/>
        <w:gridCol w:w="1417"/>
        <w:gridCol w:w="1560"/>
        <w:gridCol w:w="2126"/>
        <w:gridCol w:w="2126"/>
      </w:tblGrid>
      <w:tr w:rsidR="00D25F48" w:rsidRPr="00681A47" w14:paraId="31D1C8C7" w14:textId="77777777" w:rsidTr="0086504A">
        <w:trPr>
          <w:trHeight w:val="20"/>
        </w:trPr>
        <w:tc>
          <w:tcPr>
            <w:tcW w:w="2651" w:type="dxa"/>
            <w:vMerge w:val="restart"/>
            <w:tcBorders>
              <w:top w:val="nil"/>
              <w:left w:val="nil"/>
              <w:right w:val="single" w:sz="4" w:space="0" w:color="FFFFFF" w:themeColor="background1"/>
            </w:tcBorders>
            <w:shd w:val="clear" w:color="auto" w:fill="6E27C5"/>
          </w:tcPr>
          <w:p w14:paraId="7F9C01B7" w14:textId="77777777" w:rsidR="00D25F48" w:rsidRPr="00681A47" w:rsidRDefault="00D25F48" w:rsidP="00841E9E">
            <w:pPr>
              <w:pStyle w:val="FormBodyText"/>
              <w:tabs>
                <w:tab w:val="left" w:pos="2893"/>
                <w:tab w:val="left" w:pos="7973"/>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Name</w:t>
            </w:r>
            <w:r w:rsidRPr="00681A47">
              <w:rPr>
                <w:rFonts w:ascii="Chubb Publico Text App" w:hAnsi="Chubb Publico Text App"/>
                <w:color w:val="FFFFFF" w:themeColor="background1"/>
                <w:lang w:val="en-GB"/>
              </w:rPr>
              <w:tab/>
            </w:r>
            <w:r w:rsidRPr="00681A47">
              <w:rPr>
                <w:rFonts w:ascii="Chubb Publico Text App" w:hAnsi="Chubb Publico Text App"/>
                <w:color w:val="FFFFFF" w:themeColor="background1"/>
                <w:lang w:val="en-GB"/>
              </w:rPr>
              <w:tab/>
            </w:r>
          </w:p>
        </w:tc>
        <w:tc>
          <w:tcPr>
            <w:tcW w:w="1417" w:type="dxa"/>
            <w:vMerge w:val="restart"/>
            <w:tcBorders>
              <w:top w:val="nil"/>
              <w:left w:val="nil"/>
              <w:right w:val="single" w:sz="4" w:space="0" w:color="FFFFFF" w:themeColor="background1"/>
            </w:tcBorders>
            <w:shd w:val="clear" w:color="auto" w:fill="6E27C5"/>
          </w:tcPr>
          <w:p w14:paraId="1EFABE39" w14:textId="77777777" w:rsidR="00D25F48" w:rsidRPr="00681A47" w:rsidRDefault="00D25F48" w:rsidP="00841E9E">
            <w:pPr>
              <w:pStyle w:val="FormBodyText"/>
              <w:tabs>
                <w:tab w:val="left" w:pos="2893"/>
                <w:tab w:val="left" w:pos="7973"/>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Qualifications</w:t>
            </w:r>
          </w:p>
        </w:tc>
        <w:tc>
          <w:tcPr>
            <w:tcW w:w="1560" w:type="dxa"/>
            <w:vMerge w:val="restart"/>
            <w:tcBorders>
              <w:top w:val="nil"/>
              <w:left w:val="single" w:sz="4" w:space="0" w:color="FFFFFF" w:themeColor="background1"/>
              <w:right w:val="single" w:sz="4" w:space="0" w:color="FFFFFF" w:themeColor="background1"/>
            </w:tcBorders>
            <w:shd w:val="clear" w:color="auto" w:fill="6E27C5"/>
          </w:tcPr>
          <w:p w14:paraId="14604430" w14:textId="77777777" w:rsidR="00D25F48" w:rsidRPr="00681A47" w:rsidRDefault="00D25F48" w:rsidP="00841E9E">
            <w:pPr>
              <w:pStyle w:val="FormBodyText"/>
              <w:tabs>
                <w:tab w:val="left" w:pos="1307"/>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Year Qualified</w:t>
            </w:r>
            <w:r w:rsidRPr="00681A47">
              <w:rPr>
                <w:rFonts w:ascii="Chubb Publico Text App" w:hAnsi="Chubb Publico Text App"/>
                <w:color w:val="FFFFFF" w:themeColor="background1"/>
                <w:lang w:val="en-GB"/>
              </w:rPr>
              <w:tab/>
            </w:r>
          </w:p>
        </w:tc>
        <w:tc>
          <w:tcPr>
            <w:tcW w:w="4252" w:type="dxa"/>
            <w:gridSpan w:val="2"/>
            <w:tcBorders>
              <w:top w:val="nil"/>
              <w:left w:val="single" w:sz="4" w:space="0" w:color="FFFFFF" w:themeColor="background1"/>
              <w:bottom w:val="single" w:sz="4" w:space="0" w:color="FFFFFF" w:themeColor="background1"/>
              <w:right w:val="nil"/>
            </w:tcBorders>
            <w:shd w:val="clear" w:color="auto" w:fill="6E27C5"/>
          </w:tcPr>
          <w:p w14:paraId="4C2490BF" w14:textId="77777777" w:rsidR="00D25F48" w:rsidRPr="00681A47" w:rsidRDefault="00D25F48" w:rsidP="00841E9E">
            <w:pPr>
              <w:pStyle w:val="FormBodyText"/>
              <w:tabs>
                <w:tab w:val="left" w:pos="2893"/>
                <w:tab w:val="left" w:pos="7973"/>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Years as Principal. Partner or Director</w:t>
            </w:r>
          </w:p>
        </w:tc>
      </w:tr>
      <w:tr w:rsidR="00D25F48" w:rsidRPr="00681A47" w14:paraId="5D744DFB" w14:textId="77777777" w:rsidTr="0086504A">
        <w:trPr>
          <w:trHeight w:val="20"/>
        </w:trPr>
        <w:tc>
          <w:tcPr>
            <w:tcW w:w="2651" w:type="dxa"/>
            <w:vMerge/>
            <w:tcBorders>
              <w:left w:val="nil"/>
              <w:bottom w:val="nil"/>
              <w:right w:val="single" w:sz="4" w:space="0" w:color="FFFFFF" w:themeColor="background1"/>
            </w:tcBorders>
            <w:shd w:val="clear" w:color="auto" w:fill="6E27C5"/>
          </w:tcPr>
          <w:p w14:paraId="58104884" w14:textId="77777777" w:rsidR="00D25F48" w:rsidRPr="00681A47" w:rsidRDefault="00D25F48" w:rsidP="00841E9E">
            <w:pPr>
              <w:pStyle w:val="FormBodyText"/>
              <w:spacing w:before="60" w:after="60" w:line="240" w:lineRule="atLeast"/>
              <w:ind w:right="0"/>
              <w:rPr>
                <w:rFonts w:ascii="Chubb Publico Text App" w:hAnsi="Chubb Publico Text App"/>
                <w:lang w:val="en-GB"/>
              </w:rPr>
            </w:pPr>
          </w:p>
        </w:tc>
        <w:tc>
          <w:tcPr>
            <w:tcW w:w="1417" w:type="dxa"/>
            <w:vMerge/>
            <w:tcBorders>
              <w:left w:val="single" w:sz="4" w:space="0" w:color="FFFFFF" w:themeColor="background1"/>
              <w:bottom w:val="nil"/>
              <w:right w:val="single" w:sz="4" w:space="0" w:color="FFFFFF" w:themeColor="background1"/>
            </w:tcBorders>
            <w:shd w:val="clear" w:color="auto" w:fill="6E27C5"/>
          </w:tcPr>
          <w:p w14:paraId="03BAE213" w14:textId="77777777" w:rsidR="00D25F48" w:rsidRPr="00681A47" w:rsidRDefault="00D25F48" w:rsidP="00841E9E">
            <w:pPr>
              <w:pStyle w:val="FormBodyText"/>
              <w:spacing w:before="60" w:after="60" w:line="240" w:lineRule="atLeast"/>
              <w:ind w:right="0"/>
              <w:rPr>
                <w:rFonts w:ascii="Chubb Publico Text App" w:hAnsi="Chubb Publico Text App"/>
                <w:lang w:val="en-GB"/>
              </w:rPr>
            </w:pPr>
          </w:p>
        </w:tc>
        <w:tc>
          <w:tcPr>
            <w:tcW w:w="1560" w:type="dxa"/>
            <w:vMerge/>
            <w:tcBorders>
              <w:left w:val="single" w:sz="4" w:space="0" w:color="FFFFFF" w:themeColor="background1"/>
              <w:bottom w:val="nil"/>
              <w:right w:val="single" w:sz="4" w:space="0" w:color="FFFFFF" w:themeColor="background1"/>
            </w:tcBorders>
            <w:shd w:val="clear" w:color="auto" w:fill="6E27C5"/>
          </w:tcPr>
          <w:p w14:paraId="337F9884" w14:textId="77777777" w:rsidR="00D25F48" w:rsidRPr="00681A47" w:rsidRDefault="00D25F48" w:rsidP="00841E9E">
            <w:pPr>
              <w:pStyle w:val="FormBodyText"/>
              <w:spacing w:before="60" w:after="60" w:line="240" w:lineRule="atLeast"/>
              <w:ind w:right="0"/>
              <w:rPr>
                <w:rFonts w:ascii="Chubb Publico Text App" w:hAnsi="Chubb Publico Text App"/>
                <w:lang w:val="en-GB"/>
              </w:rPr>
            </w:pPr>
          </w:p>
        </w:tc>
        <w:tc>
          <w:tcPr>
            <w:tcW w:w="2126" w:type="dxa"/>
            <w:tcBorders>
              <w:top w:val="single" w:sz="4" w:space="0" w:color="FFFFFF" w:themeColor="background1"/>
              <w:left w:val="single" w:sz="4" w:space="0" w:color="FFFFFF" w:themeColor="background1"/>
              <w:bottom w:val="nil"/>
              <w:right w:val="single" w:sz="4" w:space="0" w:color="FFFFFF" w:themeColor="background1"/>
            </w:tcBorders>
            <w:shd w:val="clear" w:color="auto" w:fill="6E27C5"/>
          </w:tcPr>
          <w:p w14:paraId="410AE0D6" w14:textId="77777777" w:rsidR="00D25F48" w:rsidRPr="00681A47" w:rsidRDefault="00D25F48" w:rsidP="00841E9E">
            <w:pPr>
              <w:pStyle w:val="FormBodyText"/>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This Practice</w:t>
            </w:r>
          </w:p>
        </w:tc>
        <w:tc>
          <w:tcPr>
            <w:tcW w:w="2126" w:type="dxa"/>
            <w:tcBorders>
              <w:top w:val="single" w:sz="4" w:space="0" w:color="FFFFFF" w:themeColor="background1"/>
              <w:left w:val="single" w:sz="4" w:space="0" w:color="FFFFFF" w:themeColor="background1"/>
              <w:bottom w:val="nil"/>
              <w:right w:val="nil"/>
            </w:tcBorders>
            <w:shd w:val="clear" w:color="auto" w:fill="6E27C5"/>
          </w:tcPr>
          <w:p w14:paraId="59604643" w14:textId="77777777" w:rsidR="00D25F48" w:rsidRPr="00681A47" w:rsidRDefault="00D25F48" w:rsidP="00841E9E">
            <w:pPr>
              <w:pStyle w:val="FormBodyText"/>
              <w:spacing w:before="60" w:after="60" w:line="240" w:lineRule="atLeast"/>
              <w:ind w:right="0"/>
              <w:rPr>
                <w:rFonts w:ascii="Chubb Publico Text App" w:hAnsi="Chubb Publico Text App"/>
                <w:lang w:val="en-GB"/>
              </w:rPr>
            </w:pPr>
            <w:r w:rsidRPr="00681A47">
              <w:rPr>
                <w:rFonts w:ascii="Chubb Publico Text App" w:hAnsi="Chubb Publico Text App"/>
                <w:color w:val="FFFFFF" w:themeColor="background1"/>
                <w:lang w:val="en-GB"/>
              </w:rPr>
              <w:t>Previous Practice</w:t>
            </w:r>
          </w:p>
        </w:tc>
      </w:tr>
      <w:tr w:rsidR="000D310A" w:rsidRPr="00681A47" w14:paraId="3C50663D" w14:textId="77777777" w:rsidTr="0086504A">
        <w:trPr>
          <w:trHeight w:val="20"/>
        </w:trPr>
        <w:tc>
          <w:tcPr>
            <w:tcW w:w="2651" w:type="dxa"/>
            <w:tcBorders>
              <w:top w:val="nil"/>
              <w:left w:val="nil"/>
              <w:bottom w:val="single" w:sz="4" w:space="0" w:color="auto"/>
            </w:tcBorders>
          </w:tcPr>
          <w:p w14:paraId="51E087A0" w14:textId="2510B634" w:rsidR="000D310A" w:rsidRPr="00681A47" w:rsidRDefault="000D310A" w:rsidP="000D310A">
            <w:pPr>
              <w:pStyle w:val="FormBodyText"/>
              <w:tabs>
                <w:tab w:val="right" w:pos="3044"/>
              </w:tabs>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417" w:type="dxa"/>
            <w:tcBorders>
              <w:top w:val="nil"/>
              <w:left w:val="nil"/>
              <w:bottom w:val="single" w:sz="4" w:space="0" w:color="auto"/>
              <w:right w:val="single" w:sz="4" w:space="0" w:color="auto"/>
            </w:tcBorders>
          </w:tcPr>
          <w:p w14:paraId="2DBFDF1E" w14:textId="7E7D41DD"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560" w:type="dxa"/>
            <w:tcBorders>
              <w:top w:val="nil"/>
              <w:left w:val="single" w:sz="4" w:space="0" w:color="auto"/>
              <w:bottom w:val="single" w:sz="4" w:space="0" w:color="auto"/>
            </w:tcBorders>
          </w:tcPr>
          <w:p w14:paraId="34DF3B25" w14:textId="35C4A931"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nil"/>
              <w:left w:val="nil"/>
              <w:bottom w:val="single" w:sz="4" w:space="0" w:color="auto"/>
            </w:tcBorders>
          </w:tcPr>
          <w:p w14:paraId="72ECCB96" w14:textId="4B4AE3E3" w:rsidR="000D310A" w:rsidRPr="00681A47" w:rsidRDefault="000D310A" w:rsidP="000D310A">
            <w:pPr>
              <w:pStyle w:val="FormBodyText"/>
              <w:spacing w:before="60" w:after="60" w:line="240" w:lineRule="atLeast"/>
              <w:ind w:right="0"/>
              <w:rPr>
                <w:rFonts w:ascii="Chubb Publico Text App" w:hAnsi="Chubb Publico Text App" w:cstheme="minorHAnsi"/>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nil"/>
              <w:left w:val="nil"/>
              <w:bottom w:val="single" w:sz="4" w:space="0" w:color="auto"/>
              <w:right w:val="nil"/>
            </w:tcBorders>
          </w:tcPr>
          <w:p w14:paraId="014B2ED6" w14:textId="3F80D404"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681A47" w14:paraId="75F17D11" w14:textId="77777777" w:rsidTr="0086504A">
        <w:trPr>
          <w:trHeight w:val="20"/>
        </w:trPr>
        <w:tc>
          <w:tcPr>
            <w:tcW w:w="2651" w:type="dxa"/>
            <w:tcBorders>
              <w:top w:val="single" w:sz="4" w:space="0" w:color="auto"/>
              <w:left w:val="nil"/>
              <w:bottom w:val="single" w:sz="4" w:space="0" w:color="auto"/>
            </w:tcBorders>
          </w:tcPr>
          <w:p w14:paraId="736F093A" w14:textId="391378EC" w:rsidR="000D310A" w:rsidRPr="00681A47" w:rsidRDefault="000D310A" w:rsidP="000D310A">
            <w:pPr>
              <w:pStyle w:val="FormBodyText"/>
              <w:tabs>
                <w:tab w:val="right" w:pos="3044"/>
              </w:tabs>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417" w:type="dxa"/>
            <w:tcBorders>
              <w:top w:val="single" w:sz="4" w:space="0" w:color="auto"/>
              <w:left w:val="nil"/>
              <w:bottom w:val="single" w:sz="4" w:space="0" w:color="auto"/>
              <w:right w:val="single" w:sz="4" w:space="0" w:color="auto"/>
            </w:tcBorders>
          </w:tcPr>
          <w:p w14:paraId="05C1DDED" w14:textId="18A71ED2"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560" w:type="dxa"/>
            <w:tcBorders>
              <w:top w:val="single" w:sz="4" w:space="0" w:color="auto"/>
              <w:left w:val="single" w:sz="4" w:space="0" w:color="auto"/>
              <w:bottom w:val="single" w:sz="4" w:space="0" w:color="auto"/>
            </w:tcBorders>
          </w:tcPr>
          <w:p w14:paraId="796B7747" w14:textId="711CB5AB"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tcBorders>
          </w:tcPr>
          <w:p w14:paraId="2ACBE91D" w14:textId="356D97E3"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right w:val="nil"/>
            </w:tcBorders>
          </w:tcPr>
          <w:p w14:paraId="6BBABCFF" w14:textId="134FA311"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681A47" w14:paraId="4A9A1088" w14:textId="77777777" w:rsidTr="0086504A">
        <w:trPr>
          <w:trHeight w:val="20"/>
        </w:trPr>
        <w:tc>
          <w:tcPr>
            <w:tcW w:w="2651" w:type="dxa"/>
            <w:tcBorders>
              <w:top w:val="single" w:sz="4" w:space="0" w:color="auto"/>
              <w:left w:val="nil"/>
              <w:bottom w:val="single" w:sz="4" w:space="0" w:color="auto"/>
            </w:tcBorders>
          </w:tcPr>
          <w:p w14:paraId="4C57EDE3" w14:textId="59A6E39C" w:rsidR="000D310A" w:rsidRPr="00681A47" w:rsidRDefault="000D310A" w:rsidP="000D310A">
            <w:pPr>
              <w:pStyle w:val="FormBodyText"/>
              <w:tabs>
                <w:tab w:val="right" w:pos="3044"/>
              </w:tabs>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417" w:type="dxa"/>
            <w:tcBorders>
              <w:top w:val="single" w:sz="4" w:space="0" w:color="auto"/>
              <w:left w:val="nil"/>
              <w:bottom w:val="single" w:sz="4" w:space="0" w:color="auto"/>
              <w:right w:val="single" w:sz="4" w:space="0" w:color="auto"/>
            </w:tcBorders>
          </w:tcPr>
          <w:p w14:paraId="644DE8EA" w14:textId="26B80098"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560" w:type="dxa"/>
            <w:tcBorders>
              <w:top w:val="single" w:sz="4" w:space="0" w:color="auto"/>
              <w:left w:val="single" w:sz="4" w:space="0" w:color="auto"/>
              <w:bottom w:val="single" w:sz="4" w:space="0" w:color="auto"/>
            </w:tcBorders>
          </w:tcPr>
          <w:p w14:paraId="1BED55D7" w14:textId="3E60323E"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tcBorders>
          </w:tcPr>
          <w:p w14:paraId="7B02E41B" w14:textId="7329C78F"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right w:val="nil"/>
            </w:tcBorders>
          </w:tcPr>
          <w:p w14:paraId="38F5D931" w14:textId="4699C2D0"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681A47" w14:paraId="342CE299" w14:textId="77777777" w:rsidTr="0086504A">
        <w:trPr>
          <w:trHeight w:val="20"/>
        </w:trPr>
        <w:tc>
          <w:tcPr>
            <w:tcW w:w="2651" w:type="dxa"/>
            <w:tcBorders>
              <w:top w:val="single" w:sz="4" w:space="0" w:color="auto"/>
              <w:left w:val="nil"/>
              <w:bottom w:val="single" w:sz="4" w:space="0" w:color="auto"/>
            </w:tcBorders>
          </w:tcPr>
          <w:p w14:paraId="1379022F" w14:textId="519E1C91" w:rsidR="000D310A" w:rsidRPr="00681A47" w:rsidRDefault="000D310A" w:rsidP="000D310A">
            <w:pPr>
              <w:pStyle w:val="FormBodyText"/>
              <w:tabs>
                <w:tab w:val="right" w:pos="3044"/>
              </w:tabs>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417" w:type="dxa"/>
            <w:tcBorders>
              <w:top w:val="single" w:sz="4" w:space="0" w:color="auto"/>
              <w:left w:val="nil"/>
              <w:bottom w:val="single" w:sz="4" w:space="0" w:color="auto"/>
              <w:right w:val="single" w:sz="4" w:space="0" w:color="auto"/>
            </w:tcBorders>
          </w:tcPr>
          <w:p w14:paraId="24557136" w14:textId="7B06202B"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560" w:type="dxa"/>
            <w:tcBorders>
              <w:top w:val="single" w:sz="4" w:space="0" w:color="auto"/>
              <w:left w:val="single" w:sz="4" w:space="0" w:color="auto"/>
              <w:bottom w:val="single" w:sz="4" w:space="0" w:color="auto"/>
            </w:tcBorders>
          </w:tcPr>
          <w:p w14:paraId="7CE4D791" w14:textId="09FFFFAA"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tcBorders>
          </w:tcPr>
          <w:p w14:paraId="722EC34B" w14:textId="4E1FB03E"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right w:val="nil"/>
            </w:tcBorders>
          </w:tcPr>
          <w:p w14:paraId="07070A90" w14:textId="3278335A"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681A47" w14:paraId="0853EE26" w14:textId="77777777" w:rsidTr="0086504A">
        <w:trPr>
          <w:trHeight w:val="20"/>
        </w:trPr>
        <w:tc>
          <w:tcPr>
            <w:tcW w:w="2651" w:type="dxa"/>
            <w:tcBorders>
              <w:top w:val="single" w:sz="4" w:space="0" w:color="auto"/>
              <w:left w:val="nil"/>
              <w:bottom w:val="single" w:sz="4" w:space="0" w:color="auto"/>
            </w:tcBorders>
          </w:tcPr>
          <w:p w14:paraId="38FDC878" w14:textId="4E7242DD" w:rsidR="000D310A" w:rsidRPr="00681A47" w:rsidRDefault="000D310A" w:rsidP="000D310A">
            <w:pPr>
              <w:pStyle w:val="FormBodyText"/>
              <w:tabs>
                <w:tab w:val="right" w:pos="3044"/>
              </w:tabs>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417" w:type="dxa"/>
            <w:tcBorders>
              <w:top w:val="single" w:sz="4" w:space="0" w:color="auto"/>
              <w:left w:val="nil"/>
              <w:bottom w:val="single" w:sz="4" w:space="0" w:color="auto"/>
              <w:right w:val="single" w:sz="4" w:space="0" w:color="auto"/>
            </w:tcBorders>
          </w:tcPr>
          <w:p w14:paraId="7B0088F8" w14:textId="4EEDBA5E"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1560" w:type="dxa"/>
            <w:tcBorders>
              <w:top w:val="single" w:sz="4" w:space="0" w:color="auto"/>
              <w:left w:val="single" w:sz="4" w:space="0" w:color="auto"/>
              <w:bottom w:val="single" w:sz="4" w:space="0" w:color="auto"/>
            </w:tcBorders>
          </w:tcPr>
          <w:p w14:paraId="5E938914" w14:textId="3E2C10BA"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tcBorders>
          </w:tcPr>
          <w:p w14:paraId="5CFEAF30" w14:textId="4A8DC015"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126" w:type="dxa"/>
            <w:tcBorders>
              <w:top w:val="single" w:sz="4" w:space="0" w:color="auto"/>
              <w:left w:val="nil"/>
              <w:bottom w:val="single" w:sz="4" w:space="0" w:color="auto"/>
              <w:right w:val="nil"/>
            </w:tcBorders>
          </w:tcPr>
          <w:p w14:paraId="3193A5FF" w14:textId="458F38AF" w:rsidR="000D310A" w:rsidRPr="00681A47" w:rsidRDefault="000D310A" w:rsidP="000D310A">
            <w:pPr>
              <w:pStyle w:val="FormBodyText"/>
              <w:spacing w:before="60" w:after="60" w:line="240" w:lineRule="atLeast"/>
              <w:ind w:right="0"/>
              <w:rPr>
                <w:rFonts w:ascii="Chubb Publico Text App" w:hAnsi="Chubb Publico Text App"/>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bl>
    <w:p w14:paraId="4AFB12AD" w14:textId="77777777" w:rsidR="00D25F48" w:rsidRDefault="00D25F48">
      <w:pPr>
        <w:spacing w:after="160" w:line="259" w:lineRule="auto"/>
        <w:rPr>
          <w:lang w:val="en-GB"/>
        </w:rPr>
      </w:pPr>
    </w:p>
    <w:p w14:paraId="3FAA7C5B" w14:textId="77777777" w:rsidR="00D25F48" w:rsidRPr="00681A47" w:rsidRDefault="00D25F48" w:rsidP="00D25F48">
      <w:pPr>
        <w:pStyle w:val="FormBodyText"/>
        <w:numPr>
          <w:ilvl w:val="1"/>
          <w:numId w:val="2"/>
        </w:numPr>
        <w:tabs>
          <w:tab w:val="left" w:pos="1701"/>
          <w:tab w:val="left" w:pos="5103"/>
          <w:tab w:val="left" w:pos="6663"/>
        </w:tabs>
        <w:spacing w:after="240" w:line="240" w:lineRule="atLeast"/>
        <w:ind w:left="450" w:hanging="450"/>
        <w:rPr>
          <w:rFonts w:ascii="Chubb Publico Text App" w:hAnsi="Chubb Publico Text App"/>
          <w:lang w:val="en-GB"/>
        </w:rPr>
      </w:pPr>
      <w:r w:rsidRPr="00681A47">
        <w:rPr>
          <w:rFonts w:ascii="Chubb Publico Text App" w:hAnsi="Chubb Publico Text App"/>
          <w:lang w:val="en-GB"/>
        </w:rPr>
        <w:t>If there is only a sole Principal, what arrangements do you have in place to ensure business continuity when that Principal is travelling, on leave, ill or away from the office?</w:t>
      </w:r>
    </w:p>
    <w:sdt>
      <w:sdtPr>
        <w:rPr>
          <w:rFonts w:eastAsia="Georgia" w:cs="Times New Roman"/>
          <w:sz w:val="18"/>
          <w:szCs w:val="22"/>
          <w:lang w:val="en-GB"/>
        </w:rPr>
        <w:id w:val="-859429645"/>
        <w:placeholder>
          <w:docPart w:val="DefaultPlaceholder_-1854013440"/>
        </w:placeholder>
      </w:sdtPr>
      <w:sdtEndPr/>
      <w:sdtContent>
        <w:p w14:paraId="0A71847B" w14:textId="1B7BD32F" w:rsidR="00D25F48" w:rsidRPr="00681A47" w:rsidRDefault="00D25F48" w:rsidP="0086504A">
          <w:pPr>
            <w:tabs>
              <w:tab w:val="left" w:pos="9000"/>
              <w:tab w:val="left" w:pos="9720"/>
            </w:tabs>
            <w:spacing w:after="0"/>
            <w:ind w:left="426"/>
            <w:rPr>
              <w:rFonts w:eastAsia="Georgia" w:cs="Times New Roman"/>
              <w:sz w:val="18"/>
              <w:szCs w:val="22"/>
              <w:lang w:val="en-GB"/>
            </w:rPr>
          </w:pPr>
        </w:p>
        <w:p w14:paraId="31C9AE56" w14:textId="2A987BE5" w:rsidR="00D25F48" w:rsidRPr="00681A47" w:rsidRDefault="009803DD" w:rsidP="00D25F48">
          <w:pPr>
            <w:pBdr>
              <w:top w:val="single" w:sz="6" w:space="12" w:color="auto"/>
              <w:bottom w:val="single" w:sz="6" w:space="1" w:color="auto"/>
            </w:pBdr>
            <w:tabs>
              <w:tab w:val="left" w:pos="9000"/>
              <w:tab w:val="left" w:pos="9720"/>
            </w:tabs>
            <w:ind w:left="360"/>
            <w:rPr>
              <w:rFonts w:eastAsia="Georgia" w:cs="Times New Roman"/>
              <w:sz w:val="18"/>
              <w:szCs w:val="22"/>
              <w:lang w:val="en-GB"/>
            </w:rPr>
          </w:pPr>
        </w:p>
      </w:sdtContent>
    </w:sdt>
    <w:p w14:paraId="723358D5" w14:textId="4C7F4EB3" w:rsidR="003031E2" w:rsidRDefault="003031E2">
      <w:pPr>
        <w:spacing w:after="160" w:line="259" w:lineRule="auto"/>
        <w:rPr>
          <w:rFonts w:cs="Times New Roman"/>
          <w:color w:val="000000" w:themeColor="text1"/>
          <w:spacing w:val="0"/>
          <w:szCs w:val="18"/>
          <w:lang w:val="en-GB"/>
        </w:rPr>
      </w:pPr>
      <w:r>
        <w:rPr>
          <w:lang w:val="en-GB"/>
        </w:rPr>
        <w:br w:type="page"/>
      </w:r>
    </w:p>
    <w:p w14:paraId="0CCA2756" w14:textId="2C15B5E9" w:rsidR="000A525A" w:rsidRPr="00681A47" w:rsidRDefault="000A525A" w:rsidP="000A525A">
      <w:pPr>
        <w:pStyle w:val="FormBodyText"/>
        <w:tabs>
          <w:tab w:val="left" w:pos="1701"/>
          <w:tab w:val="left" w:pos="5103"/>
          <w:tab w:val="left" w:pos="6663"/>
        </w:tabs>
        <w:rPr>
          <w:rFonts w:ascii="Chubb Publico Text App" w:hAnsi="Chubb Publico Text App"/>
          <w:lang w:val="en-GB"/>
        </w:rPr>
      </w:pPr>
    </w:p>
    <w:p w14:paraId="2BBC7620" w14:textId="77777777" w:rsidR="00490563" w:rsidRPr="00681A47" w:rsidRDefault="00490563" w:rsidP="000A525A">
      <w:pPr>
        <w:pStyle w:val="Heading1"/>
      </w:pPr>
      <w:r w:rsidRPr="00681A47">
        <w:t>Details of Business</w:t>
      </w:r>
    </w:p>
    <w:p w14:paraId="780C845C" w14:textId="77777777" w:rsidR="00AE5427" w:rsidRPr="00023CF3" w:rsidRDefault="00AE5427" w:rsidP="00AE5427">
      <w:pPr>
        <w:pStyle w:val="FormBodyText"/>
        <w:numPr>
          <w:ilvl w:val="1"/>
          <w:numId w:val="12"/>
        </w:numPr>
        <w:spacing w:after="240" w:line="240" w:lineRule="atLeast"/>
        <w:ind w:left="360" w:right="16"/>
        <w:rPr>
          <w:rFonts w:ascii="Chubb Publico Text" w:hAnsi="Chubb Publico Text"/>
          <w:lang w:val="en-GB"/>
        </w:rPr>
      </w:pPr>
      <w:r w:rsidRPr="00023CF3">
        <w:rPr>
          <w:rFonts w:ascii="Chubb Publico Text" w:hAnsi="Chubb Publico Text"/>
          <w:lang w:val="en-GB"/>
        </w:rPr>
        <w:t>Which professional societies &amp; associations are you, your Principals, Partners or Directors members of?</w:t>
      </w:r>
    </w:p>
    <w:sdt>
      <w:sdtPr>
        <w:rPr>
          <w:rFonts w:ascii="Chubb Publico Text" w:eastAsia="Georgia" w:hAnsi="Chubb Publico Text" w:cs="Times New Roman"/>
          <w:sz w:val="18"/>
          <w:szCs w:val="22"/>
          <w:lang w:val="en-GB"/>
        </w:rPr>
        <w:id w:val="-971820659"/>
        <w:placeholder>
          <w:docPart w:val="DefaultPlaceholder_-1854013440"/>
        </w:placeholder>
      </w:sdtPr>
      <w:sdtEndPr/>
      <w:sdtContent>
        <w:p w14:paraId="133EBC5A" w14:textId="393C8D6C" w:rsidR="00AE5427" w:rsidRPr="00023CF3" w:rsidRDefault="00AE5427" w:rsidP="00AE5427">
          <w:pPr>
            <w:tabs>
              <w:tab w:val="left" w:pos="9000"/>
              <w:tab w:val="left" w:pos="9720"/>
            </w:tabs>
            <w:spacing w:after="0"/>
            <w:ind w:left="360"/>
            <w:rPr>
              <w:rFonts w:ascii="Chubb Publico Text" w:eastAsia="Georgia" w:hAnsi="Chubb Publico Text" w:cs="Times New Roman"/>
              <w:sz w:val="18"/>
              <w:szCs w:val="22"/>
              <w:lang w:val="en-GB"/>
            </w:rPr>
          </w:pPr>
        </w:p>
        <w:p w14:paraId="68CC9725" w14:textId="5889CAF9" w:rsidR="00AE5427" w:rsidRPr="00023CF3" w:rsidRDefault="009803DD" w:rsidP="00AE5427">
          <w:pPr>
            <w:pBdr>
              <w:top w:val="single" w:sz="6" w:space="12" w:color="auto"/>
              <w:bottom w:val="single" w:sz="6" w:space="1" w:color="auto"/>
            </w:pBdr>
            <w:tabs>
              <w:tab w:val="left" w:pos="9000"/>
              <w:tab w:val="left" w:pos="9720"/>
            </w:tabs>
            <w:ind w:left="360"/>
            <w:rPr>
              <w:rFonts w:ascii="Chubb Publico Text" w:eastAsia="Georgia" w:hAnsi="Chubb Publico Text" w:cs="Times New Roman"/>
              <w:sz w:val="18"/>
              <w:szCs w:val="22"/>
              <w:lang w:val="en-GB"/>
            </w:rPr>
          </w:pPr>
        </w:p>
      </w:sdtContent>
    </w:sdt>
    <w:p w14:paraId="2EC2D175" w14:textId="4255C2A2" w:rsidR="00AE5427" w:rsidRPr="00023CF3" w:rsidRDefault="00AE5427" w:rsidP="00AE5427">
      <w:pPr>
        <w:pStyle w:val="FormBodyText"/>
        <w:numPr>
          <w:ilvl w:val="1"/>
          <w:numId w:val="12"/>
        </w:numPr>
        <w:tabs>
          <w:tab w:val="left" w:pos="9000"/>
          <w:tab w:val="left" w:pos="9720"/>
        </w:tabs>
        <w:spacing w:after="240" w:line="240" w:lineRule="atLeast"/>
        <w:ind w:left="360" w:right="16"/>
        <w:rPr>
          <w:rFonts w:ascii="Chubb Publico Text" w:hAnsi="Chubb Publico Text"/>
          <w:bCs/>
          <w:lang w:val="en-GB"/>
        </w:rPr>
      </w:pPr>
      <w:r w:rsidRPr="00023CF3">
        <w:rPr>
          <w:rFonts w:ascii="Chubb Publico Text" w:hAnsi="Chubb Publico Text"/>
          <w:lang w:val="en-GB"/>
        </w:rPr>
        <w:t>Is your practice entity duly licensed to practice at the address(es) specified in  Questions 1.3 and 1.4?</w:t>
      </w:r>
      <w:r w:rsidRPr="00023CF3">
        <w:rPr>
          <w:rFonts w:ascii="Chubb Publico Text" w:hAnsi="Chubb Publico Text"/>
          <w:lang w:val="en-GB"/>
        </w:rPr>
        <w:tab/>
      </w:r>
      <w:sdt>
        <w:sdtPr>
          <w:rPr>
            <w:rFonts w:ascii="Chubb Publico Text" w:hAnsi="Chubb Publico Text"/>
            <w:sz w:val="24"/>
            <w:szCs w:val="24"/>
            <w:lang w:val="en-GB"/>
          </w:rPr>
          <w:id w:val="1848523995"/>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981888227"/>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02EA3F76" w14:textId="7FC6C20C" w:rsidR="00AE5427" w:rsidRPr="00023CF3" w:rsidRDefault="00AE5427" w:rsidP="00AE5427">
      <w:pPr>
        <w:pStyle w:val="FormBodyText"/>
        <w:numPr>
          <w:ilvl w:val="1"/>
          <w:numId w:val="12"/>
        </w:numPr>
        <w:tabs>
          <w:tab w:val="left" w:pos="9000"/>
          <w:tab w:val="left" w:pos="9720"/>
        </w:tabs>
        <w:spacing w:after="240" w:line="240" w:lineRule="atLeast"/>
        <w:ind w:left="360" w:right="16"/>
        <w:rPr>
          <w:rFonts w:ascii="Chubb Publico Text" w:hAnsi="Chubb Publico Text"/>
          <w:lang w:val="en-GB"/>
        </w:rPr>
      </w:pPr>
      <w:r w:rsidRPr="00023CF3">
        <w:rPr>
          <w:rFonts w:ascii="Chubb Publico Text" w:hAnsi="Chubb Publico Text"/>
          <w:lang w:val="en-GB"/>
        </w:rPr>
        <w:t>Do you ensure that all doctors providing medical services for or using the facilities of your practice entity are</w:t>
      </w:r>
      <w:r w:rsidRPr="00023CF3">
        <w:rPr>
          <w:rFonts w:ascii="Chubb Publico Text" w:hAnsi="Chubb Publico Text"/>
          <w:lang w:val="en-GB"/>
        </w:rPr>
        <w:tab/>
      </w:r>
      <w:sdt>
        <w:sdtPr>
          <w:rPr>
            <w:rFonts w:ascii="Chubb Publico Text" w:hAnsi="Chubb Publico Text"/>
            <w:sz w:val="24"/>
            <w:szCs w:val="24"/>
            <w:lang w:val="en-GB"/>
          </w:rPr>
          <w:id w:val="202296432"/>
          <w14:checkbox>
            <w14:checked w14:val="0"/>
            <w14:checkedState w14:val="2612" w14:font="MS Gothic"/>
            <w14:uncheckedState w14:val="2610" w14:font="MS Gothic"/>
          </w14:checkbox>
        </w:sdtPr>
        <w:sdtEndPr/>
        <w:sdtContent>
          <w:r w:rsidR="00461287">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428709237"/>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r w:rsidR="00BE2CA4" w:rsidRPr="00023CF3">
        <w:rPr>
          <w:rFonts w:ascii="Chubb Publico Text" w:hAnsi="Chubb Publico Text"/>
          <w:lang w:val="en-GB"/>
        </w:rPr>
        <w:t xml:space="preserve"> </w:t>
      </w:r>
      <w:r w:rsidRPr="00023CF3">
        <w:rPr>
          <w:rFonts w:ascii="Chubb Publico Text" w:hAnsi="Chubb Publico Text"/>
          <w:lang w:val="en-GB"/>
        </w:rPr>
        <w:t>members of a Medical Defense Union or Medical Protection Society or otherwise carry their own medical</w:t>
      </w:r>
      <w:r w:rsidRPr="00023CF3">
        <w:rPr>
          <w:rFonts w:ascii="Chubb Publico Text" w:hAnsi="Chubb Publico Text"/>
          <w:lang w:val="en-GB"/>
        </w:rPr>
        <w:br/>
        <w:t>malpractice insurance covers?</w:t>
      </w:r>
    </w:p>
    <w:p w14:paraId="6F91500E" w14:textId="024C547B" w:rsidR="00AE5427" w:rsidRPr="00023CF3" w:rsidRDefault="00AE5427" w:rsidP="00AE5427">
      <w:pPr>
        <w:pStyle w:val="FormBodyText"/>
        <w:tabs>
          <w:tab w:val="left" w:pos="9000"/>
          <w:tab w:val="left" w:pos="9720"/>
        </w:tabs>
        <w:spacing w:after="240" w:line="240" w:lineRule="atLeast"/>
        <w:ind w:left="360" w:right="16"/>
        <w:rPr>
          <w:rFonts w:ascii="Chubb Publico Text" w:hAnsi="Chubb Publico Text"/>
          <w:lang w:val="en-GB"/>
        </w:rPr>
      </w:pPr>
      <w:r w:rsidRPr="00023CF3">
        <w:rPr>
          <w:rFonts w:ascii="Chubb Publico Text" w:hAnsi="Chubb Publico Text"/>
          <w:lang w:val="en-GB"/>
        </w:rPr>
        <w:t xml:space="preserve">If </w:t>
      </w:r>
      <w:r w:rsidRPr="00023CF3">
        <w:rPr>
          <w:rFonts w:ascii="Chubb Publico Text" w:hAnsi="Chubb Publico Text"/>
          <w:b/>
          <w:lang w:val="en-GB"/>
        </w:rPr>
        <w:t>No</w:t>
      </w:r>
      <w:r w:rsidRPr="00023CF3">
        <w:rPr>
          <w:rFonts w:ascii="Chubb Publico Text" w:hAnsi="Chubb Publico Text"/>
          <w:lang w:val="en-GB"/>
        </w:rPr>
        <w:t xml:space="preserve">, are you requesting coverage for these doctors as part of your application? </w:t>
      </w:r>
      <w:r w:rsidRPr="00023CF3">
        <w:rPr>
          <w:rFonts w:ascii="Chubb Publico Text" w:hAnsi="Chubb Publico Text"/>
          <w:lang w:val="en-GB"/>
        </w:rPr>
        <w:tab/>
      </w:r>
      <w:sdt>
        <w:sdtPr>
          <w:rPr>
            <w:rFonts w:ascii="Chubb Publico Text" w:hAnsi="Chubb Publico Text"/>
            <w:sz w:val="24"/>
            <w:szCs w:val="24"/>
            <w:lang w:val="en-GB"/>
          </w:rPr>
          <w:id w:val="1581254240"/>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339124699"/>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34B92026" w14:textId="6F74E482" w:rsidR="00AE5427" w:rsidRPr="00023CF3" w:rsidRDefault="00AE5427" w:rsidP="00AE5427">
      <w:pPr>
        <w:pStyle w:val="FormBodyText"/>
        <w:numPr>
          <w:ilvl w:val="1"/>
          <w:numId w:val="12"/>
        </w:numPr>
        <w:tabs>
          <w:tab w:val="left" w:pos="9000"/>
          <w:tab w:val="left" w:pos="9720"/>
        </w:tabs>
        <w:spacing w:after="240" w:line="240" w:lineRule="atLeast"/>
        <w:ind w:left="360" w:right="16"/>
        <w:rPr>
          <w:rFonts w:ascii="Chubb Publico Text" w:hAnsi="Chubb Publico Text"/>
          <w:lang w:val="en-GB"/>
        </w:rPr>
      </w:pPr>
      <w:r w:rsidRPr="00023CF3">
        <w:rPr>
          <w:rFonts w:ascii="Chubb Publico Text" w:hAnsi="Chubb Publico Text"/>
          <w:lang w:val="en-GB"/>
        </w:rPr>
        <w:t>Are you ISO 9001 certified?</w:t>
      </w:r>
      <w:r w:rsidRPr="00023CF3">
        <w:rPr>
          <w:rFonts w:ascii="Chubb Publico Text" w:hAnsi="Chubb Publico Text"/>
          <w:lang w:val="en-GB"/>
        </w:rPr>
        <w:tab/>
      </w:r>
      <w:sdt>
        <w:sdtPr>
          <w:rPr>
            <w:rFonts w:ascii="Chubb Publico Text" w:hAnsi="Chubb Publico Text"/>
            <w:sz w:val="24"/>
            <w:szCs w:val="24"/>
            <w:lang w:val="en-GB"/>
          </w:rPr>
          <w:id w:val="-805472466"/>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080743215"/>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3D133456" w14:textId="77777777" w:rsidR="006F03EF" w:rsidRPr="00023CF3" w:rsidRDefault="006F03EF" w:rsidP="006F03EF">
      <w:pPr>
        <w:pStyle w:val="FormBodyText"/>
        <w:tabs>
          <w:tab w:val="left" w:pos="9000"/>
          <w:tab w:val="left" w:pos="9720"/>
        </w:tabs>
        <w:spacing w:after="240" w:line="240" w:lineRule="atLeast"/>
        <w:ind w:left="360" w:right="16"/>
        <w:rPr>
          <w:rFonts w:ascii="Chubb Publico Text" w:hAnsi="Chubb Publico Text"/>
          <w:lang w:val="en-GB"/>
        </w:rPr>
      </w:pPr>
      <w:r w:rsidRPr="00023CF3">
        <w:rPr>
          <w:rFonts w:ascii="Chubb Publico Text" w:hAnsi="Chubb Publico Text"/>
          <w:lang w:val="en-GB"/>
        </w:rPr>
        <w:t xml:space="preserve">If </w:t>
      </w:r>
      <w:r w:rsidRPr="00023CF3">
        <w:rPr>
          <w:rFonts w:ascii="Chubb Publico Text" w:hAnsi="Chubb Publico Text"/>
          <w:b/>
          <w:lang w:val="en-GB"/>
        </w:rPr>
        <w:t>Yes</w:t>
      </w:r>
      <w:r w:rsidRPr="00023CF3">
        <w:rPr>
          <w:rFonts w:ascii="Chubb Publico Text" w:hAnsi="Chubb Publico Text"/>
          <w:lang w:val="en-GB"/>
        </w:rPr>
        <w:t>, when was this achieved and for which activities?</w:t>
      </w:r>
    </w:p>
    <w:sdt>
      <w:sdtPr>
        <w:rPr>
          <w:rFonts w:ascii="Chubb Publico Text" w:eastAsia="Georgia" w:hAnsi="Chubb Publico Text" w:cs="Times New Roman"/>
          <w:sz w:val="18"/>
          <w:szCs w:val="22"/>
          <w:lang w:val="en-GB"/>
        </w:rPr>
        <w:id w:val="2091808475"/>
        <w:placeholder>
          <w:docPart w:val="F009989AA5AC4FDD923DDF707BE378B2"/>
        </w:placeholder>
        <w:showingPlcHdr/>
      </w:sdtPr>
      <w:sdtEndPr/>
      <w:sdtContent>
        <w:p w14:paraId="738BEA35" w14:textId="0202FE77" w:rsidR="00AE5427" w:rsidRPr="00023CF3" w:rsidRDefault="0086504A" w:rsidP="00AE5427">
          <w:pPr>
            <w:pBdr>
              <w:bottom w:val="single" w:sz="4" w:space="1" w:color="000000" w:themeColor="text1"/>
            </w:pBdr>
            <w:tabs>
              <w:tab w:val="left" w:pos="9000"/>
              <w:tab w:val="left" w:pos="9720"/>
            </w:tabs>
            <w:ind w:left="360"/>
            <w:rPr>
              <w:rFonts w:ascii="Chubb Publico Text" w:eastAsia="Georgia" w:hAnsi="Chubb Publico Text" w:cs="Times New Roman"/>
              <w:sz w:val="18"/>
              <w:szCs w:val="22"/>
              <w:lang w:val="en-GB"/>
            </w:rPr>
          </w:pPr>
          <w:r w:rsidRPr="004A480F">
            <w:rPr>
              <w:rStyle w:val="PlaceholderText"/>
            </w:rPr>
            <w:t>Click or tap here to enter text.</w:t>
          </w:r>
        </w:p>
      </w:sdtContent>
    </w:sdt>
    <w:p w14:paraId="496BD3F6" w14:textId="77777777" w:rsidR="00AE5427" w:rsidRPr="00023CF3" w:rsidRDefault="00AE5427" w:rsidP="00AE5427">
      <w:pPr>
        <w:pStyle w:val="FormBodyText"/>
        <w:numPr>
          <w:ilvl w:val="1"/>
          <w:numId w:val="12"/>
        </w:numPr>
        <w:spacing w:after="240" w:line="240" w:lineRule="atLeast"/>
        <w:ind w:left="360" w:right="16"/>
        <w:rPr>
          <w:rFonts w:ascii="Chubb Publico Text" w:hAnsi="Chubb Publico Text"/>
          <w:lang w:val="en-GB"/>
        </w:rPr>
      </w:pPr>
      <w:r w:rsidRPr="00023CF3">
        <w:rPr>
          <w:rFonts w:ascii="Chubb Publico Text" w:hAnsi="Chubb Publico Text"/>
          <w:lang w:val="en-GB"/>
        </w:rPr>
        <w:t>Do you have an:</w:t>
      </w:r>
    </w:p>
    <w:p w14:paraId="48AF6FD1" w14:textId="12E3B150" w:rsidR="00AE5427" w:rsidRPr="00023CF3" w:rsidRDefault="00AE5427" w:rsidP="00AE5427">
      <w:pPr>
        <w:pStyle w:val="FormBodyText"/>
        <w:numPr>
          <w:ilvl w:val="0"/>
          <w:numId w:val="13"/>
        </w:numPr>
        <w:tabs>
          <w:tab w:val="left" w:pos="9000"/>
          <w:tab w:val="left" w:pos="9720"/>
        </w:tabs>
        <w:spacing w:after="240" w:line="240" w:lineRule="atLeast"/>
        <w:ind w:left="720" w:right="16"/>
        <w:rPr>
          <w:rFonts w:ascii="Chubb Publico Text" w:hAnsi="Chubb Publico Text"/>
          <w:lang w:val="en-GB"/>
        </w:rPr>
      </w:pPr>
      <w:r w:rsidRPr="00023CF3">
        <w:rPr>
          <w:rFonts w:ascii="Chubb Publico Text" w:hAnsi="Chubb Publico Text"/>
          <w:lang w:val="en-GB"/>
        </w:rPr>
        <w:t>Intensive care unit (ICU)?</w:t>
      </w:r>
      <w:r w:rsidRPr="00023CF3">
        <w:rPr>
          <w:rFonts w:ascii="Chubb Publico Text" w:hAnsi="Chubb Publico Text"/>
          <w:lang w:val="en-GB"/>
        </w:rPr>
        <w:tab/>
      </w:r>
      <w:sdt>
        <w:sdtPr>
          <w:rPr>
            <w:rFonts w:ascii="Chubb Publico Text" w:hAnsi="Chubb Publico Text"/>
            <w:sz w:val="24"/>
            <w:szCs w:val="24"/>
            <w:lang w:val="en-GB"/>
          </w:rPr>
          <w:id w:val="-1019241463"/>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53503894"/>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0D617600" w14:textId="4F6CA6E0" w:rsidR="00AE5427" w:rsidRPr="00023CF3" w:rsidRDefault="00AE5427" w:rsidP="00AE5427">
      <w:pPr>
        <w:pStyle w:val="FormBodyText"/>
        <w:numPr>
          <w:ilvl w:val="0"/>
          <w:numId w:val="13"/>
        </w:numPr>
        <w:tabs>
          <w:tab w:val="left" w:pos="9000"/>
          <w:tab w:val="left" w:pos="9720"/>
        </w:tabs>
        <w:spacing w:after="240" w:line="240" w:lineRule="atLeast"/>
        <w:ind w:left="720" w:right="16"/>
        <w:rPr>
          <w:rFonts w:ascii="Chubb Publico Text" w:hAnsi="Chubb Publico Text"/>
          <w:lang w:val="en-GB"/>
        </w:rPr>
      </w:pPr>
      <w:r w:rsidRPr="00023CF3">
        <w:rPr>
          <w:rFonts w:ascii="Chubb Publico Text" w:hAnsi="Chubb Publico Text"/>
          <w:lang w:val="en-GB"/>
        </w:rPr>
        <w:t>Accident &amp; emergency (A&amp;E) department?</w:t>
      </w:r>
      <w:r w:rsidRPr="00023CF3">
        <w:rPr>
          <w:rFonts w:ascii="Chubb Publico Text" w:hAnsi="Chubb Publico Text"/>
          <w:lang w:val="en-GB"/>
        </w:rPr>
        <w:tab/>
      </w:r>
      <w:sdt>
        <w:sdtPr>
          <w:rPr>
            <w:rFonts w:ascii="Chubb Publico Text" w:hAnsi="Chubb Publico Text"/>
            <w:sz w:val="24"/>
            <w:szCs w:val="24"/>
            <w:lang w:val="en-GB"/>
          </w:rPr>
          <w:id w:val="-1028872862"/>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2003463636"/>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6EF8A601" w14:textId="5E874961" w:rsidR="00AE5427" w:rsidRPr="00023CF3" w:rsidRDefault="00AE5427" w:rsidP="00AE5427">
      <w:pPr>
        <w:pStyle w:val="FormBodyText"/>
        <w:numPr>
          <w:ilvl w:val="0"/>
          <w:numId w:val="13"/>
        </w:numPr>
        <w:tabs>
          <w:tab w:val="left" w:pos="9000"/>
          <w:tab w:val="left" w:pos="9720"/>
        </w:tabs>
        <w:spacing w:after="240" w:line="240" w:lineRule="atLeast"/>
        <w:ind w:left="720" w:right="16"/>
        <w:rPr>
          <w:rFonts w:ascii="Chubb Publico Text" w:hAnsi="Chubb Publico Text"/>
          <w:lang w:val="en-GB"/>
        </w:rPr>
      </w:pPr>
      <w:r w:rsidRPr="00023CF3">
        <w:rPr>
          <w:rFonts w:ascii="Chubb Publico Text" w:hAnsi="Chubb Publico Text"/>
          <w:lang w:val="en-GB"/>
        </w:rPr>
        <w:t>Outpatients department?</w:t>
      </w:r>
      <w:r w:rsidRPr="00023CF3">
        <w:rPr>
          <w:rFonts w:ascii="Chubb Publico Text" w:hAnsi="Chubb Publico Text"/>
          <w:lang w:val="en-GB"/>
        </w:rPr>
        <w:tab/>
      </w:r>
      <w:sdt>
        <w:sdtPr>
          <w:rPr>
            <w:rFonts w:ascii="Chubb Publico Text" w:hAnsi="Chubb Publico Text"/>
            <w:sz w:val="24"/>
            <w:szCs w:val="24"/>
            <w:lang w:val="en-GB"/>
          </w:rPr>
          <w:id w:val="-1205632803"/>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493070147"/>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5405638E" w14:textId="72D87E96" w:rsidR="00AE5427" w:rsidRPr="00023CF3" w:rsidRDefault="00AE5427" w:rsidP="00AE5427">
      <w:pPr>
        <w:pStyle w:val="FormBodyText"/>
        <w:numPr>
          <w:ilvl w:val="0"/>
          <w:numId w:val="13"/>
        </w:numPr>
        <w:tabs>
          <w:tab w:val="left" w:pos="9000"/>
          <w:tab w:val="left" w:pos="9720"/>
        </w:tabs>
        <w:spacing w:after="240" w:line="240" w:lineRule="atLeast"/>
        <w:ind w:left="720" w:right="16"/>
        <w:rPr>
          <w:rFonts w:ascii="Chubb Publico Text" w:hAnsi="Chubb Publico Text"/>
          <w:lang w:val="en-GB"/>
        </w:rPr>
      </w:pPr>
      <w:r w:rsidRPr="00023CF3">
        <w:rPr>
          <w:rFonts w:ascii="Chubb Publico Text" w:hAnsi="Chubb Publico Text"/>
          <w:lang w:val="en-GB"/>
        </w:rPr>
        <w:t>Medical teaching facility?</w:t>
      </w:r>
      <w:r w:rsidRPr="00023CF3">
        <w:rPr>
          <w:rFonts w:ascii="Chubb Publico Text" w:hAnsi="Chubb Publico Text"/>
          <w:lang w:val="en-GB"/>
        </w:rPr>
        <w:tab/>
      </w:r>
      <w:sdt>
        <w:sdtPr>
          <w:rPr>
            <w:rFonts w:ascii="Chubb Publico Text" w:hAnsi="Chubb Publico Text"/>
            <w:sz w:val="24"/>
            <w:szCs w:val="24"/>
            <w:lang w:val="en-GB"/>
          </w:rPr>
          <w:id w:val="-919875034"/>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417874546"/>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6DC92DB4" w14:textId="721E6714" w:rsidR="00AE5427" w:rsidRPr="00023CF3" w:rsidRDefault="00AE5427" w:rsidP="00AE5427">
      <w:pPr>
        <w:pStyle w:val="FormBodyText"/>
        <w:numPr>
          <w:ilvl w:val="0"/>
          <w:numId w:val="13"/>
        </w:numPr>
        <w:tabs>
          <w:tab w:val="left" w:pos="9000"/>
          <w:tab w:val="left" w:pos="9720"/>
        </w:tabs>
        <w:spacing w:after="240" w:line="240" w:lineRule="atLeast"/>
        <w:ind w:left="720" w:right="16"/>
        <w:rPr>
          <w:rFonts w:ascii="Chubb Publico Text" w:hAnsi="Chubb Publico Text"/>
          <w:lang w:val="en-GB"/>
        </w:rPr>
      </w:pPr>
      <w:r w:rsidRPr="00023CF3">
        <w:rPr>
          <w:rFonts w:ascii="Chubb Publico Text" w:hAnsi="Chubb Publico Text"/>
          <w:lang w:val="en-GB"/>
        </w:rPr>
        <w:t>Pathology facility?</w:t>
      </w:r>
      <w:r w:rsidRPr="00023CF3">
        <w:rPr>
          <w:rFonts w:ascii="Chubb Publico Text" w:hAnsi="Chubb Publico Text"/>
          <w:lang w:val="en-GB"/>
        </w:rPr>
        <w:tab/>
      </w:r>
      <w:sdt>
        <w:sdtPr>
          <w:rPr>
            <w:rFonts w:ascii="Chubb Publico Text" w:hAnsi="Chubb Publico Text"/>
            <w:sz w:val="24"/>
            <w:szCs w:val="24"/>
            <w:lang w:val="en-GB"/>
          </w:rPr>
          <w:id w:val="1791708213"/>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786122381"/>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59EB3A8A" w14:textId="3E38A2D9" w:rsidR="00AE5427" w:rsidRPr="00023CF3" w:rsidRDefault="00AE5427" w:rsidP="00AE5427">
      <w:pPr>
        <w:pStyle w:val="FormBodyText"/>
        <w:numPr>
          <w:ilvl w:val="0"/>
          <w:numId w:val="13"/>
        </w:numPr>
        <w:tabs>
          <w:tab w:val="left" w:pos="9000"/>
          <w:tab w:val="left" w:pos="9720"/>
        </w:tabs>
        <w:spacing w:after="240" w:line="240" w:lineRule="atLeast"/>
        <w:ind w:left="720" w:right="16"/>
        <w:rPr>
          <w:rFonts w:ascii="Chubb Publico Text" w:hAnsi="Chubb Publico Text"/>
          <w:lang w:val="en-GB"/>
        </w:rPr>
      </w:pPr>
      <w:r w:rsidRPr="00023CF3">
        <w:rPr>
          <w:rFonts w:ascii="Chubb Publico Text" w:hAnsi="Chubb Publico Text"/>
          <w:lang w:val="en-GB"/>
        </w:rPr>
        <w:t>Blood banking facility?</w:t>
      </w:r>
      <w:r w:rsidRPr="00023CF3">
        <w:rPr>
          <w:rFonts w:ascii="Chubb Publico Text" w:hAnsi="Chubb Publico Text"/>
          <w:lang w:val="en-GB"/>
        </w:rPr>
        <w:tab/>
      </w:r>
      <w:sdt>
        <w:sdtPr>
          <w:rPr>
            <w:rFonts w:ascii="Chubb Publico Text" w:hAnsi="Chubb Publico Text"/>
            <w:sz w:val="24"/>
            <w:szCs w:val="24"/>
            <w:lang w:val="en-GB"/>
          </w:rPr>
          <w:id w:val="1610468653"/>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436051305"/>
          <w14:checkbox>
            <w14:checked w14:val="0"/>
            <w14:checkedState w14:val="2612" w14:font="MS Gothic"/>
            <w14:uncheckedState w14:val="2610" w14:font="MS Gothic"/>
          </w14:checkbox>
        </w:sdtPr>
        <w:sdtEndPr/>
        <w:sdtContent>
          <w:r w:rsidR="0086504A">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1662FCAF" w14:textId="77777777" w:rsidR="00AE5427" w:rsidRPr="00023CF3" w:rsidRDefault="00AE5427" w:rsidP="00AE5427">
      <w:pPr>
        <w:pStyle w:val="FormBodyText"/>
        <w:numPr>
          <w:ilvl w:val="1"/>
          <w:numId w:val="12"/>
        </w:numPr>
        <w:spacing w:after="240" w:line="240" w:lineRule="atLeast"/>
        <w:ind w:left="360" w:right="16"/>
        <w:rPr>
          <w:rFonts w:ascii="Chubb Publico Text" w:hAnsi="Chubb Publico Text"/>
          <w:lang w:val="en-GB"/>
        </w:rPr>
      </w:pPr>
      <w:r w:rsidRPr="00023CF3">
        <w:rPr>
          <w:rFonts w:ascii="Chubb Publico Text" w:hAnsi="Chubb Publico Text"/>
          <w:lang w:val="en-GB"/>
        </w:rPr>
        <w:t>What percentage of your activities are represented by each of the following types of professional healthcare services:</w:t>
      </w:r>
    </w:p>
    <w:tbl>
      <w:tblPr>
        <w:tblStyle w:val="TableGrid"/>
        <w:tblW w:w="9903" w:type="dxa"/>
        <w:tblInd w:w="468" w:type="dxa"/>
        <w:tblLayout w:type="fixed"/>
        <w:tblLook w:val="04A0" w:firstRow="1" w:lastRow="0" w:firstColumn="1" w:lastColumn="0" w:noHBand="0" w:noVBand="1"/>
      </w:tblPr>
      <w:tblGrid>
        <w:gridCol w:w="3927"/>
        <w:gridCol w:w="1275"/>
        <w:gridCol w:w="3402"/>
        <w:gridCol w:w="1299"/>
      </w:tblGrid>
      <w:tr w:rsidR="00AE5427" w:rsidRPr="00681A47" w14:paraId="6297B7C4" w14:textId="77777777" w:rsidTr="00E33BC5">
        <w:trPr>
          <w:trHeight w:val="20"/>
        </w:trPr>
        <w:tc>
          <w:tcPr>
            <w:tcW w:w="3927" w:type="dxa"/>
            <w:tcBorders>
              <w:top w:val="nil"/>
              <w:left w:val="nil"/>
              <w:bottom w:val="nil"/>
              <w:right w:val="single" w:sz="4" w:space="0" w:color="FFFFFF" w:themeColor="background1"/>
            </w:tcBorders>
            <w:shd w:val="clear" w:color="auto" w:fill="6E27C5"/>
          </w:tcPr>
          <w:p w14:paraId="6E848184" w14:textId="77777777" w:rsidR="00AE5427" w:rsidRPr="00681A47" w:rsidRDefault="00AE5427" w:rsidP="00AE5427">
            <w:pPr>
              <w:pStyle w:val="FormBodyText"/>
              <w:tabs>
                <w:tab w:val="left" w:pos="2893"/>
                <w:tab w:val="left" w:pos="7973"/>
              </w:tabs>
              <w:spacing w:before="60" w:after="60" w:line="240" w:lineRule="atLeast"/>
              <w:ind w:right="0"/>
              <w:rPr>
                <w:rFonts w:ascii="Chubb Publico Text App" w:hAnsi="Chubb Publico Text App"/>
                <w:color w:val="FFFFFF" w:themeColor="background1"/>
                <w:szCs w:val="16"/>
                <w:lang w:val="en-GB"/>
              </w:rPr>
            </w:pPr>
            <w:r w:rsidRPr="00681A47">
              <w:rPr>
                <w:rFonts w:ascii="Chubb Publico Text App" w:hAnsi="Chubb Publico Text App"/>
                <w:color w:val="FFFFFF" w:themeColor="background1"/>
                <w:szCs w:val="16"/>
                <w:lang w:val="en-GB"/>
              </w:rPr>
              <w:t>Type of Services</w:t>
            </w:r>
            <w:r w:rsidRPr="00681A47">
              <w:rPr>
                <w:rFonts w:ascii="Chubb Publico Text App" w:hAnsi="Chubb Publico Text App"/>
                <w:color w:val="FFFFFF" w:themeColor="background1"/>
                <w:szCs w:val="16"/>
                <w:lang w:val="en-GB"/>
              </w:rPr>
              <w:tab/>
            </w:r>
            <w:r w:rsidRPr="00681A47">
              <w:rPr>
                <w:rFonts w:ascii="Chubb Publico Text App" w:hAnsi="Chubb Publico Text App"/>
                <w:color w:val="FFFFFF" w:themeColor="background1"/>
                <w:szCs w:val="16"/>
                <w:lang w:val="en-GB"/>
              </w:rPr>
              <w:tab/>
            </w:r>
          </w:p>
        </w:tc>
        <w:tc>
          <w:tcPr>
            <w:tcW w:w="1275" w:type="dxa"/>
            <w:tcBorders>
              <w:top w:val="nil"/>
              <w:left w:val="nil"/>
              <w:bottom w:val="nil"/>
              <w:right w:val="single" w:sz="4" w:space="0" w:color="FFFFFF" w:themeColor="background1"/>
            </w:tcBorders>
            <w:shd w:val="clear" w:color="auto" w:fill="6E27C5"/>
          </w:tcPr>
          <w:p w14:paraId="6C698AC7" w14:textId="77777777" w:rsidR="00AE5427" w:rsidRPr="00681A47" w:rsidRDefault="00AE5427" w:rsidP="00E33BC5">
            <w:pPr>
              <w:pStyle w:val="FormBodyText"/>
              <w:tabs>
                <w:tab w:val="left" w:pos="2893"/>
                <w:tab w:val="left" w:pos="7973"/>
              </w:tabs>
              <w:spacing w:before="60" w:after="60" w:line="240" w:lineRule="atLeast"/>
              <w:ind w:right="0"/>
              <w:jc w:val="center"/>
              <w:rPr>
                <w:rFonts w:ascii="Chubb Publico Text App" w:hAnsi="Chubb Publico Text App"/>
                <w:color w:val="FFFFFF" w:themeColor="background1"/>
                <w:szCs w:val="16"/>
                <w:lang w:val="en-GB"/>
              </w:rPr>
            </w:pPr>
            <w:r w:rsidRPr="00681A47">
              <w:rPr>
                <w:rFonts w:ascii="Chubb Publico Text App" w:hAnsi="Chubb Publico Text App"/>
                <w:color w:val="FFFFFF" w:themeColor="background1"/>
                <w:szCs w:val="16"/>
                <w:lang w:val="en-GB"/>
              </w:rPr>
              <w:t>%</w:t>
            </w:r>
          </w:p>
        </w:tc>
        <w:tc>
          <w:tcPr>
            <w:tcW w:w="3402" w:type="dxa"/>
            <w:tcBorders>
              <w:top w:val="nil"/>
              <w:left w:val="single" w:sz="4" w:space="0" w:color="FFFFFF" w:themeColor="background1"/>
              <w:bottom w:val="nil"/>
              <w:right w:val="single" w:sz="4" w:space="0" w:color="FFFFFF" w:themeColor="background1"/>
            </w:tcBorders>
            <w:shd w:val="clear" w:color="auto" w:fill="6E27C5"/>
          </w:tcPr>
          <w:p w14:paraId="27FDEECD" w14:textId="77777777" w:rsidR="00AE5427" w:rsidRPr="00681A47" w:rsidRDefault="00AE5427" w:rsidP="00AE5427">
            <w:pPr>
              <w:pStyle w:val="FormBodyText"/>
              <w:tabs>
                <w:tab w:val="left" w:pos="2893"/>
                <w:tab w:val="left" w:pos="7973"/>
              </w:tabs>
              <w:spacing w:before="60" w:after="60" w:line="240" w:lineRule="atLeast"/>
              <w:ind w:right="0"/>
              <w:rPr>
                <w:rFonts w:ascii="Chubb Publico Text App" w:hAnsi="Chubb Publico Text App"/>
                <w:color w:val="FFFFFF" w:themeColor="background1"/>
                <w:szCs w:val="16"/>
                <w:lang w:val="en-GB"/>
              </w:rPr>
            </w:pPr>
            <w:r w:rsidRPr="00681A47">
              <w:rPr>
                <w:rFonts w:ascii="Chubb Publico Text App" w:hAnsi="Chubb Publico Text App"/>
                <w:color w:val="FFFFFF" w:themeColor="background1"/>
                <w:szCs w:val="16"/>
                <w:lang w:val="en-GB"/>
              </w:rPr>
              <w:t>Type of Services</w:t>
            </w:r>
          </w:p>
        </w:tc>
        <w:tc>
          <w:tcPr>
            <w:tcW w:w="1299" w:type="dxa"/>
            <w:tcBorders>
              <w:top w:val="nil"/>
              <w:left w:val="single" w:sz="4" w:space="0" w:color="FFFFFF" w:themeColor="background1"/>
              <w:bottom w:val="nil"/>
              <w:right w:val="single" w:sz="4" w:space="0" w:color="FFFFFF" w:themeColor="background1"/>
            </w:tcBorders>
            <w:shd w:val="clear" w:color="auto" w:fill="6E27C5"/>
          </w:tcPr>
          <w:p w14:paraId="53BF07B6" w14:textId="77777777" w:rsidR="00AE5427" w:rsidRPr="00681A47" w:rsidRDefault="00AE5427" w:rsidP="00E33BC5">
            <w:pPr>
              <w:pStyle w:val="FormBodyText"/>
              <w:tabs>
                <w:tab w:val="left" w:pos="2893"/>
                <w:tab w:val="left" w:pos="7973"/>
              </w:tabs>
              <w:spacing w:before="60" w:after="60" w:line="240" w:lineRule="atLeast"/>
              <w:ind w:right="0"/>
              <w:jc w:val="center"/>
              <w:rPr>
                <w:rFonts w:ascii="Chubb Publico Text App" w:hAnsi="Chubb Publico Text App"/>
                <w:color w:val="FFFFFF" w:themeColor="background1"/>
                <w:szCs w:val="16"/>
                <w:lang w:val="en-GB"/>
              </w:rPr>
            </w:pPr>
            <w:r w:rsidRPr="00681A47">
              <w:rPr>
                <w:rFonts w:ascii="Chubb Publico Text App" w:hAnsi="Chubb Publico Text App"/>
                <w:color w:val="FFFFFF" w:themeColor="background1"/>
                <w:szCs w:val="16"/>
                <w:lang w:val="en-GB"/>
              </w:rPr>
              <w:t>%</w:t>
            </w:r>
          </w:p>
        </w:tc>
      </w:tr>
      <w:tr w:rsidR="00E33BC5" w:rsidRPr="00681A47" w14:paraId="4925D6D2" w14:textId="77777777" w:rsidTr="00E33BC5">
        <w:trPr>
          <w:trHeight w:val="20"/>
        </w:trPr>
        <w:tc>
          <w:tcPr>
            <w:tcW w:w="3927" w:type="dxa"/>
            <w:tcBorders>
              <w:top w:val="nil"/>
              <w:left w:val="nil"/>
              <w:bottom w:val="single" w:sz="4" w:space="0" w:color="auto"/>
            </w:tcBorders>
          </w:tcPr>
          <w:p w14:paraId="7171D48F"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Audiology</w:t>
            </w:r>
          </w:p>
        </w:tc>
        <w:tc>
          <w:tcPr>
            <w:tcW w:w="1275" w:type="dxa"/>
            <w:tcBorders>
              <w:top w:val="nil"/>
              <w:left w:val="nil"/>
              <w:bottom w:val="single" w:sz="4" w:space="0" w:color="auto"/>
              <w:right w:val="single" w:sz="4" w:space="0" w:color="auto"/>
            </w:tcBorders>
          </w:tcPr>
          <w:p w14:paraId="36F4638B" w14:textId="4B1A4D6A"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1"/>
                  <w:enabled/>
                  <w:calcOnExit w:val="0"/>
                  <w:textInput/>
                </w:ffData>
              </w:fldChar>
            </w:r>
            <w:bookmarkStart w:id="5" w:name="Text1"/>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bookmarkEnd w:id="5"/>
          </w:p>
        </w:tc>
        <w:tc>
          <w:tcPr>
            <w:tcW w:w="3402" w:type="dxa"/>
            <w:tcBorders>
              <w:top w:val="nil"/>
              <w:left w:val="nil"/>
              <w:bottom w:val="single" w:sz="4" w:space="0" w:color="auto"/>
            </w:tcBorders>
          </w:tcPr>
          <w:p w14:paraId="589B8D0F"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cstheme="minorHAnsi"/>
                <w:szCs w:val="16"/>
                <w:lang w:val="en-GB"/>
              </w:rPr>
              <w:t>Oncology</w:t>
            </w:r>
          </w:p>
        </w:tc>
        <w:tc>
          <w:tcPr>
            <w:tcW w:w="1299" w:type="dxa"/>
            <w:tcBorders>
              <w:top w:val="nil"/>
              <w:left w:val="nil"/>
              <w:bottom w:val="single" w:sz="4" w:space="0" w:color="auto"/>
              <w:right w:val="nil"/>
            </w:tcBorders>
          </w:tcPr>
          <w:p w14:paraId="627F4FD0" w14:textId="24B945F5"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17E36C61" w14:textId="77777777" w:rsidTr="00E33BC5">
        <w:trPr>
          <w:trHeight w:val="20"/>
        </w:trPr>
        <w:tc>
          <w:tcPr>
            <w:tcW w:w="3927" w:type="dxa"/>
            <w:tcBorders>
              <w:top w:val="single" w:sz="4" w:space="0" w:color="auto"/>
              <w:left w:val="nil"/>
              <w:bottom w:val="single" w:sz="4" w:space="0" w:color="auto"/>
            </w:tcBorders>
          </w:tcPr>
          <w:p w14:paraId="4BAF2495"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Aged Care / Assisted Living</w:t>
            </w:r>
          </w:p>
        </w:tc>
        <w:tc>
          <w:tcPr>
            <w:tcW w:w="1275" w:type="dxa"/>
            <w:tcBorders>
              <w:top w:val="single" w:sz="4" w:space="0" w:color="auto"/>
              <w:left w:val="nil"/>
              <w:bottom w:val="single" w:sz="4" w:space="0" w:color="auto"/>
              <w:right w:val="single" w:sz="4" w:space="0" w:color="auto"/>
            </w:tcBorders>
          </w:tcPr>
          <w:p w14:paraId="191B505B" w14:textId="6C19D9A0"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2"/>
                  <w:enabled/>
                  <w:calcOnExit w:val="0"/>
                  <w:textInput/>
                </w:ffData>
              </w:fldChar>
            </w:r>
            <w:bookmarkStart w:id="6" w:name="Text2"/>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bookmarkEnd w:id="6"/>
          </w:p>
        </w:tc>
        <w:tc>
          <w:tcPr>
            <w:tcW w:w="3402" w:type="dxa"/>
            <w:tcBorders>
              <w:top w:val="single" w:sz="4" w:space="0" w:color="auto"/>
              <w:left w:val="nil"/>
              <w:bottom w:val="single" w:sz="4" w:space="0" w:color="auto"/>
            </w:tcBorders>
          </w:tcPr>
          <w:p w14:paraId="47E67FEF"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cstheme="minorHAnsi"/>
                <w:bCs/>
                <w:szCs w:val="16"/>
                <w:lang w:val="en-GB"/>
              </w:rPr>
              <w:t>Ophthalmology (including LASIK &amp; laser)</w:t>
            </w:r>
          </w:p>
        </w:tc>
        <w:tc>
          <w:tcPr>
            <w:tcW w:w="1299" w:type="dxa"/>
            <w:tcBorders>
              <w:top w:val="single" w:sz="4" w:space="0" w:color="auto"/>
              <w:left w:val="nil"/>
              <w:bottom w:val="single" w:sz="4" w:space="0" w:color="auto"/>
              <w:right w:val="nil"/>
            </w:tcBorders>
          </w:tcPr>
          <w:p w14:paraId="70C6DB99" w14:textId="06CFFBA2"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74BCDA93" w14:textId="77777777" w:rsidTr="00E33BC5">
        <w:trPr>
          <w:trHeight w:val="20"/>
        </w:trPr>
        <w:tc>
          <w:tcPr>
            <w:tcW w:w="3927" w:type="dxa"/>
            <w:tcBorders>
              <w:top w:val="single" w:sz="4" w:space="0" w:color="auto"/>
              <w:left w:val="nil"/>
              <w:bottom w:val="single" w:sz="4" w:space="0" w:color="auto"/>
            </w:tcBorders>
          </w:tcPr>
          <w:p w14:paraId="0AC17904"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Cardiology</w:t>
            </w:r>
          </w:p>
        </w:tc>
        <w:tc>
          <w:tcPr>
            <w:tcW w:w="1275" w:type="dxa"/>
            <w:tcBorders>
              <w:top w:val="single" w:sz="4" w:space="0" w:color="auto"/>
              <w:left w:val="nil"/>
              <w:bottom w:val="single" w:sz="4" w:space="0" w:color="auto"/>
              <w:right w:val="single" w:sz="4" w:space="0" w:color="auto"/>
            </w:tcBorders>
          </w:tcPr>
          <w:p w14:paraId="3B4C55A3" w14:textId="203C41CF"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bookmarkStart w:id="7" w:name="Text3"/>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bookmarkEnd w:id="7"/>
          </w:p>
        </w:tc>
        <w:tc>
          <w:tcPr>
            <w:tcW w:w="3402" w:type="dxa"/>
            <w:tcBorders>
              <w:top w:val="single" w:sz="4" w:space="0" w:color="auto"/>
              <w:left w:val="nil"/>
              <w:bottom w:val="single" w:sz="4" w:space="0" w:color="auto"/>
            </w:tcBorders>
          </w:tcPr>
          <w:p w14:paraId="7A7E171E"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cstheme="minorHAnsi"/>
                <w:bCs/>
                <w:szCs w:val="16"/>
                <w:lang w:val="en-GB"/>
              </w:rPr>
              <w:t>Paediatrics</w:t>
            </w:r>
          </w:p>
        </w:tc>
        <w:tc>
          <w:tcPr>
            <w:tcW w:w="1299" w:type="dxa"/>
            <w:tcBorders>
              <w:top w:val="single" w:sz="4" w:space="0" w:color="auto"/>
              <w:left w:val="nil"/>
              <w:bottom w:val="single" w:sz="4" w:space="0" w:color="auto"/>
              <w:right w:val="nil"/>
            </w:tcBorders>
          </w:tcPr>
          <w:p w14:paraId="5249CFFC" w14:textId="00FD7459"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5C67C056" w14:textId="77777777" w:rsidTr="00E33BC5">
        <w:trPr>
          <w:trHeight w:val="20"/>
        </w:trPr>
        <w:tc>
          <w:tcPr>
            <w:tcW w:w="3927" w:type="dxa"/>
            <w:tcBorders>
              <w:top w:val="single" w:sz="4" w:space="0" w:color="auto"/>
              <w:left w:val="nil"/>
              <w:bottom w:val="single" w:sz="4" w:space="0" w:color="auto"/>
            </w:tcBorders>
          </w:tcPr>
          <w:p w14:paraId="0C1A260D"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Communicable Disease / Tubercular</w:t>
            </w:r>
          </w:p>
        </w:tc>
        <w:tc>
          <w:tcPr>
            <w:tcW w:w="1275" w:type="dxa"/>
            <w:tcBorders>
              <w:top w:val="single" w:sz="4" w:space="0" w:color="auto"/>
              <w:left w:val="nil"/>
              <w:bottom w:val="single" w:sz="4" w:space="0" w:color="auto"/>
              <w:right w:val="single" w:sz="4" w:space="0" w:color="auto"/>
            </w:tcBorders>
          </w:tcPr>
          <w:p w14:paraId="623282E2" w14:textId="40ACC61E"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46D400DA" w14:textId="77777777"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sidRPr="00681A47">
              <w:rPr>
                <w:rFonts w:ascii="Chubb Publico Text App" w:hAnsi="Chubb Publico Text App" w:cstheme="minorHAnsi"/>
                <w:bCs/>
                <w:szCs w:val="16"/>
                <w:lang w:val="en-GB"/>
              </w:rPr>
              <w:t>Pathology</w:t>
            </w:r>
          </w:p>
        </w:tc>
        <w:tc>
          <w:tcPr>
            <w:tcW w:w="1299" w:type="dxa"/>
            <w:tcBorders>
              <w:top w:val="single" w:sz="4" w:space="0" w:color="auto"/>
              <w:left w:val="nil"/>
              <w:bottom w:val="single" w:sz="4" w:space="0" w:color="auto"/>
              <w:right w:val="nil"/>
            </w:tcBorders>
          </w:tcPr>
          <w:p w14:paraId="4E31827C" w14:textId="120131F5"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7BABD0DF" w14:textId="77777777" w:rsidTr="00E33BC5">
        <w:trPr>
          <w:trHeight w:val="20"/>
        </w:trPr>
        <w:tc>
          <w:tcPr>
            <w:tcW w:w="3927" w:type="dxa"/>
            <w:tcBorders>
              <w:top w:val="single" w:sz="4" w:space="0" w:color="auto"/>
              <w:left w:val="nil"/>
              <w:bottom w:val="single" w:sz="4" w:space="0" w:color="auto"/>
            </w:tcBorders>
          </w:tcPr>
          <w:p w14:paraId="134A95A9"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Dentistry</w:t>
            </w:r>
          </w:p>
        </w:tc>
        <w:tc>
          <w:tcPr>
            <w:tcW w:w="1275" w:type="dxa"/>
            <w:tcBorders>
              <w:top w:val="single" w:sz="4" w:space="0" w:color="auto"/>
              <w:left w:val="nil"/>
              <w:bottom w:val="single" w:sz="4" w:space="0" w:color="auto"/>
              <w:right w:val="single" w:sz="4" w:space="0" w:color="auto"/>
            </w:tcBorders>
          </w:tcPr>
          <w:p w14:paraId="2F5C35E2" w14:textId="650DB9CD"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7F8BEF7F" w14:textId="77777777"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sidRPr="00681A47">
              <w:rPr>
                <w:rFonts w:ascii="Chubb Publico Text App" w:hAnsi="Chubb Publico Text App" w:cstheme="minorHAnsi"/>
                <w:bCs/>
                <w:szCs w:val="16"/>
                <w:lang w:val="en-GB"/>
              </w:rPr>
              <w:t>Physiotherapy</w:t>
            </w:r>
          </w:p>
        </w:tc>
        <w:tc>
          <w:tcPr>
            <w:tcW w:w="1299" w:type="dxa"/>
            <w:tcBorders>
              <w:top w:val="single" w:sz="4" w:space="0" w:color="auto"/>
              <w:left w:val="nil"/>
              <w:bottom w:val="single" w:sz="4" w:space="0" w:color="auto"/>
              <w:right w:val="nil"/>
            </w:tcBorders>
          </w:tcPr>
          <w:p w14:paraId="366FD785" w14:textId="75F92B6F"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28A53C17" w14:textId="77777777" w:rsidTr="00E33BC5">
        <w:trPr>
          <w:trHeight w:val="20"/>
        </w:trPr>
        <w:tc>
          <w:tcPr>
            <w:tcW w:w="3927" w:type="dxa"/>
            <w:tcBorders>
              <w:top w:val="single" w:sz="4" w:space="0" w:color="auto"/>
              <w:left w:val="nil"/>
              <w:bottom w:val="single" w:sz="4" w:space="0" w:color="auto"/>
            </w:tcBorders>
          </w:tcPr>
          <w:p w14:paraId="0978E6C3"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Dermatology</w:t>
            </w:r>
          </w:p>
        </w:tc>
        <w:tc>
          <w:tcPr>
            <w:tcW w:w="1275" w:type="dxa"/>
            <w:tcBorders>
              <w:top w:val="single" w:sz="4" w:space="0" w:color="auto"/>
              <w:left w:val="nil"/>
              <w:bottom w:val="single" w:sz="4" w:space="0" w:color="auto"/>
              <w:right w:val="single" w:sz="4" w:space="0" w:color="auto"/>
            </w:tcBorders>
          </w:tcPr>
          <w:p w14:paraId="7E39821B" w14:textId="02A0C8D5"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7F4139A5" w14:textId="77777777"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sidRPr="00681A47">
              <w:rPr>
                <w:rFonts w:ascii="Chubb Publico Text App" w:hAnsi="Chubb Publico Text App" w:cstheme="minorHAnsi"/>
                <w:szCs w:val="16"/>
                <w:lang w:val="en-GB"/>
              </w:rPr>
              <w:t>Plastic surgery (elective cosmetic)</w:t>
            </w:r>
          </w:p>
        </w:tc>
        <w:tc>
          <w:tcPr>
            <w:tcW w:w="1299" w:type="dxa"/>
            <w:tcBorders>
              <w:top w:val="single" w:sz="4" w:space="0" w:color="auto"/>
              <w:left w:val="nil"/>
              <w:bottom w:val="single" w:sz="4" w:space="0" w:color="auto"/>
              <w:right w:val="nil"/>
            </w:tcBorders>
          </w:tcPr>
          <w:p w14:paraId="044D6841" w14:textId="1577145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48DB3305" w14:textId="77777777" w:rsidTr="00E33BC5">
        <w:trPr>
          <w:trHeight w:val="20"/>
        </w:trPr>
        <w:tc>
          <w:tcPr>
            <w:tcW w:w="3927" w:type="dxa"/>
            <w:tcBorders>
              <w:top w:val="single" w:sz="4" w:space="0" w:color="auto"/>
              <w:left w:val="nil"/>
              <w:bottom w:val="single" w:sz="4" w:space="0" w:color="auto"/>
            </w:tcBorders>
          </w:tcPr>
          <w:p w14:paraId="65FEF3DA"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Drug / alcohol dependency</w:t>
            </w:r>
          </w:p>
        </w:tc>
        <w:tc>
          <w:tcPr>
            <w:tcW w:w="1275" w:type="dxa"/>
            <w:tcBorders>
              <w:top w:val="single" w:sz="4" w:space="0" w:color="auto"/>
              <w:left w:val="nil"/>
              <w:bottom w:val="single" w:sz="4" w:space="0" w:color="auto"/>
              <w:right w:val="single" w:sz="4" w:space="0" w:color="auto"/>
            </w:tcBorders>
          </w:tcPr>
          <w:p w14:paraId="00DDE690" w14:textId="76B1892D"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5BE2D929" w14:textId="77777777"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sidRPr="00681A47">
              <w:rPr>
                <w:rFonts w:ascii="Chubb Publico Text App" w:hAnsi="Chubb Publico Text App" w:cstheme="minorHAnsi"/>
                <w:szCs w:val="16"/>
                <w:lang w:val="en-GB"/>
              </w:rPr>
              <w:t>Plastic surgery (reconstructive)</w:t>
            </w:r>
          </w:p>
        </w:tc>
        <w:tc>
          <w:tcPr>
            <w:tcW w:w="1299" w:type="dxa"/>
            <w:tcBorders>
              <w:top w:val="single" w:sz="4" w:space="0" w:color="auto"/>
              <w:left w:val="nil"/>
              <w:bottom w:val="single" w:sz="4" w:space="0" w:color="auto"/>
              <w:right w:val="nil"/>
            </w:tcBorders>
          </w:tcPr>
          <w:p w14:paraId="28B1D23D" w14:textId="589B9A86"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19646F34" w14:textId="77777777" w:rsidTr="00E33BC5">
        <w:trPr>
          <w:trHeight w:val="20"/>
        </w:trPr>
        <w:tc>
          <w:tcPr>
            <w:tcW w:w="3927" w:type="dxa"/>
            <w:tcBorders>
              <w:top w:val="single" w:sz="4" w:space="0" w:color="auto"/>
              <w:left w:val="nil"/>
              <w:bottom w:val="single" w:sz="4" w:space="0" w:color="auto"/>
            </w:tcBorders>
          </w:tcPr>
          <w:p w14:paraId="1C411DE3"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Ear / Nose / Throat</w:t>
            </w:r>
          </w:p>
        </w:tc>
        <w:tc>
          <w:tcPr>
            <w:tcW w:w="1275" w:type="dxa"/>
            <w:tcBorders>
              <w:top w:val="single" w:sz="4" w:space="0" w:color="auto"/>
              <w:left w:val="nil"/>
              <w:bottom w:val="single" w:sz="4" w:space="0" w:color="auto"/>
              <w:right w:val="single" w:sz="4" w:space="0" w:color="auto"/>
            </w:tcBorders>
          </w:tcPr>
          <w:p w14:paraId="0924437E" w14:textId="31D3454B"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4F3DEAD3"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cstheme="minorHAnsi"/>
                <w:bCs/>
                <w:szCs w:val="16"/>
                <w:lang w:val="en-GB"/>
              </w:rPr>
              <w:t>Podiatry</w:t>
            </w:r>
            <w:r w:rsidRPr="00681A47">
              <w:rPr>
                <w:rFonts w:ascii="Chubb Publico Text App" w:hAnsi="Chubb Publico Text App"/>
                <w:szCs w:val="16"/>
                <w:lang w:val="en-GB"/>
              </w:rPr>
              <w:t xml:space="preserve"> </w:t>
            </w:r>
          </w:p>
        </w:tc>
        <w:tc>
          <w:tcPr>
            <w:tcW w:w="1299" w:type="dxa"/>
            <w:tcBorders>
              <w:top w:val="single" w:sz="4" w:space="0" w:color="auto"/>
              <w:left w:val="nil"/>
              <w:bottom w:val="single" w:sz="4" w:space="0" w:color="auto"/>
              <w:right w:val="nil"/>
            </w:tcBorders>
          </w:tcPr>
          <w:p w14:paraId="15668762" w14:textId="168EADE3"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43C2791E" w14:textId="77777777" w:rsidTr="00E33BC5">
        <w:trPr>
          <w:trHeight w:val="20"/>
        </w:trPr>
        <w:tc>
          <w:tcPr>
            <w:tcW w:w="3927" w:type="dxa"/>
            <w:tcBorders>
              <w:top w:val="single" w:sz="4" w:space="0" w:color="auto"/>
              <w:left w:val="nil"/>
              <w:bottom w:val="single" w:sz="4" w:space="0" w:color="auto"/>
            </w:tcBorders>
          </w:tcPr>
          <w:p w14:paraId="3D0AE500"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Elective Termination</w:t>
            </w:r>
          </w:p>
        </w:tc>
        <w:tc>
          <w:tcPr>
            <w:tcW w:w="1275" w:type="dxa"/>
            <w:tcBorders>
              <w:top w:val="single" w:sz="4" w:space="0" w:color="auto"/>
              <w:left w:val="nil"/>
              <w:bottom w:val="single" w:sz="4" w:space="0" w:color="auto"/>
              <w:right w:val="single" w:sz="4" w:space="0" w:color="auto"/>
            </w:tcBorders>
          </w:tcPr>
          <w:p w14:paraId="65FFF2EF" w14:textId="0B59C4F9" w:rsidR="00E33BC5" w:rsidRPr="00681A47" w:rsidRDefault="00E33BC5" w:rsidP="00E33BC5">
            <w:pPr>
              <w:pStyle w:val="FormBodyText"/>
              <w:spacing w:before="60" w:after="60" w:line="240" w:lineRule="atLeast"/>
              <w:ind w:right="0"/>
              <w:rPr>
                <w:rFonts w:ascii="Chubb Publico Text App" w:eastAsia="MS Gothic"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2717B509" w14:textId="77777777" w:rsidR="00E33BC5" w:rsidRPr="00681A47" w:rsidRDefault="00E33BC5" w:rsidP="00E33BC5">
            <w:pPr>
              <w:pStyle w:val="FormBodyText"/>
              <w:spacing w:before="60" w:after="60" w:line="240" w:lineRule="atLeast"/>
              <w:ind w:right="0"/>
              <w:rPr>
                <w:rFonts w:ascii="Chubb Publico Text App" w:hAnsi="Chubb Publico Text App"/>
                <w:b/>
                <w:szCs w:val="16"/>
                <w:lang w:val="en-GB"/>
              </w:rPr>
            </w:pPr>
            <w:r w:rsidRPr="00681A47">
              <w:rPr>
                <w:rFonts w:ascii="Chubb Publico Text App" w:hAnsi="Chubb Publico Text App" w:cstheme="minorHAnsi"/>
                <w:szCs w:val="16"/>
                <w:lang w:val="en-GB"/>
              </w:rPr>
              <w:t>Psychiatric</w:t>
            </w:r>
          </w:p>
        </w:tc>
        <w:tc>
          <w:tcPr>
            <w:tcW w:w="1299" w:type="dxa"/>
            <w:tcBorders>
              <w:top w:val="single" w:sz="4" w:space="0" w:color="auto"/>
              <w:left w:val="nil"/>
              <w:bottom w:val="single" w:sz="4" w:space="0" w:color="auto"/>
              <w:right w:val="nil"/>
            </w:tcBorders>
          </w:tcPr>
          <w:p w14:paraId="5388D78F" w14:textId="550AD15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0F33A423" w14:textId="77777777" w:rsidTr="00E33BC5">
        <w:trPr>
          <w:trHeight w:val="20"/>
        </w:trPr>
        <w:tc>
          <w:tcPr>
            <w:tcW w:w="3927" w:type="dxa"/>
            <w:tcBorders>
              <w:top w:val="single" w:sz="4" w:space="0" w:color="auto"/>
              <w:left w:val="nil"/>
              <w:bottom w:val="single" w:sz="4" w:space="0" w:color="auto"/>
            </w:tcBorders>
          </w:tcPr>
          <w:p w14:paraId="16AD4A85"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lastRenderedPageBreak/>
              <w:t>Gastroenterology</w:t>
            </w:r>
          </w:p>
        </w:tc>
        <w:tc>
          <w:tcPr>
            <w:tcW w:w="1275" w:type="dxa"/>
            <w:tcBorders>
              <w:top w:val="single" w:sz="4" w:space="0" w:color="auto"/>
              <w:left w:val="nil"/>
              <w:bottom w:val="single" w:sz="4" w:space="0" w:color="auto"/>
              <w:right w:val="single" w:sz="4" w:space="0" w:color="auto"/>
            </w:tcBorders>
          </w:tcPr>
          <w:p w14:paraId="111082E5" w14:textId="7B617E53"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417A55F8" w14:textId="77777777" w:rsidR="00E33BC5" w:rsidRPr="00681A47" w:rsidRDefault="00E33BC5" w:rsidP="00E33BC5">
            <w:pPr>
              <w:pStyle w:val="FormBodyText"/>
              <w:spacing w:before="60" w:after="60" w:line="240" w:lineRule="atLeast"/>
              <w:ind w:right="0"/>
              <w:rPr>
                <w:rFonts w:ascii="Chubb Publico Text App" w:hAnsi="Chubb Publico Text App"/>
                <w:b/>
                <w:szCs w:val="16"/>
                <w:lang w:val="en-GB"/>
              </w:rPr>
            </w:pPr>
            <w:r w:rsidRPr="00681A47">
              <w:rPr>
                <w:rFonts w:ascii="Chubb Publico Text App" w:hAnsi="Chubb Publico Text App" w:cstheme="minorHAnsi"/>
                <w:bCs/>
                <w:szCs w:val="16"/>
                <w:lang w:val="en-GB"/>
              </w:rPr>
              <w:t>Radiography / medical imaging</w:t>
            </w:r>
          </w:p>
        </w:tc>
        <w:tc>
          <w:tcPr>
            <w:tcW w:w="1299" w:type="dxa"/>
            <w:tcBorders>
              <w:top w:val="single" w:sz="4" w:space="0" w:color="auto"/>
              <w:left w:val="nil"/>
              <w:bottom w:val="single" w:sz="4" w:space="0" w:color="auto"/>
              <w:right w:val="nil"/>
            </w:tcBorders>
          </w:tcPr>
          <w:p w14:paraId="0D40EF93" w14:textId="158FD28D"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5AD92984" w14:textId="77777777" w:rsidTr="00E33BC5">
        <w:trPr>
          <w:trHeight w:val="20"/>
        </w:trPr>
        <w:tc>
          <w:tcPr>
            <w:tcW w:w="3927" w:type="dxa"/>
            <w:tcBorders>
              <w:top w:val="single" w:sz="4" w:space="0" w:color="auto"/>
              <w:left w:val="nil"/>
              <w:bottom w:val="single" w:sz="4" w:space="0" w:color="auto"/>
            </w:tcBorders>
          </w:tcPr>
          <w:p w14:paraId="4B2C7C00"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General Practice / General Medicine</w:t>
            </w:r>
          </w:p>
        </w:tc>
        <w:tc>
          <w:tcPr>
            <w:tcW w:w="1275" w:type="dxa"/>
            <w:tcBorders>
              <w:top w:val="single" w:sz="4" w:space="0" w:color="auto"/>
              <w:left w:val="nil"/>
              <w:bottom w:val="single" w:sz="4" w:space="0" w:color="auto"/>
              <w:right w:val="single" w:sz="4" w:space="0" w:color="auto"/>
            </w:tcBorders>
          </w:tcPr>
          <w:p w14:paraId="049DE911" w14:textId="459D6DAC"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3902D538" w14:textId="77777777" w:rsidR="00E33BC5" w:rsidRPr="00681A47" w:rsidRDefault="00E33BC5" w:rsidP="00E33BC5">
            <w:pPr>
              <w:pStyle w:val="FormBodyText"/>
              <w:spacing w:before="60" w:after="60" w:line="240" w:lineRule="atLeast"/>
              <w:ind w:right="0"/>
              <w:rPr>
                <w:rFonts w:ascii="Chubb Publico Text App" w:hAnsi="Chubb Publico Text App"/>
                <w:b/>
                <w:szCs w:val="16"/>
                <w:lang w:val="en-GB"/>
              </w:rPr>
            </w:pPr>
            <w:r w:rsidRPr="00681A47">
              <w:rPr>
                <w:rFonts w:ascii="Chubb Publico Text App" w:hAnsi="Chubb Publico Text App" w:cstheme="minorHAnsi"/>
                <w:szCs w:val="16"/>
                <w:lang w:val="en-GB"/>
              </w:rPr>
              <w:t>Rehabilitation</w:t>
            </w:r>
          </w:p>
        </w:tc>
        <w:tc>
          <w:tcPr>
            <w:tcW w:w="1299" w:type="dxa"/>
            <w:tcBorders>
              <w:top w:val="single" w:sz="4" w:space="0" w:color="auto"/>
              <w:left w:val="nil"/>
              <w:bottom w:val="single" w:sz="4" w:space="0" w:color="auto"/>
              <w:right w:val="nil"/>
            </w:tcBorders>
          </w:tcPr>
          <w:p w14:paraId="3CBA86FB" w14:textId="6B98786E"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179F51F3" w14:textId="77777777" w:rsidTr="00E33BC5">
        <w:trPr>
          <w:trHeight w:val="20"/>
        </w:trPr>
        <w:tc>
          <w:tcPr>
            <w:tcW w:w="3927" w:type="dxa"/>
            <w:tcBorders>
              <w:top w:val="single" w:sz="4" w:space="0" w:color="auto"/>
              <w:left w:val="nil"/>
              <w:bottom w:val="single" w:sz="4" w:space="0" w:color="auto"/>
            </w:tcBorders>
          </w:tcPr>
          <w:p w14:paraId="581AA117"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Gynaecological</w:t>
            </w:r>
          </w:p>
        </w:tc>
        <w:tc>
          <w:tcPr>
            <w:tcW w:w="1275" w:type="dxa"/>
            <w:tcBorders>
              <w:top w:val="single" w:sz="4" w:space="0" w:color="auto"/>
              <w:left w:val="nil"/>
              <w:bottom w:val="single" w:sz="4" w:space="0" w:color="auto"/>
              <w:right w:val="single" w:sz="4" w:space="0" w:color="auto"/>
            </w:tcBorders>
          </w:tcPr>
          <w:p w14:paraId="10A2DE07" w14:textId="6706D1DF"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532C70E2" w14:textId="77777777" w:rsidR="00E33BC5" w:rsidRPr="00681A47" w:rsidRDefault="00E33BC5" w:rsidP="00E33BC5">
            <w:pPr>
              <w:pStyle w:val="FormBodyText"/>
              <w:spacing w:before="60" w:after="60" w:line="240" w:lineRule="atLeast"/>
              <w:ind w:right="0"/>
              <w:rPr>
                <w:rFonts w:ascii="Chubb Publico Text App" w:hAnsi="Chubb Publico Text App"/>
                <w:b/>
                <w:szCs w:val="16"/>
                <w:lang w:val="en-GB"/>
              </w:rPr>
            </w:pPr>
            <w:r w:rsidRPr="00681A47">
              <w:rPr>
                <w:rFonts w:ascii="Chubb Publico Text App" w:hAnsi="Chubb Publico Text App" w:cstheme="minorHAnsi"/>
                <w:bCs/>
                <w:szCs w:val="16"/>
                <w:lang w:val="en-GB"/>
              </w:rPr>
              <w:t>Surgical</w:t>
            </w:r>
          </w:p>
        </w:tc>
        <w:tc>
          <w:tcPr>
            <w:tcW w:w="1299" w:type="dxa"/>
            <w:tcBorders>
              <w:top w:val="single" w:sz="4" w:space="0" w:color="auto"/>
              <w:left w:val="nil"/>
              <w:bottom w:val="single" w:sz="4" w:space="0" w:color="auto"/>
              <w:right w:val="nil"/>
            </w:tcBorders>
          </w:tcPr>
          <w:p w14:paraId="6AF36CBC" w14:textId="351465DC"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40B2B767" w14:textId="77777777" w:rsidTr="00E33BC5">
        <w:trPr>
          <w:trHeight w:val="20"/>
        </w:trPr>
        <w:tc>
          <w:tcPr>
            <w:tcW w:w="3927" w:type="dxa"/>
            <w:tcBorders>
              <w:top w:val="single" w:sz="4" w:space="0" w:color="auto"/>
              <w:left w:val="nil"/>
              <w:bottom w:val="single" w:sz="4" w:space="0" w:color="auto"/>
            </w:tcBorders>
          </w:tcPr>
          <w:p w14:paraId="56178F3F"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Invitro Fertilisation (IVF)</w:t>
            </w:r>
          </w:p>
        </w:tc>
        <w:tc>
          <w:tcPr>
            <w:tcW w:w="1275" w:type="dxa"/>
            <w:tcBorders>
              <w:top w:val="single" w:sz="4" w:space="0" w:color="auto"/>
              <w:left w:val="nil"/>
              <w:bottom w:val="single" w:sz="4" w:space="0" w:color="auto"/>
              <w:right w:val="single" w:sz="4" w:space="0" w:color="auto"/>
            </w:tcBorders>
          </w:tcPr>
          <w:p w14:paraId="60DF5806" w14:textId="5C723B24"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7340CCD9" w14:textId="77777777" w:rsidR="00E33BC5" w:rsidRPr="00681A47" w:rsidRDefault="00E33BC5" w:rsidP="00E33BC5">
            <w:pPr>
              <w:pStyle w:val="FormBodyText"/>
              <w:spacing w:before="60" w:after="60" w:line="240" w:lineRule="atLeast"/>
              <w:ind w:right="0"/>
              <w:rPr>
                <w:rFonts w:ascii="Chubb Publico Text App" w:hAnsi="Chubb Publico Text App"/>
                <w:b/>
                <w:szCs w:val="16"/>
                <w:lang w:val="en-GB"/>
              </w:rPr>
            </w:pPr>
            <w:r w:rsidRPr="00681A47">
              <w:rPr>
                <w:rFonts w:ascii="Chubb Publico Text App" w:hAnsi="Chubb Publico Text App" w:cstheme="minorHAnsi"/>
                <w:szCs w:val="16"/>
                <w:lang w:val="en-GB"/>
              </w:rPr>
              <w:t>Traditional medicine</w:t>
            </w:r>
          </w:p>
        </w:tc>
        <w:tc>
          <w:tcPr>
            <w:tcW w:w="1299" w:type="dxa"/>
            <w:tcBorders>
              <w:top w:val="single" w:sz="4" w:space="0" w:color="auto"/>
              <w:left w:val="nil"/>
              <w:bottom w:val="single" w:sz="4" w:space="0" w:color="auto"/>
              <w:right w:val="nil"/>
            </w:tcBorders>
          </w:tcPr>
          <w:p w14:paraId="17FF858A" w14:textId="1ACA4DED"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E33BC5" w:rsidRPr="00681A47" w14:paraId="198E9971" w14:textId="77777777" w:rsidTr="00E33BC5">
        <w:trPr>
          <w:trHeight w:val="20"/>
        </w:trPr>
        <w:tc>
          <w:tcPr>
            <w:tcW w:w="3927" w:type="dxa"/>
            <w:tcBorders>
              <w:top w:val="single" w:sz="4" w:space="0" w:color="auto"/>
              <w:left w:val="nil"/>
              <w:bottom w:val="single" w:sz="4" w:space="0" w:color="auto"/>
            </w:tcBorders>
          </w:tcPr>
          <w:p w14:paraId="2332D412"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Obstetrics / maternity</w:t>
            </w:r>
          </w:p>
        </w:tc>
        <w:tc>
          <w:tcPr>
            <w:tcW w:w="1275" w:type="dxa"/>
            <w:tcBorders>
              <w:top w:val="single" w:sz="4" w:space="0" w:color="auto"/>
              <w:left w:val="nil"/>
              <w:bottom w:val="single" w:sz="4" w:space="0" w:color="auto"/>
              <w:right w:val="single" w:sz="4" w:space="0" w:color="auto"/>
            </w:tcBorders>
          </w:tcPr>
          <w:p w14:paraId="6FFE6E5C" w14:textId="7E827AE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3402" w:type="dxa"/>
            <w:tcBorders>
              <w:top w:val="single" w:sz="4" w:space="0" w:color="auto"/>
              <w:left w:val="nil"/>
              <w:bottom w:val="single" w:sz="4" w:space="0" w:color="auto"/>
            </w:tcBorders>
          </w:tcPr>
          <w:p w14:paraId="0EDCA5A1" w14:textId="77777777"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Other (please specify)</w:t>
            </w:r>
          </w:p>
        </w:tc>
        <w:tc>
          <w:tcPr>
            <w:tcW w:w="1299" w:type="dxa"/>
            <w:tcBorders>
              <w:top w:val="single" w:sz="4" w:space="0" w:color="auto"/>
              <w:left w:val="nil"/>
              <w:bottom w:val="single" w:sz="4" w:space="0" w:color="auto"/>
              <w:right w:val="nil"/>
            </w:tcBorders>
          </w:tcPr>
          <w:p w14:paraId="41CABBAC" w14:textId="3941DF02" w:rsidR="00E33BC5" w:rsidRPr="00681A47" w:rsidRDefault="00E33BC5" w:rsidP="00E33BC5">
            <w:pPr>
              <w:pStyle w:val="FormBodyText"/>
              <w:spacing w:before="60" w:after="60" w:line="240" w:lineRule="atLeast"/>
              <w:ind w:right="0"/>
              <w:rPr>
                <w:rFonts w:ascii="Chubb Publico Text App" w:hAnsi="Chubb Publico Text App"/>
                <w:szCs w:val="16"/>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r>
      <w:tr w:rsidR="0086504A" w:rsidRPr="00681A47" w14:paraId="34134946" w14:textId="77777777" w:rsidTr="00E33BC5">
        <w:trPr>
          <w:trHeight w:val="20"/>
        </w:trPr>
        <w:tc>
          <w:tcPr>
            <w:tcW w:w="5202" w:type="dxa"/>
            <w:gridSpan w:val="2"/>
            <w:tcBorders>
              <w:top w:val="single" w:sz="4" w:space="0" w:color="auto"/>
              <w:left w:val="nil"/>
              <w:bottom w:val="single" w:sz="4" w:space="0" w:color="auto"/>
              <w:right w:val="single" w:sz="4" w:space="0" w:color="auto"/>
            </w:tcBorders>
          </w:tcPr>
          <w:p w14:paraId="0EA1435E" w14:textId="77777777" w:rsidR="0086504A" w:rsidRPr="00681A47" w:rsidRDefault="0086504A" w:rsidP="0086504A">
            <w:pPr>
              <w:pStyle w:val="FormBodyText"/>
              <w:spacing w:before="60" w:after="60" w:line="240" w:lineRule="atLeast"/>
              <w:ind w:right="0"/>
              <w:rPr>
                <w:rFonts w:ascii="Chubb Publico Text App" w:hAnsi="Chubb Publico Text App"/>
                <w:szCs w:val="16"/>
                <w:lang w:val="en-GB"/>
              </w:rPr>
            </w:pPr>
          </w:p>
        </w:tc>
        <w:tc>
          <w:tcPr>
            <w:tcW w:w="3402" w:type="dxa"/>
            <w:tcBorders>
              <w:top w:val="single" w:sz="4" w:space="0" w:color="auto"/>
              <w:left w:val="nil"/>
              <w:bottom w:val="single" w:sz="4" w:space="0" w:color="auto"/>
            </w:tcBorders>
          </w:tcPr>
          <w:p w14:paraId="5BA23348" w14:textId="77777777" w:rsidR="0086504A" w:rsidRPr="00681A47" w:rsidRDefault="0086504A" w:rsidP="0086504A">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Total</w:t>
            </w:r>
          </w:p>
        </w:tc>
        <w:tc>
          <w:tcPr>
            <w:tcW w:w="1299" w:type="dxa"/>
            <w:tcBorders>
              <w:top w:val="single" w:sz="4" w:space="0" w:color="auto"/>
              <w:left w:val="nil"/>
              <w:bottom w:val="single" w:sz="4" w:space="0" w:color="auto"/>
              <w:right w:val="nil"/>
            </w:tcBorders>
          </w:tcPr>
          <w:p w14:paraId="78962B97" w14:textId="77777777" w:rsidR="0086504A" w:rsidRPr="00681A47" w:rsidRDefault="0086504A" w:rsidP="0086504A">
            <w:pPr>
              <w:pStyle w:val="FormBodyText"/>
              <w:spacing w:before="60" w:after="60" w:line="240" w:lineRule="atLeast"/>
              <w:ind w:right="0"/>
              <w:rPr>
                <w:rFonts w:ascii="Chubb Publico Text App" w:hAnsi="Chubb Publico Text App"/>
                <w:szCs w:val="16"/>
                <w:lang w:val="en-GB"/>
              </w:rPr>
            </w:pPr>
            <w:r w:rsidRPr="00681A47">
              <w:rPr>
                <w:rFonts w:ascii="Chubb Publico Text App" w:hAnsi="Chubb Publico Text App"/>
                <w:szCs w:val="16"/>
                <w:lang w:val="en-GB"/>
              </w:rPr>
              <w:t>100 %</w:t>
            </w:r>
          </w:p>
        </w:tc>
      </w:tr>
    </w:tbl>
    <w:p w14:paraId="62EEE15D" w14:textId="02F83F1C" w:rsidR="00AE5427" w:rsidRPr="00023CF3" w:rsidRDefault="00AE5427" w:rsidP="008F2956">
      <w:pPr>
        <w:pStyle w:val="FormBodyText"/>
        <w:numPr>
          <w:ilvl w:val="1"/>
          <w:numId w:val="12"/>
        </w:numPr>
        <w:tabs>
          <w:tab w:val="left" w:pos="9000"/>
          <w:tab w:val="left" w:pos="9720"/>
        </w:tabs>
        <w:spacing w:before="240" w:after="240" w:line="240" w:lineRule="atLeast"/>
        <w:ind w:left="360" w:right="14"/>
        <w:rPr>
          <w:rFonts w:ascii="Chubb Publico Text" w:hAnsi="Chubb Publico Text"/>
          <w:lang w:val="en-GB"/>
        </w:rPr>
      </w:pPr>
      <w:r w:rsidRPr="00023CF3">
        <w:rPr>
          <w:rFonts w:ascii="Chubb Publico Text" w:hAnsi="Chubb Publico Text"/>
          <w:lang w:val="en-GB"/>
        </w:rPr>
        <w:t xml:space="preserve">Do you engage in any other professional healthcare services or business activities other than what is described </w:t>
      </w:r>
      <w:r w:rsidRPr="00023CF3">
        <w:rPr>
          <w:rFonts w:ascii="Chubb Publico Text" w:hAnsi="Chubb Publico Text"/>
          <w:lang w:val="en-GB"/>
        </w:rPr>
        <w:tab/>
      </w:r>
      <w:sdt>
        <w:sdtPr>
          <w:rPr>
            <w:rFonts w:ascii="Chubb Publico Text" w:hAnsi="Chubb Publico Text"/>
            <w:sz w:val="24"/>
            <w:szCs w:val="24"/>
            <w:lang w:val="en-GB"/>
          </w:rPr>
          <w:id w:val="330562154"/>
          <w14:checkbox>
            <w14:checked w14:val="0"/>
            <w14:checkedState w14:val="2612" w14:font="MS Gothic"/>
            <w14:uncheckedState w14:val="2610" w14:font="MS Gothic"/>
          </w14:checkbox>
        </w:sdtPr>
        <w:sdtEndPr/>
        <w:sdtContent>
          <w:r w:rsidR="00F762EE">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2147431192"/>
          <w14:checkbox>
            <w14:checked w14:val="0"/>
            <w14:checkedState w14:val="2612" w14:font="MS Gothic"/>
            <w14:uncheckedState w14:val="2610" w14:font="MS Gothic"/>
          </w14:checkbox>
        </w:sdtPr>
        <w:sdtEndPr/>
        <w:sdtContent>
          <w:r w:rsidR="00F762EE">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r w:rsidRPr="00023CF3">
        <w:rPr>
          <w:rFonts w:ascii="Chubb Publico Text" w:hAnsi="Chubb Publico Text"/>
          <w:lang w:val="en-GB"/>
        </w:rPr>
        <w:br/>
        <w:t xml:space="preserve">in this section? If </w:t>
      </w:r>
      <w:r w:rsidRPr="00023CF3">
        <w:rPr>
          <w:rFonts w:ascii="Chubb Publico Text" w:hAnsi="Chubb Publico Text"/>
          <w:b/>
          <w:lang w:val="en-GB"/>
        </w:rPr>
        <w:t>Yes</w:t>
      </w:r>
      <w:r w:rsidRPr="00023CF3">
        <w:rPr>
          <w:rFonts w:ascii="Chubb Publico Text" w:hAnsi="Chubb Publico Text"/>
          <w:lang w:val="en-GB"/>
        </w:rPr>
        <w:t>, please attach details of the type of work and the fee income from these other activities.</w:t>
      </w:r>
    </w:p>
    <w:p w14:paraId="01488BF3" w14:textId="2AE95B67" w:rsidR="00AE5427" w:rsidRPr="00023CF3" w:rsidRDefault="00AE5427" w:rsidP="00AE5427">
      <w:pPr>
        <w:pStyle w:val="FormBodyText"/>
        <w:numPr>
          <w:ilvl w:val="1"/>
          <w:numId w:val="12"/>
        </w:numPr>
        <w:tabs>
          <w:tab w:val="left" w:pos="9000"/>
          <w:tab w:val="left" w:pos="9720"/>
        </w:tabs>
        <w:spacing w:after="240" w:line="240" w:lineRule="atLeast"/>
        <w:ind w:left="360" w:right="16"/>
        <w:rPr>
          <w:rFonts w:ascii="Chubb Publico Text" w:hAnsi="Chubb Publico Text"/>
          <w:lang w:val="en-GB"/>
        </w:rPr>
      </w:pPr>
      <w:r w:rsidRPr="00023CF3">
        <w:rPr>
          <w:rFonts w:ascii="Chubb Publico Text" w:hAnsi="Chubb Publico Text"/>
          <w:lang w:val="en-GB"/>
        </w:rPr>
        <w:t xml:space="preserve">Are you or any of your Principals, Partners or Directors connected or associated with any other practice or business? </w:t>
      </w:r>
      <w:r w:rsidRPr="00023CF3">
        <w:rPr>
          <w:rFonts w:ascii="Chubb Publico Text" w:hAnsi="Chubb Publico Text"/>
          <w:lang w:val="en-GB"/>
        </w:rPr>
        <w:tab/>
      </w:r>
      <w:sdt>
        <w:sdtPr>
          <w:rPr>
            <w:rFonts w:ascii="Chubb Publico Text" w:hAnsi="Chubb Publico Text"/>
            <w:sz w:val="24"/>
            <w:szCs w:val="24"/>
            <w:lang w:val="en-GB"/>
          </w:rPr>
          <w:id w:val="-423726041"/>
          <w14:checkbox>
            <w14:checked w14:val="0"/>
            <w14:checkedState w14:val="2612" w14:font="MS Gothic"/>
            <w14:uncheckedState w14:val="2610" w14:font="MS Gothic"/>
          </w14:checkbox>
        </w:sdtPr>
        <w:sdtEndPr/>
        <w:sdtContent>
          <w:r w:rsidR="00F762EE">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873760075"/>
          <w14:checkbox>
            <w14:checked w14:val="0"/>
            <w14:checkedState w14:val="2612" w14:font="MS Gothic"/>
            <w14:uncheckedState w14:val="2610" w14:font="MS Gothic"/>
          </w14:checkbox>
        </w:sdtPr>
        <w:sdtEndPr/>
        <w:sdtContent>
          <w:r w:rsidR="00F762EE">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572D909D" w14:textId="77777777" w:rsidR="00AE5427" w:rsidRPr="00023CF3" w:rsidRDefault="00AE5427" w:rsidP="00BE2CA4">
      <w:pPr>
        <w:pStyle w:val="FormBodyText"/>
        <w:spacing w:after="240" w:line="240" w:lineRule="atLeast"/>
        <w:ind w:left="360" w:right="16"/>
        <w:rPr>
          <w:rFonts w:ascii="Chubb Publico Text" w:hAnsi="Chubb Publico Text"/>
          <w:lang w:val="en-GB"/>
        </w:rPr>
      </w:pPr>
      <w:r w:rsidRPr="00023CF3">
        <w:rPr>
          <w:rFonts w:ascii="Chubb Publico Text" w:hAnsi="Chubb Publico Text"/>
          <w:lang w:val="en-GB"/>
        </w:rPr>
        <w:t xml:space="preserve">If </w:t>
      </w:r>
      <w:r w:rsidRPr="00023CF3">
        <w:rPr>
          <w:rFonts w:ascii="Chubb Publico Text" w:hAnsi="Chubb Publico Text"/>
          <w:b/>
          <w:lang w:val="en-GB"/>
        </w:rPr>
        <w:t>Yes</w:t>
      </w:r>
      <w:r w:rsidRPr="00023CF3">
        <w:rPr>
          <w:rFonts w:ascii="Chubb Publico Text" w:hAnsi="Chubb Publico Text"/>
          <w:lang w:val="en-GB"/>
        </w:rPr>
        <w:t>, please attach details.</w:t>
      </w:r>
    </w:p>
    <w:p w14:paraId="0A11BEBE" w14:textId="77777777" w:rsidR="00AE5427" w:rsidRPr="00681A47" w:rsidRDefault="00AE5427" w:rsidP="00AE5427">
      <w:pPr>
        <w:pStyle w:val="Heading1"/>
      </w:pPr>
      <w:r w:rsidRPr="00681A47">
        <w:t>Details of Business</w:t>
      </w:r>
    </w:p>
    <w:p w14:paraId="65CF2695" w14:textId="01B25AA8" w:rsidR="00AE5427" w:rsidRPr="00023CF3" w:rsidRDefault="00AE5427" w:rsidP="00AE5427">
      <w:pPr>
        <w:pStyle w:val="FormBodyText"/>
        <w:numPr>
          <w:ilvl w:val="1"/>
          <w:numId w:val="16"/>
        </w:numPr>
        <w:tabs>
          <w:tab w:val="left" w:pos="9000"/>
        </w:tabs>
        <w:spacing w:after="240" w:line="240" w:lineRule="atLeast"/>
        <w:ind w:right="16"/>
        <w:rPr>
          <w:rFonts w:ascii="Chubb Publico Text" w:hAnsi="Chubb Publico Text"/>
          <w:lang w:val="en-GB"/>
        </w:rPr>
      </w:pPr>
      <w:r w:rsidRPr="00023CF3">
        <w:rPr>
          <w:rFonts w:ascii="Chubb Publico Text" w:hAnsi="Chubb Publico Text"/>
          <w:lang w:val="en-GB"/>
        </w:rPr>
        <w:t xml:space="preserve">When does your Financial Year end?  </w:t>
      </w:r>
      <w:r w:rsidRPr="00023CF3">
        <w:rPr>
          <w:rFonts w:ascii="Chubb Publico Text" w:hAnsi="Chubb Publico Text"/>
          <w:lang w:val="en-GB"/>
        </w:rPr>
        <w:tab/>
      </w:r>
      <w:sdt>
        <w:sdtPr>
          <w:rPr>
            <w:rFonts w:ascii="Chubb Publico Text" w:hAnsi="Chubb Publico Text"/>
            <w:color w:val="AFAFAF" w:themeColor="background2"/>
            <w:u w:val="single"/>
            <w:lang w:val="en-GB"/>
          </w:rPr>
          <w:id w:val="1687716222"/>
          <w:placeholder>
            <w:docPart w:val="DefaultPlaceholder_-1854013437"/>
          </w:placeholder>
          <w:date>
            <w:dateFormat w:val="d/M/yyyy"/>
            <w:lid w:val="en-MY"/>
            <w:storeMappedDataAs w:val="dateTime"/>
            <w:calendar w:val="gregorian"/>
          </w:date>
        </w:sdtPr>
        <w:sdtEndPr/>
        <w:sdtContent>
          <w:r w:rsidRPr="00F762EE">
            <w:rPr>
              <w:rFonts w:ascii="Chubb Publico Text" w:hAnsi="Chubb Publico Text"/>
              <w:color w:val="AFAFAF" w:themeColor="background2"/>
              <w:u w:val="single"/>
              <w:lang w:val="en-GB"/>
            </w:rPr>
            <w:t>DD  / MM</w:t>
          </w:r>
        </w:sdtContent>
      </w:sdt>
      <w:r w:rsidRPr="00023CF3">
        <w:rPr>
          <w:rFonts w:ascii="Chubb Publico Text" w:hAnsi="Chubb Publico Text"/>
          <w:color w:val="AFAFAF" w:themeColor="background2"/>
          <w:u w:val="single"/>
          <w:lang w:val="en-GB"/>
        </w:rPr>
        <w:t xml:space="preserve"> </w:t>
      </w:r>
    </w:p>
    <w:p w14:paraId="57081EBC" w14:textId="77777777" w:rsidR="00AE5427" w:rsidRPr="00023CF3" w:rsidRDefault="00AE5427" w:rsidP="00AE5427">
      <w:pPr>
        <w:pStyle w:val="FormBodyText"/>
        <w:numPr>
          <w:ilvl w:val="1"/>
          <w:numId w:val="16"/>
        </w:numPr>
        <w:tabs>
          <w:tab w:val="left" w:pos="9000"/>
        </w:tabs>
        <w:spacing w:after="240" w:line="240" w:lineRule="atLeast"/>
        <w:ind w:left="426" w:right="16" w:hanging="426"/>
        <w:rPr>
          <w:rFonts w:ascii="Chubb Publico Text" w:hAnsi="Chubb Publico Text"/>
          <w:lang w:val="en-GB"/>
        </w:rPr>
      </w:pPr>
      <w:r w:rsidRPr="00023CF3">
        <w:rPr>
          <w:rFonts w:ascii="Chubb Publico Text" w:hAnsi="Chubb Publico Text"/>
          <w:lang w:val="en-GB"/>
        </w:rPr>
        <w:t>What is your total turnover or fee income for the:</w:t>
      </w:r>
    </w:p>
    <w:tbl>
      <w:tblPr>
        <w:tblStyle w:val="TableGrid"/>
        <w:tblW w:w="9903" w:type="dxa"/>
        <w:tblInd w:w="468" w:type="dxa"/>
        <w:tblLayout w:type="fixed"/>
        <w:tblLook w:val="04A0" w:firstRow="1" w:lastRow="0" w:firstColumn="1" w:lastColumn="0" w:noHBand="0" w:noVBand="1"/>
      </w:tblPr>
      <w:tblGrid>
        <w:gridCol w:w="2475"/>
        <w:gridCol w:w="1701"/>
        <w:gridCol w:w="2977"/>
        <w:gridCol w:w="2750"/>
      </w:tblGrid>
      <w:tr w:rsidR="00AE5427" w:rsidRPr="00023CF3" w14:paraId="2EFA0814" w14:textId="77777777" w:rsidTr="00AE5427">
        <w:trPr>
          <w:trHeight w:val="20"/>
        </w:trPr>
        <w:tc>
          <w:tcPr>
            <w:tcW w:w="2475" w:type="dxa"/>
            <w:tcBorders>
              <w:top w:val="nil"/>
              <w:left w:val="nil"/>
              <w:bottom w:val="nil"/>
              <w:right w:val="single" w:sz="4" w:space="0" w:color="FFFFFF" w:themeColor="background1"/>
            </w:tcBorders>
            <w:shd w:val="clear" w:color="auto" w:fill="6E27C5"/>
          </w:tcPr>
          <w:p w14:paraId="6D8FEEC2" w14:textId="77777777" w:rsidR="00AE5427" w:rsidRPr="00023CF3" w:rsidRDefault="00AE5427" w:rsidP="00AE5427">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ab/>
            </w:r>
            <w:r w:rsidRPr="00023CF3">
              <w:rPr>
                <w:rFonts w:ascii="Chubb Publico Text" w:hAnsi="Chubb Publico Text"/>
                <w:color w:val="FFFFFF" w:themeColor="background1"/>
                <w:lang w:val="en-GB"/>
              </w:rPr>
              <w:tab/>
            </w:r>
          </w:p>
        </w:tc>
        <w:tc>
          <w:tcPr>
            <w:tcW w:w="1701" w:type="dxa"/>
            <w:tcBorders>
              <w:top w:val="nil"/>
              <w:left w:val="nil"/>
              <w:bottom w:val="nil"/>
              <w:right w:val="single" w:sz="4" w:space="0" w:color="FFFFFF" w:themeColor="background1"/>
            </w:tcBorders>
            <w:shd w:val="clear" w:color="auto" w:fill="6E27C5"/>
          </w:tcPr>
          <w:p w14:paraId="45C767DC" w14:textId="77777777" w:rsidR="00AE5427" w:rsidRPr="00023CF3" w:rsidRDefault="00AE5427" w:rsidP="00AE5427">
            <w:pPr>
              <w:pStyle w:val="FormBodyText"/>
              <w:tabs>
                <w:tab w:val="center" w:pos="742"/>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Year</w:t>
            </w:r>
            <w:r w:rsidRPr="00023CF3">
              <w:rPr>
                <w:rFonts w:ascii="Chubb Publico Text" w:hAnsi="Chubb Publico Text"/>
                <w:color w:val="FFFFFF" w:themeColor="background1"/>
                <w:lang w:val="en-GB"/>
              </w:rPr>
              <w:tab/>
            </w:r>
          </w:p>
        </w:tc>
        <w:tc>
          <w:tcPr>
            <w:tcW w:w="2977" w:type="dxa"/>
            <w:tcBorders>
              <w:top w:val="nil"/>
              <w:left w:val="single" w:sz="4" w:space="0" w:color="FFFFFF" w:themeColor="background1"/>
              <w:bottom w:val="nil"/>
              <w:right w:val="single" w:sz="4" w:space="0" w:color="FFFFFF" w:themeColor="background1"/>
            </w:tcBorders>
            <w:shd w:val="clear" w:color="auto" w:fill="6E27C5"/>
          </w:tcPr>
          <w:p w14:paraId="0DE8459B" w14:textId="7E091B02" w:rsidR="00AE5427" w:rsidRPr="00023CF3" w:rsidRDefault="00C42123" w:rsidP="00AE5427">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Pr>
                <w:rFonts w:ascii="Chubb Publico Text" w:hAnsi="Chubb Publico Text"/>
                <w:color w:val="FFFFFF" w:themeColor="background1"/>
                <w:lang w:val="en-GB"/>
              </w:rPr>
              <w:t>Malaysia</w:t>
            </w:r>
          </w:p>
        </w:tc>
        <w:tc>
          <w:tcPr>
            <w:tcW w:w="2750" w:type="dxa"/>
            <w:tcBorders>
              <w:top w:val="nil"/>
              <w:left w:val="single" w:sz="4" w:space="0" w:color="FFFFFF" w:themeColor="background1"/>
              <w:bottom w:val="nil"/>
              <w:right w:val="single" w:sz="4" w:space="0" w:color="FFFFFF" w:themeColor="background1"/>
            </w:tcBorders>
            <w:shd w:val="clear" w:color="auto" w:fill="6E27C5"/>
          </w:tcPr>
          <w:p w14:paraId="22C30741" w14:textId="77777777" w:rsidR="00AE5427" w:rsidRPr="00023CF3" w:rsidRDefault="00AE5427" w:rsidP="00AE5427">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Total</w:t>
            </w:r>
          </w:p>
        </w:tc>
      </w:tr>
      <w:tr w:rsidR="00E33BC5" w:rsidRPr="00023CF3" w14:paraId="5E770B67" w14:textId="77777777" w:rsidTr="00AE7B7D">
        <w:trPr>
          <w:trHeight w:val="20"/>
        </w:trPr>
        <w:tc>
          <w:tcPr>
            <w:tcW w:w="2475" w:type="dxa"/>
            <w:tcBorders>
              <w:top w:val="nil"/>
              <w:left w:val="nil"/>
              <w:bottom w:val="single" w:sz="4" w:space="0" w:color="auto"/>
            </w:tcBorders>
            <w:vAlign w:val="center"/>
          </w:tcPr>
          <w:p w14:paraId="4914BB56" w14:textId="77777777" w:rsidR="00E33BC5" w:rsidRPr="00023CF3" w:rsidRDefault="00E33BC5" w:rsidP="00E33BC5">
            <w:pPr>
              <w:pStyle w:val="FormBodyText"/>
              <w:spacing w:before="60" w:after="60" w:line="240" w:lineRule="atLeast"/>
              <w:ind w:right="0"/>
              <w:rPr>
                <w:rFonts w:ascii="Chubb Publico Text" w:hAnsi="Chubb Publico Text"/>
                <w:lang w:val="en-GB"/>
              </w:rPr>
            </w:pPr>
            <w:r w:rsidRPr="00023CF3">
              <w:rPr>
                <w:rFonts w:ascii="Chubb Publico Text" w:hAnsi="Chubb Publico Text"/>
                <w:lang w:val="en-GB"/>
              </w:rPr>
              <w:t>Coming year (est.)</w:t>
            </w:r>
          </w:p>
        </w:tc>
        <w:tc>
          <w:tcPr>
            <w:tcW w:w="1701" w:type="dxa"/>
            <w:tcBorders>
              <w:top w:val="nil"/>
              <w:left w:val="nil"/>
              <w:bottom w:val="single" w:sz="4" w:space="0" w:color="auto"/>
              <w:right w:val="single" w:sz="4" w:space="0" w:color="auto"/>
            </w:tcBorders>
          </w:tcPr>
          <w:p w14:paraId="3B63A470" w14:textId="3AB55FA0"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2977" w:type="dxa"/>
            <w:tcBorders>
              <w:top w:val="nil"/>
              <w:left w:val="nil"/>
              <w:bottom w:val="single" w:sz="4" w:space="0" w:color="auto"/>
            </w:tcBorders>
            <w:vAlign w:val="center"/>
          </w:tcPr>
          <w:p w14:paraId="78A8407D" w14:textId="4E4420DA"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w:hAnsi="Chubb Publico Text" w:cstheme="minorHAnsi"/>
                <w:lang w:val="en-GB"/>
              </w:rPr>
              <w:t>MYR</w:t>
            </w:r>
            <w:r w:rsidRPr="00023CF3">
              <w:rPr>
                <w:rFonts w:ascii="Chubb Publico Text" w:hAnsi="Chubb Publico Text" w:cstheme="minorHAnsi"/>
                <w:lang w:val="en-GB"/>
              </w:rPr>
              <w:t xml:space="preserve"> </w:t>
            </w:r>
            <w:r>
              <w:rPr>
                <w:rFonts w:ascii="Chubb Publico Text" w:hAnsi="Chubb Publico Text"/>
                <w:lang w:val="en-GB"/>
              </w:rPr>
              <w:fldChar w:fldCharType="begin">
                <w:ffData>
                  <w:name w:val="Text4"/>
                  <w:enabled/>
                  <w:calcOnExit w:val="0"/>
                  <w:textInput/>
                </w:ffData>
              </w:fldChar>
            </w:r>
            <w:bookmarkStart w:id="8" w:name="Text4"/>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Pr>
                <w:rFonts w:ascii="Chubb Publico Text" w:hAnsi="Chubb Publico Text"/>
                <w:lang w:val="en-GB"/>
              </w:rPr>
              <w:fldChar w:fldCharType="end"/>
            </w:r>
            <w:bookmarkEnd w:id="8"/>
          </w:p>
        </w:tc>
        <w:tc>
          <w:tcPr>
            <w:tcW w:w="2750" w:type="dxa"/>
            <w:tcBorders>
              <w:top w:val="nil"/>
              <w:left w:val="nil"/>
              <w:bottom w:val="single" w:sz="4" w:space="0" w:color="auto"/>
              <w:right w:val="nil"/>
            </w:tcBorders>
            <w:vAlign w:val="center"/>
          </w:tcPr>
          <w:p w14:paraId="69BEF983" w14:textId="6EA44963"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w:hAnsi="Chubb Publico Text" w:cstheme="minorHAnsi"/>
                <w:lang w:val="en-GB"/>
              </w:rPr>
              <w:t>MYR</w:t>
            </w:r>
            <w:r w:rsidRPr="00023CF3">
              <w:rPr>
                <w:rFonts w:ascii="Chubb Publico Text" w:hAnsi="Chubb Publico Text"/>
                <w:lang w:val="en-GB"/>
              </w:rPr>
              <w:t xml:space="preserve"> </w:t>
            </w:r>
            <w:r>
              <w:rPr>
                <w:rFonts w:ascii="Chubb Publico Text" w:hAnsi="Chubb Publico Text"/>
                <w:lang w:val="en-GB"/>
              </w:rPr>
              <w:fldChar w:fldCharType="begin">
                <w:ffData>
                  <w:name w:val="Text7"/>
                  <w:enabled/>
                  <w:calcOnExit w:val="0"/>
                  <w:textInput/>
                </w:ffData>
              </w:fldChar>
            </w:r>
            <w:bookmarkStart w:id="9" w:name="Text7"/>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Pr>
                <w:rFonts w:ascii="Chubb Publico Text" w:hAnsi="Chubb Publico Text"/>
                <w:lang w:val="en-GB"/>
              </w:rPr>
              <w:fldChar w:fldCharType="end"/>
            </w:r>
            <w:bookmarkEnd w:id="9"/>
          </w:p>
        </w:tc>
      </w:tr>
      <w:tr w:rsidR="00E33BC5" w:rsidRPr="00023CF3" w14:paraId="529B6929" w14:textId="77777777" w:rsidTr="00E31C95">
        <w:trPr>
          <w:trHeight w:val="20"/>
        </w:trPr>
        <w:tc>
          <w:tcPr>
            <w:tcW w:w="2475" w:type="dxa"/>
            <w:tcBorders>
              <w:top w:val="single" w:sz="4" w:space="0" w:color="auto"/>
              <w:left w:val="nil"/>
              <w:bottom w:val="single" w:sz="4" w:space="0" w:color="auto"/>
            </w:tcBorders>
            <w:vAlign w:val="center"/>
          </w:tcPr>
          <w:p w14:paraId="17FD4F14" w14:textId="77777777" w:rsidR="00E33BC5" w:rsidRPr="00023CF3" w:rsidRDefault="00E33BC5" w:rsidP="00E33BC5">
            <w:pPr>
              <w:pStyle w:val="FormBodyText"/>
              <w:spacing w:before="60" w:after="60" w:line="240" w:lineRule="atLeast"/>
              <w:ind w:right="0"/>
              <w:rPr>
                <w:rFonts w:ascii="Chubb Publico Text" w:hAnsi="Chubb Publico Text"/>
                <w:lang w:val="en-GB"/>
              </w:rPr>
            </w:pPr>
            <w:r w:rsidRPr="00023CF3">
              <w:rPr>
                <w:rFonts w:ascii="Chubb Publico Text" w:hAnsi="Chubb Publico Text"/>
                <w:lang w:val="en-GB"/>
              </w:rPr>
              <w:t>Current year (est.)</w:t>
            </w:r>
          </w:p>
        </w:tc>
        <w:tc>
          <w:tcPr>
            <w:tcW w:w="1701" w:type="dxa"/>
            <w:tcBorders>
              <w:top w:val="single" w:sz="4" w:space="0" w:color="auto"/>
              <w:left w:val="nil"/>
              <w:bottom w:val="single" w:sz="4" w:space="0" w:color="auto"/>
              <w:right w:val="single" w:sz="4" w:space="0" w:color="auto"/>
            </w:tcBorders>
          </w:tcPr>
          <w:p w14:paraId="6BCF71E1" w14:textId="22ED090D"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2977" w:type="dxa"/>
            <w:tcBorders>
              <w:top w:val="single" w:sz="4" w:space="0" w:color="auto"/>
              <w:left w:val="nil"/>
              <w:bottom w:val="single" w:sz="4" w:space="0" w:color="auto"/>
            </w:tcBorders>
            <w:vAlign w:val="center"/>
          </w:tcPr>
          <w:p w14:paraId="1050A6BF" w14:textId="41FC3079"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w:hAnsi="Chubb Publico Text" w:cstheme="minorHAnsi"/>
                <w:lang w:val="en-GB"/>
              </w:rPr>
              <w:t>MYR</w:t>
            </w:r>
            <w:r w:rsidRPr="00023CF3">
              <w:rPr>
                <w:rFonts w:ascii="Chubb Publico Text" w:hAnsi="Chubb Publico Text" w:cstheme="minorHAnsi"/>
                <w:lang w:val="en-GB"/>
              </w:rPr>
              <w:t xml:space="preserve"> </w:t>
            </w:r>
            <w:r>
              <w:rPr>
                <w:rFonts w:ascii="Chubb Publico Text" w:hAnsi="Chubb Publico Text" w:cstheme="minorHAnsi"/>
                <w:lang w:val="en-GB"/>
              </w:rPr>
              <w:fldChar w:fldCharType="begin">
                <w:ffData>
                  <w:name w:val="Text5"/>
                  <w:enabled/>
                  <w:calcOnExit w:val="0"/>
                  <w:textInput/>
                </w:ffData>
              </w:fldChar>
            </w:r>
            <w:bookmarkStart w:id="10" w:name="Text5"/>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0"/>
          </w:p>
        </w:tc>
        <w:tc>
          <w:tcPr>
            <w:tcW w:w="2750" w:type="dxa"/>
            <w:tcBorders>
              <w:top w:val="single" w:sz="4" w:space="0" w:color="auto"/>
              <w:left w:val="nil"/>
              <w:bottom w:val="single" w:sz="4" w:space="0" w:color="auto"/>
              <w:right w:val="nil"/>
            </w:tcBorders>
            <w:vAlign w:val="center"/>
          </w:tcPr>
          <w:p w14:paraId="0119B758" w14:textId="0FBB2063"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w:hAnsi="Chubb Publico Text" w:cstheme="minorHAnsi"/>
                <w:lang w:val="en-GB"/>
              </w:rPr>
              <w:t>MYR</w:t>
            </w:r>
            <w:r w:rsidRPr="00023CF3">
              <w:rPr>
                <w:rFonts w:ascii="Chubb Publico Text" w:hAnsi="Chubb Publico Text" w:cstheme="minorHAnsi"/>
                <w:lang w:val="en-GB"/>
              </w:rPr>
              <w:t xml:space="preserve"> </w:t>
            </w:r>
            <w:r>
              <w:rPr>
                <w:rFonts w:ascii="Chubb Publico Text" w:hAnsi="Chubb Publico Text" w:cstheme="minorHAnsi"/>
                <w:lang w:val="en-GB"/>
              </w:rPr>
              <w:fldChar w:fldCharType="begin">
                <w:ffData>
                  <w:name w:val="Text8"/>
                  <w:enabled/>
                  <w:calcOnExit w:val="0"/>
                  <w:textInput/>
                </w:ffData>
              </w:fldChar>
            </w:r>
            <w:bookmarkStart w:id="11" w:name="Text8"/>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1"/>
          </w:p>
        </w:tc>
      </w:tr>
      <w:tr w:rsidR="00E33BC5" w:rsidRPr="00023CF3" w14:paraId="7DC56B2F" w14:textId="77777777" w:rsidTr="00E31C95">
        <w:trPr>
          <w:trHeight w:val="20"/>
        </w:trPr>
        <w:tc>
          <w:tcPr>
            <w:tcW w:w="2475" w:type="dxa"/>
            <w:tcBorders>
              <w:top w:val="single" w:sz="4" w:space="0" w:color="auto"/>
              <w:left w:val="nil"/>
              <w:bottom w:val="single" w:sz="4" w:space="0" w:color="auto"/>
            </w:tcBorders>
            <w:vAlign w:val="center"/>
          </w:tcPr>
          <w:p w14:paraId="2F1E1A98" w14:textId="77777777" w:rsidR="00E33BC5" w:rsidRPr="00023CF3" w:rsidRDefault="00E33BC5" w:rsidP="00E33BC5">
            <w:pPr>
              <w:pStyle w:val="FormBodyText"/>
              <w:spacing w:before="60" w:after="60" w:line="240" w:lineRule="atLeast"/>
              <w:ind w:right="0"/>
              <w:rPr>
                <w:rFonts w:ascii="Chubb Publico Text" w:hAnsi="Chubb Publico Text"/>
                <w:lang w:val="en-GB"/>
              </w:rPr>
            </w:pPr>
            <w:r w:rsidRPr="00023CF3">
              <w:rPr>
                <w:rFonts w:ascii="Chubb Publico Text" w:hAnsi="Chubb Publico Text"/>
                <w:lang w:val="en-GB"/>
              </w:rPr>
              <w:t>Past year</w:t>
            </w:r>
          </w:p>
        </w:tc>
        <w:tc>
          <w:tcPr>
            <w:tcW w:w="1701" w:type="dxa"/>
            <w:tcBorders>
              <w:top w:val="single" w:sz="4" w:space="0" w:color="auto"/>
              <w:left w:val="nil"/>
              <w:bottom w:val="single" w:sz="4" w:space="0" w:color="auto"/>
              <w:right w:val="single" w:sz="4" w:space="0" w:color="auto"/>
            </w:tcBorders>
          </w:tcPr>
          <w:p w14:paraId="30EF1036" w14:textId="3DA23921"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App" w:hAnsi="Chubb Publico Text App"/>
                <w:szCs w:val="16"/>
                <w:lang w:val="en-GB"/>
              </w:rPr>
              <w:fldChar w:fldCharType="begin">
                <w:ffData>
                  <w:name w:val="Text3"/>
                  <w:enabled/>
                  <w:calcOnExit w:val="0"/>
                  <w:textInput/>
                </w:ffData>
              </w:fldChar>
            </w:r>
            <w:r>
              <w:rPr>
                <w:rFonts w:ascii="Chubb Publico Text App" w:hAnsi="Chubb Publico Text App"/>
                <w:szCs w:val="16"/>
                <w:lang w:val="en-GB"/>
              </w:rPr>
              <w:instrText xml:space="preserve"> FORMTEXT </w:instrText>
            </w:r>
            <w:r>
              <w:rPr>
                <w:rFonts w:ascii="Chubb Publico Text App" w:hAnsi="Chubb Publico Text App"/>
                <w:szCs w:val="16"/>
                <w:lang w:val="en-GB"/>
              </w:rPr>
            </w:r>
            <w:r>
              <w:rPr>
                <w:rFonts w:ascii="Chubb Publico Text App" w:hAnsi="Chubb Publico Text App"/>
                <w:szCs w:val="16"/>
                <w:lang w:val="en-GB"/>
              </w:rPr>
              <w:fldChar w:fldCharType="separate"/>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sidR="006208D0">
              <w:rPr>
                <w:rFonts w:ascii="Chubb Publico Text App" w:hAnsi="Chubb Publico Text App"/>
                <w:noProof/>
                <w:szCs w:val="16"/>
                <w:lang w:val="en-GB"/>
              </w:rPr>
              <w:t> </w:t>
            </w:r>
            <w:r>
              <w:rPr>
                <w:rFonts w:ascii="Chubb Publico Text App" w:hAnsi="Chubb Publico Text App"/>
                <w:szCs w:val="16"/>
                <w:lang w:val="en-GB"/>
              </w:rPr>
              <w:fldChar w:fldCharType="end"/>
            </w:r>
          </w:p>
        </w:tc>
        <w:tc>
          <w:tcPr>
            <w:tcW w:w="2977" w:type="dxa"/>
            <w:tcBorders>
              <w:top w:val="single" w:sz="4" w:space="0" w:color="auto"/>
              <w:left w:val="nil"/>
              <w:bottom w:val="single" w:sz="4" w:space="0" w:color="auto"/>
            </w:tcBorders>
            <w:vAlign w:val="center"/>
          </w:tcPr>
          <w:p w14:paraId="5E4DBD09" w14:textId="464CDEC3" w:rsidR="00E33BC5" w:rsidRPr="00023CF3" w:rsidRDefault="00E33BC5" w:rsidP="00E33BC5">
            <w:pPr>
              <w:pStyle w:val="FormBodyText"/>
              <w:spacing w:before="60" w:after="60" w:line="240" w:lineRule="atLeast"/>
              <w:ind w:right="0"/>
              <w:rPr>
                <w:rFonts w:ascii="Chubb Publico Text" w:hAnsi="Chubb Publico Text" w:cstheme="minorHAnsi"/>
                <w:bCs/>
                <w:lang w:val="en-GB"/>
              </w:rPr>
            </w:pPr>
            <w:r>
              <w:rPr>
                <w:rFonts w:ascii="Chubb Publico Text" w:hAnsi="Chubb Publico Text" w:cstheme="minorHAnsi"/>
                <w:lang w:val="en-GB"/>
              </w:rPr>
              <w:t>MYR</w:t>
            </w:r>
            <w:r w:rsidRPr="00023CF3">
              <w:rPr>
                <w:rFonts w:ascii="Chubb Publico Text" w:hAnsi="Chubb Publico Text" w:cstheme="minorHAnsi"/>
                <w:lang w:val="en-GB"/>
              </w:rPr>
              <w:t xml:space="preserve"> </w:t>
            </w:r>
            <w:r>
              <w:rPr>
                <w:rFonts w:ascii="Chubb Publico Text" w:hAnsi="Chubb Publico Text" w:cstheme="minorHAnsi"/>
                <w:lang w:val="en-GB"/>
              </w:rPr>
              <w:fldChar w:fldCharType="begin">
                <w:ffData>
                  <w:name w:val="Text6"/>
                  <w:enabled/>
                  <w:calcOnExit w:val="0"/>
                  <w:textInput/>
                </w:ffData>
              </w:fldChar>
            </w:r>
            <w:bookmarkStart w:id="12" w:name="Text6"/>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2"/>
          </w:p>
        </w:tc>
        <w:tc>
          <w:tcPr>
            <w:tcW w:w="2750" w:type="dxa"/>
            <w:tcBorders>
              <w:top w:val="single" w:sz="4" w:space="0" w:color="auto"/>
              <w:left w:val="nil"/>
              <w:bottom w:val="single" w:sz="4" w:space="0" w:color="auto"/>
              <w:right w:val="nil"/>
            </w:tcBorders>
            <w:vAlign w:val="center"/>
          </w:tcPr>
          <w:p w14:paraId="6759DECE" w14:textId="6E64FC53" w:rsidR="00E33BC5" w:rsidRPr="00023CF3" w:rsidRDefault="00E33BC5" w:rsidP="00E33BC5">
            <w:pPr>
              <w:pStyle w:val="FormBodyText"/>
              <w:spacing w:before="60" w:after="60" w:line="240" w:lineRule="atLeast"/>
              <w:ind w:right="0"/>
              <w:rPr>
                <w:rFonts w:ascii="Chubb Publico Text" w:hAnsi="Chubb Publico Text"/>
                <w:lang w:val="en-GB"/>
              </w:rPr>
            </w:pPr>
            <w:r>
              <w:rPr>
                <w:rFonts w:ascii="Chubb Publico Text" w:hAnsi="Chubb Publico Text" w:cstheme="minorHAnsi"/>
                <w:lang w:val="en-GB"/>
              </w:rPr>
              <w:t>MYR</w:t>
            </w:r>
            <w:r w:rsidRPr="00023CF3">
              <w:rPr>
                <w:rFonts w:ascii="Chubb Publico Text" w:hAnsi="Chubb Publico Text" w:cstheme="minorHAnsi"/>
                <w:lang w:val="en-GB"/>
              </w:rPr>
              <w:t xml:space="preserve"> </w:t>
            </w:r>
            <w:r>
              <w:rPr>
                <w:rFonts w:ascii="Chubb Publico Text" w:hAnsi="Chubb Publico Text" w:cstheme="minorHAnsi"/>
                <w:lang w:val="en-GB"/>
              </w:rPr>
              <w:fldChar w:fldCharType="begin">
                <w:ffData>
                  <w:name w:val="Text9"/>
                  <w:enabled/>
                  <w:calcOnExit w:val="0"/>
                  <w:textInput/>
                </w:ffData>
              </w:fldChar>
            </w:r>
            <w:bookmarkStart w:id="13" w:name="Text9"/>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3"/>
          </w:p>
        </w:tc>
      </w:tr>
    </w:tbl>
    <w:p w14:paraId="57E9655B" w14:textId="2FE234CB" w:rsidR="00214847" w:rsidRPr="00023CF3" w:rsidRDefault="00214847" w:rsidP="00AE5427">
      <w:pPr>
        <w:pStyle w:val="NoSpacing"/>
        <w:rPr>
          <w:rFonts w:ascii="Chubb Publico Text" w:hAnsi="Chubb Publico Text"/>
          <w:noProof w:val="0"/>
          <w:lang w:val="en-GB"/>
        </w:rPr>
      </w:pPr>
    </w:p>
    <w:p w14:paraId="14101655" w14:textId="77777777" w:rsidR="00214847" w:rsidRPr="00023CF3" w:rsidRDefault="00214847" w:rsidP="00AE5427">
      <w:pPr>
        <w:pStyle w:val="NoSpacing"/>
        <w:rPr>
          <w:rFonts w:ascii="Chubb Publico Text" w:hAnsi="Chubb Publico Text"/>
          <w:noProof w:val="0"/>
          <w:lang w:val="en-GB"/>
        </w:rPr>
      </w:pPr>
    </w:p>
    <w:p w14:paraId="40B3AF86" w14:textId="77777777" w:rsidR="00AE5427" w:rsidRPr="00023CF3" w:rsidRDefault="00AE5427" w:rsidP="00AE5427">
      <w:pPr>
        <w:pStyle w:val="FormBodyText"/>
        <w:numPr>
          <w:ilvl w:val="1"/>
          <w:numId w:val="16"/>
        </w:numPr>
        <w:spacing w:after="240" w:line="240" w:lineRule="atLeast"/>
        <w:ind w:right="16"/>
        <w:rPr>
          <w:rFonts w:ascii="Chubb Publico Text" w:hAnsi="Chubb Publico Text"/>
          <w:lang w:val="en-GB"/>
        </w:rPr>
      </w:pPr>
      <w:r w:rsidRPr="00023CF3">
        <w:rPr>
          <w:rFonts w:ascii="Chubb Publico Text" w:hAnsi="Chubb Publico Text"/>
          <w:lang w:val="en-GB"/>
        </w:rPr>
        <w:t>Please indicate your patient demographic.</w:t>
      </w:r>
    </w:p>
    <w:tbl>
      <w:tblPr>
        <w:tblStyle w:val="TableGrid"/>
        <w:tblW w:w="9903" w:type="dxa"/>
        <w:tblInd w:w="468" w:type="dxa"/>
        <w:tblLayout w:type="fixed"/>
        <w:tblLook w:val="04A0" w:firstRow="1" w:lastRow="0" w:firstColumn="1" w:lastColumn="0" w:noHBand="0" w:noVBand="1"/>
      </w:tblPr>
      <w:tblGrid>
        <w:gridCol w:w="1483"/>
        <w:gridCol w:w="1559"/>
        <w:gridCol w:w="1560"/>
        <w:gridCol w:w="1417"/>
        <w:gridCol w:w="1559"/>
        <w:gridCol w:w="1276"/>
        <w:gridCol w:w="1049"/>
      </w:tblGrid>
      <w:tr w:rsidR="00AE5427" w:rsidRPr="00023CF3" w14:paraId="58094C9E" w14:textId="77777777" w:rsidTr="00433BE2">
        <w:trPr>
          <w:trHeight w:val="20"/>
        </w:trPr>
        <w:tc>
          <w:tcPr>
            <w:tcW w:w="1483" w:type="dxa"/>
            <w:tcBorders>
              <w:top w:val="nil"/>
              <w:left w:val="nil"/>
              <w:bottom w:val="nil"/>
              <w:right w:val="single" w:sz="4" w:space="0" w:color="FFFFFF" w:themeColor="background1"/>
            </w:tcBorders>
            <w:shd w:val="clear" w:color="auto" w:fill="6E27C5"/>
          </w:tcPr>
          <w:p w14:paraId="48616EB6" w14:textId="3E5E17BC" w:rsidR="00AE5427" w:rsidRPr="00023CF3" w:rsidRDefault="00C42123"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Pr>
                <w:rFonts w:ascii="Chubb Publico Text" w:hAnsi="Chubb Publico Text"/>
                <w:color w:val="FFFFFF" w:themeColor="background1"/>
                <w:lang w:val="en-GB"/>
              </w:rPr>
              <w:t xml:space="preserve">Malaysia </w:t>
            </w:r>
            <w:r w:rsidR="00AE5427" w:rsidRPr="00023CF3">
              <w:rPr>
                <w:rFonts w:ascii="Chubb Publico Text" w:hAnsi="Chubb Publico Text"/>
                <w:color w:val="FFFFFF" w:themeColor="background1"/>
                <w:lang w:val="en-GB"/>
              </w:rPr>
              <w:t>(%)</w:t>
            </w:r>
            <w:r w:rsidR="00AE5427" w:rsidRPr="00023CF3">
              <w:rPr>
                <w:rFonts w:ascii="Chubb Publico Text" w:hAnsi="Chubb Publico Text"/>
                <w:color w:val="FFFFFF" w:themeColor="background1"/>
                <w:lang w:val="en-GB"/>
              </w:rPr>
              <w:tab/>
            </w:r>
            <w:r w:rsidR="00AE5427" w:rsidRPr="00023CF3">
              <w:rPr>
                <w:rFonts w:ascii="Chubb Publico Text" w:hAnsi="Chubb Publico Text"/>
                <w:color w:val="FFFFFF" w:themeColor="background1"/>
                <w:lang w:val="en-GB"/>
              </w:rPr>
              <w:tab/>
            </w:r>
          </w:p>
        </w:tc>
        <w:tc>
          <w:tcPr>
            <w:tcW w:w="1559" w:type="dxa"/>
            <w:tcBorders>
              <w:top w:val="nil"/>
              <w:left w:val="nil"/>
              <w:bottom w:val="nil"/>
              <w:right w:val="single" w:sz="4" w:space="0" w:color="FFFFFF" w:themeColor="background1"/>
            </w:tcBorders>
            <w:shd w:val="clear" w:color="auto" w:fill="6E27C5"/>
          </w:tcPr>
          <w:p w14:paraId="5CE11D73" w14:textId="77777777" w:rsidR="00AE5427" w:rsidRPr="00023CF3" w:rsidRDefault="00AE5427" w:rsidP="00433BE2">
            <w:pPr>
              <w:pStyle w:val="FormBodyText"/>
              <w:tabs>
                <w:tab w:val="center" w:pos="742"/>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Other Asia (%)</w:t>
            </w:r>
          </w:p>
        </w:tc>
        <w:tc>
          <w:tcPr>
            <w:tcW w:w="1560" w:type="dxa"/>
            <w:tcBorders>
              <w:top w:val="nil"/>
              <w:left w:val="single" w:sz="4" w:space="0" w:color="FFFFFF" w:themeColor="background1"/>
              <w:bottom w:val="nil"/>
              <w:right w:val="single" w:sz="4" w:space="0" w:color="FFFFFF" w:themeColor="background1"/>
            </w:tcBorders>
            <w:shd w:val="clear" w:color="auto" w:fill="6E27C5"/>
          </w:tcPr>
          <w:p w14:paraId="43339CBE"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Australia / NZ  (%)</w:t>
            </w:r>
          </w:p>
        </w:tc>
        <w:tc>
          <w:tcPr>
            <w:tcW w:w="1417" w:type="dxa"/>
            <w:tcBorders>
              <w:top w:val="nil"/>
              <w:left w:val="single" w:sz="4" w:space="0" w:color="FFFFFF" w:themeColor="background1"/>
              <w:bottom w:val="nil"/>
              <w:right w:val="single" w:sz="4" w:space="0" w:color="FFFFFF" w:themeColor="background1"/>
            </w:tcBorders>
            <w:shd w:val="clear" w:color="auto" w:fill="6E27C5"/>
          </w:tcPr>
          <w:p w14:paraId="2E11084E"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Europe (%)</w:t>
            </w:r>
          </w:p>
        </w:tc>
        <w:tc>
          <w:tcPr>
            <w:tcW w:w="1559" w:type="dxa"/>
            <w:tcBorders>
              <w:top w:val="nil"/>
              <w:left w:val="single" w:sz="4" w:space="0" w:color="FFFFFF" w:themeColor="background1"/>
              <w:bottom w:val="nil"/>
              <w:right w:val="single" w:sz="4" w:space="0" w:color="FFFFFF" w:themeColor="background1"/>
            </w:tcBorders>
            <w:shd w:val="clear" w:color="auto" w:fill="6E27C5"/>
          </w:tcPr>
          <w:p w14:paraId="5E7865A9"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USA / Canada (%)</w:t>
            </w:r>
          </w:p>
        </w:tc>
        <w:tc>
          <w:tcPr>
            <w:tcW w:w="1276" w:type="dxa"/>
            <w:tcBorders>
              <w:top w:val="nil"/>
              <w:left w:val="single" w:sz="4" w:space="0" w:color="FFFFFF" w:themeColor="background1"/>
              <w:bottom w:val="nil"/>
              <w:right w:val="single" w:sz="4" w:space="0" w:color="FFFFFF" w:themeColor="background1"/>
            </w:tcBorders>
            <w:shd w:val="clear" w:color="auto" w:fill="6E27C5"/>
          </w:tcPr>
          <w:p w14:paraId="4BE0EF9E"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Others (%)</w:t>
            </w:r>
          </w:p>
        </w:tc>
        <w:tc>
          <w:tcPr>
            <w:tcW w:w="1049" w:type="dxa"/>
            <w:tcBorders>
              <w:top w:val="nil"/>
              <w:left w:val="single" w:sz="4" w:space="0" w:color="FFFFFF" w:themeColor="background1"/>
              <w:bottom w:val="nil"/>
              <w:right w:val="single" w:sz="4" w:space="0" w:color="FFFFFF" w:themeColor="background1"/>
            </w:tcBorders>
            <w:shd w:val="clear" w:color="auto" w:fill="6E27C5"/>
          </w:tcPr>
          <w:p w14:paraId="0F555778"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Total</w:t>
            </w:r>
          </w:p>
        </w:tc>
      </w:tr>
      <w:tr w:rsidR="00AE5427" w:rsidRPr="00023CF3" w14:paraId="156051C8" w14:textId="77777777" w:rsidTr="00433BE2">
        <w:trPr>
          <w:trHeight w:val="20"/>
        </w:trPr>
        <w:tc>
          <w:tcPr>
            <w:tcW w:w="1483" w:type="dxa"/>
            <w:tcBorders>
              <w:top w:val="nil"/>
              <w:left w:val="nil"/>
              <w:bottom w:val="single" w:sz="4" w:space="0" w:color="auto"/>
            </w:tcBorders>
            <w:vAlign w:val="center"/>
          </w:tcPr>
          <w:p w14:paraId="77CD21D0" w14:textId="7D50BC23" w:rsidR="00AE5427" w:rsidRPr="00023CF3" w:rsidRDefault="00E33BC5" w:rsidP="00433BE2">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0"/>
                  <w:enabled/>
                  <w:calcOnExit w:val="0"/>
                  <w:textInput/>
                </w:ffData>
              </w:fldChar>
            </w:r>
            <w:bookmarkStart w:id="14" w:name="Text10"/>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Pr>
                <w:rFonts w:ascii="Chubb Publico Text" w:hAnsi="Chubb Publico Text"/>
                <w:lang w:val="en-GB"/>
              </w:rPr>
              <w:fldChar w:fldCharType="end"/>
            </w:r>
            <w:bookmarkEnd w:id="14"/>
          </w:p>
        </w:tc>
        <w:tc>
          <w:tcPr>
            <w:tcW w:w="1559" w:type="dxa"/>
            <w:tcBorders>
              <w:top w:val="nil"/>
              <w:left w:val="nil"/>
              <w:bottom w:val="single" w:sz="4" w:space="0" w:color="auto"/>
              <w:right w:val="single" w:sz="4" w:space="0" w:color="auto"/>
            </w:tcBorders>
            <w:vAlign w:val="center"/>
          </w:tcPr>
          <w:p w14:paraId="13970F4B" w14:textId="40D96CB9" w:rsidR="00AE5427" w:rsidRPr="00023CF3" w:rsidRDefault="00E33BC5" w:rsidP="00433BE2">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1"/>
                  <w:enabled/>
                  <w:calcOnExit w:val="0"/>
                  <w:textInput/>
                </w:ffData>
              </w:fldChar>
            </w:r>
            <w:bookmarkStart w:id="15" w:name="Text11"/>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Pr>
                <w:rFonts w:ascii="Chubb Publico Text" w:hAnsi="Chubb Publico Text"/>
                <w:lang w:val="en-GB"/>
              </w:rPr>
              <w:fldChar w:fldCharType="end"/>
            </w:r>
            <w:bookmarkEnd w:id="15"/>
          </w:p>
        </w:tc>
        <w:tc>
          <w:tcPr>
            <w:tcW w:w="1560" w:type="dxa"/>
            <w:tcBorders>
              <w:top w:val="nil"/>
              <w:left w:val="nil"/>
              <w:bottom w:val="single" w:sz="4" w:space="0" w:color="auto"/>
            </w:tcBorders>
            <w:vAlign w:val="center"/>
          </w:tcPr>
          <w:p w14:paraId="253264EC" w14:textId="08638B41" w:rsidR="00AE5427" w:rsidRPr="00023CF3" w:rsidRDefault="00E33BC5" w:rsidP="00433BE2">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2"/>
                  <w:enabled/>
                  <w:calcOnExit w:val="0"/>
                  <w:textInput/>
                </w:ffData>
              </w:fldChar>
            </w:r>
            <w:bookmarkStart w:id="16" w:name="Text12"/>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sidR="006208D0">
              <w:rPr>
                <w:rFonts w:ascii="Chubb Publico Text" w:hAnsi="Chubb Publico Text"/>
                <w:noProof/>
                <w:lang w:val="en-GB"/>
              </w:rPr>
              <w:t> </w:t>
            </w:r>
            <w:r>
              <w:rPr>
                <w:rFonts w:ascii="Chubb Publico Text" w:hAnsi="Chubb Publico Text"/>
                <w:lang w:val="en-GB"/>
              </w:rPr>
              <w:fldChar w:fldCharType="end"/>
            </w:r>
            <w:bookmarkEnd w:id="16"/>
          </w:p>
        </w:tc>
        <w:tc>
          <w:tcPr>
            <w:tcW w:w="1417" w:type="dxa"/>
            <w:tcBorders>
              <w:top w:val="nil"/>
              <w:left w:val="nil"/>
              <w:bottom w:val="single" w:sz="4" w:space="0" w:color="auto"/>
            </w:tcBorders>
            <w:vAlign w:val="center"/>
          </w:tcPr>
          <w:p w14:paraId="19567FD0" w14:textId="1ADD9BAD" w:rsidR="00AE5427" w:rsidRPr="00023CF3" w:rsidRDefault="00E33BC5" w:rsidP="00433BE2">
            <w:pPr>
              <w:pStyle w:val="FormBodyText"/>
              <w:spacing w:before="60" w:after="60" w:line="240" w:lineRule="atLeast"/>
              <w:ind w:right="0"/>
              <w:rPr>
                <w:rFonts w:ascii="Chubb Publico Text" w:hAnsi="Chubb Publico Text" w:cstheme="minorHAnsi"/>
                <w:lang w:val="en-GB"/>
              </w:rPr>
            </w:pPr>
            <w:r>
              <w:rPr>
                <w:rFonts w:ascii="Chubb Publico Text" w:hAnsi="Chubb Publico Text" w:cstheme="minorHAnsi"/>
                <w:lang w:val="en-GB"/>
              </w:rPr>
              <w:fldChar w:fldCharType="begin">
                <w:ffData>
                  <w:name w:val="Text13"/>
                  <w:enabled/>
                  <w:calcOnExit w:val="0"/>
                  <w:textInput/>
                </w:ffData>
              </w:fldChar>
            </w:r>
            <w:bookmarkStart w:id="17" w:name="Text13"/>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7"/>
          </w:p>
        </w:tc>
        <w:tc>
          <w:tcPr>
            <w:tcW w:w="1559" w:type="dxa"/>
            <w:tcBorders>
              <w:top w:val="nil"/>
              <w:left w:val="nil"/>
              <w:bottom w:val="single" w:sz="4" w:space="0" w:color="auto"/>
              <w:right w:val="single" w:sz="4" w:space="0" w:color="auto"/>
            </w:tcBorders>
            <w:vAlign w:val="center"/>
          </w:tcPr>
          <w:p w14:paraId="26720C61" w14:textId="658F88D5" w:rsidR="00AE5427" w:rsidRPr="00023CF3" w:rsidRDefault="00E33BC5" w:rsidP="00433BE2">
            <w:pPr>
              <w:pStyle w:val="FormBodyText"/>
              <w:spacing w:before="60" w:after="60" w:line="240" w:lineRule="atLeast"/>
              <w:ind w:right="0"/>
              <w:rPr>
                <w:rFonts w:ascii="Chubb Publico Text" w:hAnsi="Chubb Publico Text" w:cstheme="minorHAnsi"/>
                <w:lang w:val="en-GB"/>
              </w:rPr>
            </w:pPr>
            <w:r>
              <w:rPr>
                <w:rFonts w:ascii="Chubb Publico Text" w:hAnsi="Chubb Publico Text" w:cstheme="minorHAnsi"/>
                <w:lang w:val="en-GB"/>
              </w:rPr>
              <w:fldChar w:fldCharType="begin">
                <w:ffData>
                  <w:name w:val="Text14"/>
                  <w:enabled/>
                  <w:calcOnExit w:val="0"/>
                  <w:textInput/>
                </w:ffData>
              </w:fldChar>
            </w:r>
            <w:bookmarkStart w:id="18" w:name="Text14"/>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8"/>
          </w:p>
        </w:tc>
        <w:tc>
          <w:tcPr>
            <w:tcW w:w="1276" w:type="dxa"/>
            <w:tcBorders>
              <w:top w:val="nil"/>
              <w:left w:val="single" w:sz="4" w:space="0" w:color="auto"/>
              <w:bottom w:val="single" w:sz="4" w:space="0" w:color="auto"/>
            </w:tcBorders>
            <w:vAlign w:val="center"/>
          </w:tcPr>
          <w:p w14:paraId="0051B976" w14:textId="7A4D2F34" w:rsidR="00AE5427" w:rsidRPr="00023CF3" w:rsidRDefault="00E33BC5" w:rsidP="00433BE2">
            <w:pPr>
              <w:pStyle w:val="FormBodyText"/>
              <w:spacing w:before="60" w:after="60" w:line="240" w:lineRule="atLeast"/>
              <w:ind w:right="0"/>
              <w:rPr>
                <w:rFonts w:ascii="Chubb Publico Text" w:hAnsi="Chubb Publico Text" w:cstheme="minorHAnsi"/>
                <w:lang w:val="en-GB"/>
              </w:rPr>
            </w:pPr>
            <w:r>
              <w:rPr>
                <w:rFonts w:ascii="Chubb Publico Text" w:hAnsi="Chubb Publico Text" w:cstheme="minorHAnsi"/>
                <w:lang w:val="en-GB"/>
              </w:rPr>
              <w:fldChar w:fldCharType="begin">
                <w:ffData>
                  <w:name w:val="Text15"/>
                  <w:enabled/>
                  <w:calcOnExit w:val="0"/>
                  <w:textInput/>
                </w:ffData>
              </w:fldChar>
            </w:r>
            <w:bookmarkStart w:id="19" w:name="Text15"/>
            <w:r>
              <w:rPr>
                <w:rFonts w:ascii="Chubb Publico Text" w:hAnsi="Chubb Publico Text" w:cstheme="minorHAnsi"/>
                <w:lang w:val="en-GB"/>
              </w:rPr>
              <w:instrText xml:space="preserve"> FORMTEXT </w:instrText>
            </w:r>
            <w:r>
              <w:rPr>
                <w:rFonts w:ascii="Chubb Publico Text" w:hAnsi="Chubb Publico Text" w:cstheme="minorHAnsi"/>
                <w:lang w:val="en-GB"/>
              </w:rPr>
            </w:r>
            <w:r>
              <w:rPr>
                <w:rFonts w:ascii="Chubb Publico Text" w:hAnsi="Chubb Publico Text" w:cstheme="minorHAnsi"/>
                <w:lang w:val="en-GB"/>
              </w:rPr>
              <w:fldChar w:fldCharType="separate"/>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sidR="006208D0">
              <w:rPr>
                <w:rFonts w:ascii="Chubb Publico Text" w:hAnsi="Chubb Publico Text" w:cstheme="minorHAnsi"/>
                <w:noProof/>
                <w:lang w:val="en-GB"/>
              </w:rPr>
              <w:t> </w:t>
            </w:r>
            <w:r>
              <w:rPr>
                <w:rFonts w:ascii="Chubb Publico Text" w:hAnsi="Chubb Publico Text" w:cstheme="minorHAnsi"/>
                <w:lang w:val="en-GB"/>
              </w:rPr>
              <w:fldChar w:fldCharType="end"/>
            </w:r>
            <w:bookmarkEnd w:id="19"/>
          </w:p>
        </w:tc>
        <w:tc>
          <w:tcPr>
            <w:tcW w:w="1049" w:type="dxa"/>
            <w:tcBorders>
              <w:top w:val="nil"/>
              <w:left w:val="nil"/>
              <w:bottom w:val="single" w:sz="4" w:space="0" w:color="auto"/>
              <w:right w:val="nil"/>
            </w:tcBorders>
            <w:vAlign w:val="center"/>
          </w:tcPr>
          <w:p w14:paraId="5A449DA3" w14:textId="77777777" w:rsidR="00AE5427" w:rsidRPr="00023CF3" w:rsidRDefault="00AE5427" w:rsidP="00433BE2">
            <w:pPr>
              <w:pStyle w:val="FormBodyText"/>
              <w:spacing w:before="60" w:after="60" w:line="240" w:lineRule="atLeast"/>
              <w:ind w:right="0"/>
              <w:rPr>
                <w:rFonts w:ascii="Chubb Publico Text" w:hAnsi="Chubb Publico Text"/>
                <w:lang w:val="en-GB"/>
              </w:rPr>
            </w:pPr>
            <w:r w:rsidRPr="00023CF3">
              <w:rPr>
                <w:rFonts w:ascii="Chubb Publico Text" w:hAnsi="Chubb Publico Text" w:cstheme="minorHAnsi"/>
                <w:lang w:val="en-GB"/>
              </w:rPr>
              <w:t>100 %</w:t>
            </w:r>
          </w:p>
        </w:tc>
      </w:tr>
    </w:tbl>
    <w:p w14:paraId="7F19EDF6" w14:textId="5E8D21D3" w:rsidR="00391539" w:rsidRPr="00023CF3" w:rsidRDefault="00391539" w:rsidP="001A1FEC">
      <w:pPr>
        <w:spacing w:after="0" w:line="240" w:lineRule="auto"/>
        <w:rPr>
          <w:rFonts w:ascii="Chubb Publico Text" w:hAnsi="Chubb Publico Text" w:cs="Times New Roman"/>
          <w:color w:val="000000" w:themeColor="text1"/>
          <w:spacing w:val="0"/>
          <w:szCs w:val="18"/>
          <w:lang w:val="en-GB"/>
        </w:rPr>
      </w:pPr>
    </w:p>
    <w:p w14:paraId="247B2886" w14:textId="73C8F2DD" w:rsidR="00AE5427" w:rsidRPr="00023CF3" w:rsidRDefault="00AE5427" w:rsidP="00AE5427">
      <w:pPr>
        <w:pStyle w:val="FormBodyText"/>
        <w:numPr>
          <w:ilvl w:val="1"/>
          <w:numId w:val="16"/>
        </w:numPr>
        <w:spacing w:after="240" w:line="240" w:lineRule="atLeast"/>
        <w:ind w:left="284" w:right="16" w:hanging="284"/>
        <w:rPr>
          <w:rFonts w:ascii="Chubb Publico Text" w:hAnsi="Chubb Publico Text"/>
          <w:lang w:val="en-GB"/>
        </w:rPr>
      </w:pPr>
      <w:r w:rsidRPr="00023CF3">
        <w:rPr>
          <w:rFonts w:ascii="Chubb Publico Text" w:hAnsi="Chubb Publico Text"/>
          <w:lang w:val="en-GB"/>
        </w:rPr>
        <w:t>Please list the foreign countries you provide services in and the number of staff located in each.</w:t>
      </w:r>
    </w:p>
    <w:tbl>
      <w:tblPr>
        <w:tblStyle w:val="TableGrid"/>
        <w:tblW w:w="9979" w:type="dxa"/>
        <w:tblInd w:w="392" w:type="dxa"/>
        <w:tblLayout w:type="fixed"/>
        <w:tblLook w:val="04A0" w:firstRow="1" w:lastRow="0" w:firstColumn="1" w:lastColumn="0" w:noHBand="0" w:noVBand="1"/>
      </w:tblPr>
      <w:tblGrid>
        <w:gridCol w:w="2551"/>
        <w:gridCol w:w="2302"/>
        <w:gridCol w:w="2552"/>
        <w:gridCol w:w="2574"/>
      </w:tblGrid>
      <w:tr w:rsidR="00AE5427" w:rsidRPr="00023CF3" w14:paraId="2683B771" w14:textId="77777777" w:rsidTr="00E33BC5">
        <w:trPr>
          <w:trHeight w:val="20"/>
        </w:trPr>
        <w:tc>
          <w:tcPr>
            <w:tcW w:w="2551" w:type="dxa"/>
            <w:tcBorders>
              <w:top w:val="single" w:sz="4" w:space="0" w:color="FFFFFF" w:themeColor="background1"/>
              <w:left w:val="nil"/>
              <w:bottom w:val="single" w:sz="4" w:space="0" w:color="FFFFFF" w:themeColor="background1"/>
              <w:right w:val="single" w:sz="4" w:space="0" w:color="FFFFFF" w:themeColor="background1"/>
            </w:tcBorders>
            <w:shd w:val="clear" w:color="auto" w:fill="6E27C5"/>
          </w:tcPr>
          <w:p w14:paraId="23CE5B8C" w14:textId="0FBFA816"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Country</w:t>
            </w:r>
            <w:r w:rsidRPr="00023CF3">
              <w:rPr>
                <w:rFonts w:ascii="Chubb Publico Text" w:hAnsi="Chubb Publico Text"/>
                <w:color w:val="FFFFFF" w:themeColor="background1"/>
                <w:lang w:val="en-GB"/>
              </w:rPr>
              <w:tab/>
            </w:r>
          </w:p>
        </w:tc>
        <w:tc>
          <w:tcPr>
            <w:tcW w:w="2302" w:type="dxa"/>
            <w:tcBorders>
              <w:top w:val="single" w:sz="4" w:space="0" w:color="FFFFFF" w:themeColor="background1"/>
              <w:left w:val="nil"/>
              <w:bottom w:val="single" w:sz="4" w:space="0" w:color="FFFFFF" w:themeColor="background1"/>
              <w:right w:val="single" w:sz="4" w:space="0" w:color="FFFFFF" w:themeColor="background1"/>
            </w:tcBorders>
            <w:shd w:val="clear" w:color="auto" w:fill="6E27C5"/>
          </w:tcPr>
          <w:p w14:paraId="3E9ACC8C" w14:textId="77777777" w:rsidR="00AE5427" w:rsidRPr="00023CF3" w:rsidRDefault="00AE5427" w:rsidP="00433BE2">
            <w:pPr>
              <w:pStyle w:val="FormBodyText"/>
              <w:tabs>
                <w:tab w:val="center" w:pos="742"/>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Number of Staff</w:t>
            </w:r>
            <w:r w:rsidRPr="00023CF3">
              <w:rPr>
                <w:rFonts w:ascii="Chubb Publico Text" w:hAnsi="Chubb Publico Text"/>
                <w:color w:val="FFFFFF" w:themeColor="background1"/>
                <w:lang w:val="en-GB"/>
              </w:rPr>
              <w:tab/>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E27C5"/>
          </w:tcPr>
          <w:p w14:paraId="53A5E3A9"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Country</w:t>
            </w:r>
          </w:p>
        </w:tc>
        <w:tc>
          <w:tcPr>
            <w:tcW w:w="25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E27C5"/>
          </w:tcPr>
          <w:p w14:paraId="1E1BAB34" w14:textId="77777777" w:rsidR="00AE5427" w:rsidRPr="00023CF3" w:rsidRDefault="00AE5427" w:rsidP="00433BE2">
            <w:pPr>
              <w:pStyle w:val="FormBodyText"/>
              <w:tabs>
                <w:tab w:val="left" w:pos="2893"/>
                <w:tab w:val="left" w:pos="7973"/>
              </w:tabs>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Number of Staff</w:t>
            </w:r>
            <w:r w:rsidRPr="00023CF3">
              <w:rPr>
                <w:rFonts w:ascii="Chubb Publico Text" w:hAnsi="Chubb Publico Text"/>
                <w:color w:val="FFFFFF" w:themeColor="background1"/>
                <w:lang w:val="en-GB"/>
              </w:rPr>
              <w:tab/>
            </w:r>
          </w:p>
        </w:tc>
      </w:tr>
      <w:tr w:rsidR="000D310A" w:rsidRPr="00023CF3" w14:paraId="6BACA078" w14:textId="77777777" w:rsidTr="00E33BC5">
        <w:trPr>
          <w:trHeight w:val="20"/>
        </w:trPr>
        <w:tc>
          <w:tcPr>
            <w:tcW w:w="2551" w:type="dxa"/>
            <w:tcBorders>
              <w:top w:val="single" w:sz="4" w:space="0" w:color="FFFFFF" w:themeColor="background1"/>
              <w:left w:val="nil"/>
              <w:bottom w:val="single" w:sz="4" w:space="0" w:color="auto"/>
            </w:tcBorders>
          </w:tcPr>
          <w:p w14:paraId="262143D1" w14:textId="7CF3A6BB"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bookmarkStart w:id="20" w:name="Text17"/>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bookmarkEnd w:id="20"/>
          </w:p>
        </w:tc>
        <w:tc>
          <w:tcPr>
            <w:tcW w:w="2302" w:type="dxa"/>
            <w:tcBorders>
              <w:top w:val="single" w:sz="4" w:space="0" w:color="FFFFFF" w:themeColor="background1"/>
              <w:left w:val="nil"/>
              <w:bottom w:val="single" w:sz="4" w:space="0" w:color="auto"/>
              <w:right w:val="single" w:sz="4" w:space="0" w:color="auto"/>
            </w:tcBorders>
          </w:tcPr>
          <w:p w14:paraId="653373A1" w14:textId="0BB678E3"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52" w:type="dxa"/>
            <w:tcBorders>
              <w:top w:val="single" w:sz="4" w:space="0" w:color="FFFFFF" w:themeColor="background1"/>
              <w:left w:val="nil"/>
              <w:bottom w:val="single" w:sz="4" w:space="0" w:color="auto"/>
            </w:tcBorders>
          </w:tcPr>
          <w:p w14:paraId="01E7C501" w14:textId="44A3A1C6"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sidR="00461287">
              <w:rPr>
                <w:rFonts w:ascii="Chubb Publico Text" w:hAnsi="Chubb Publico Text"/>
                <w:lang w:val="en-GB"/>
              </w:rPr>
              <w:t> </w:t>
            </w:r>
            <w:r w:rsidR="00461287">
              <w:rPr>
                <w:rFonts w:ascii="Chubb Publico Text" w:hAnsi="Chubb Publico Text"/>
                <w:lang w:val="en-GB"/>
              </w:rPr>
              <w:t> </w:t>
            </w:r>
            <w:r w:rsidR="00461287">
              <w:rPr>
                <w:rFonts w:ascii="Chubb Publico Text" w:hAnsi="Chubb Publico Text"/>
                <w:lang w:val="en-GB"/>
              </w:rPr>
              <w:t> </w:t>
            </w:r>
            <w:r w:rsidR="00461287">
              <w:rPr>
                <w:rFonts w:ascii="Chubb Publico Text" w:hAnsi="Chubb Publico Text"/>
                <w:lang w:val="en-GB"/>
              </w:rPr>
              <w:t> </w:t>
            </w:r>
            <w:r w:rsidR="00461287">
              <w:rPr>
                <w:rFonts w:ascii="Chubb Publico Text" w:hAnsi="Chubb Publico Text"/>
                <w:lang w:val="en-GB"/>
              </w:rPr>
              <w:t> </w:t>
            </w:r>
            <w:r>
              <w:rPr>
                <w:rFonts w:ascii="Chubb Publico Text" w:hAnsi="Chubb Publico Text"/>
                <w:lang w:val="en-GB"/>
              </w:rPr>
              <w:fldChar w:fldCharType="end"/>
            </w:r>
          </w:p>
        </w:tc>
        <w:tc>
          <w:tcPr>
            <w:tcW w:w="2574" w:type="dxa"/>
            <w:tcBorders>
              <w:top w:val="single" w:sz="4" w:space="0" w:color="FFFFFF" w:themeColor="background1"/>
              <w:left w:val="nil"/>
              <w:bottom w:val="single" w:sz="4" w:space="0" w:color="auto"/>
              <w:right w:val="nil"/>
            </w:tcBorders>
          </w:tcPr>
          <w:p w14:paraId="337D5EDA" w14:textId="7DD72EA1"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023CF3" w14:paraId="757E54CF" w14:textId="77777777" w:rsidTr="00E33BC5">
        <w:trPr>
          <w:trHeight w:val="20"/>
        </w:trPr>
        <w:tc>
          <w:tcPr>
            <w:tcW w:w="2551" w:type="dxa"/>
            <w:tcBorders>
              <w:top w:val="single" w:sz="4" w:space="0" w:color="auto"/>
              <w:left w:val="nil"/>
              <w:bottom w:val="single" w:sz="4" w:space="0" w:color="auto"/>
            </w:tcBorders>
          </w:tcPr>
          <w:p w14:paraId="5895132E" w14:textId="698E3FEB"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302" w:type="dxa"/>
            <w:tcBorders>
              <w:top w:val="single" w:sz="4" w:space="0" w:color="auto"/>
              <w:left w:val="nil"/>
              <w:bottom w:val="single" w:sz="4" w:space="0" w:color="auto"/>
              <w:right w:val="single" w:sz="4" w:space="0" w:color="auto"/>
            </w:tcBorders>
          </w:tcPr>
          <w:p w14:paraId="6A0DA1A7" w14:textId="724846B9"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52" w:type="dxa"/>
            <w:tcBorders>
              <w:top w:val="single" w:sz="4" w:space="0" w:color="auto"/>
              <w:left w:val="nil"/>
              <w:bottom w:val="single" w:sz="4" w:space="0" w:color="auto"/>
            </w:tcBorders>
          </w:tcPr>
          <w:p w14:paraId="27FF6A9F" w14:textId="0DB42B28"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74" w:type="dxa"/>
            <w:tcBorders>
              <w:top w:val="single" w:sz="4" w:space="0" w:color="auto"/>
              <w:left w:val="nil"/>
              <w:bottom w:val="single" w:sz="4" w:space="0" w:color="auto"/>
              <w:right w:val="nil"/>
            </w:tcBorders>
          </w:tcPr>
          <w:p w14:paraId="0CAA1F45" w14:textId="4324E36E"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023CF3" w14:paraId="55C17CE4" w14:textId="77777777" w:rsidTr="00E33BC5">
        <w:trPr>
          <w:trHeight w:val="20"/>
        </w:trPr>
        <w:tc>
          <w:tcPr>
            <w:tcW w:w="2551" w:type="dxa"/>
            <w:tcBorders>
              <w:top w:val="single" w:sz="4" w:space="0" w:color="auto"/>
              <w:left w:val="nil"/>
              <w:bottom w:val="single" w:sz="4" w:space="0" w:color="auto"/>
            </w:tcBorders>
          </w:tcPr>
          <w:p w14:paraId="0A8872A0" w14:textId="11371B53"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302" w:type="dxa"/>
            <w:tcBorders>
              <w:top w:val="single" w:sz="4" w:space="0" w:color="auto"/>
              <w:left w:val="nil"/>
              <w:bottom w:val="single" w:sz="4" w:space="0" w:color="auto"/>
              <w:right w:val="single" w:sz="4" w:space="0" w:color="auto"/>
            </w:tcBorders>
          </w:tcPr>
          <w:p w14:paraId="2FA22D7B" w14:textId="59CE1221"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52" w:type="dxa"/>
            <w:tcBorders>
              <w:top w:val="single" w:sz="4" w:space="0" w:color="auto"/>
              <w:left w:val="nil"/>
              <w:bottom w:val="single" w:sz="4" w:space="0" w:color="auto"/>
            </w:tcBorders>
          </w:tcPr>
          <w:p w14:paraId="7BB79ADA" w14:textId="53E8488A"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74" w:type="dxa"/>
            <w:tcBorders>
              <w:top w:val="single" w:sz="4" w:space="0" w:color="auto"/>
              <w:left w:val="nil"/>
              <w:bottom w:val="single" w:sz="4" w:space="0" w:color="auto"/>
              <w:right w:val="nil"/>
            </w:tcBorders>
          </w:tcPr>
          <w:p w14:paraId="4DBC8EDC" w14:textId="7935C00F"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023CF3" w14:paraId="574DA7E8" w14:textId="77777777" w:rsidTr="00E33BC5">
        <w:trPr>
          <w:trHeight w:val="20"/>
        </w:trPr>
        <w:tc>
          <w:tcPr>
            <w:tcW w:w="2551" w:type="dxa"/>
            <w:tcBorders>
              <w:top w:val="single" w:sz="4" w:space="0" w:color="auto"/>
              <w:left w:val="nil"/>
              <w:bottom w:val="single" w:sz="4" w:space="0" w:color="auto"/>
            </w:tcBorders>
          </w:tcPr>
          <w:p w14:paraId="147B960D" w14:textId="0A2009C9"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302" w:type="dxa"/>
            <w:tcBorders>
              <w:top w:val="single" w:sz="4" w:space="0" w:color="auto"/>
              <w:left w:val="nil"/>
              <w:bottom w:val="single" w:sz="4" w:space="0" w:color="auto"/>
              <w:right w:val="single" w:sz="4" w:space="0" w:color="auto"/>
            </w:tcBorders>
          </w:tcPr>
          <w:p w14:paraId="64383116" w14:textId="519A5D9E"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52" w:type="dxa"/>
            <w:tcBorders>
              <w:top w:val="single" w:sz="4" w:space="0" w:color="auto"/>
              <w:left w:val="nil"/>
              <w:bottom w:val="single" w:sz="4" w:space="0" w:color="auto"/>
            </w:tcBorders>
          </w:tcPr>
          <w:p w14:paraId="5AC00AF5" w14:textId="1133BA04"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74" w:type="dxa"/>
            <w:tcBorders>
              <w:top w:val="single" w:sz="4" w:space="0" w:color="auto"/>
              <w:left w:val="nil"/>
              <w:bottom w:val="single" w:sz="4" w:space="0" w:color="auto"/>
              <w:right w:val="nil"/>
            </w:tcBorders>
          </w:tcPr>
          <w:p w14:paraId="14713D69" w14:textId="1E15FC22"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023CF3" w14:paraId="78D6551D" w14:textId="77777777" w:rsidTr="00E33BC5">
        <w:trPr>
          <w:trHeight w:val="20"/>
        </w:trPr>
        <w:tc>
          <w:tcPr>
            <w:tcW w:w="2551" w:type="dxa"/>
            <w:tcBorders>
              <w:top w:val="single" w:sz="4" w:space="0" w:color="auto"/>
              <w:left w:val="nil"/>
              <w:bottom w:val="single" w:sz="4" w:space="0" w:color="auto"/>
            </w:tcBorders>
          </w:tcPr>
          <w:p w14:paraId="592F430D" w14:textId="0A241434"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302" w:type="dxa"/>
            <w:tcBorders>
              <w:top w:val="single" w:sz="4" w:space="0" w:color="auto"/>
              <w:left w:val="nil"/>
              <w:bottom w:val="single" w:sz="4" w:space="0" w:color="auto"/>
              <w:right w:val="single" w:sz="4" w:space="0" w:color="auto"/>
            </w:tcBorders>
          </w:tcPr>
          <w:p w14:paraId="052C266A" w14:textId="2A066A3D"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52" w:type="dxa"/>
            <w:tcBorders>
              <w:top w:val="single" w:sz="4" w:space="0" w:color="auto"/>
              <w:left w:val="nil"/>
              <w:bottom w:val="single" w:sz="4" w:space="0" w:color="auto"/>
            </w:tcBorders>
          </w:tcPr>
          <w:p w14:paraId="09CA5813" w14:textId="0873E3CE"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74" w:type="dxa"/>
            <w:tcBorders>
              <w:top w:val="single" w:sz="4" w:space="0" w:color="auto"/>
              <w:left w:val="nil"/>
              <w:bottom w:val="single" w:sz="4" w:space="0" w:color="auto"/>
              <w:right w:val="nil"/>
            </w:tcBorders>
          </w:tcPr>
          <w:p w14:paraId="32A180C8" w14:textId="4C76616B"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r w:rsidR="000D310A" w:rsidRPr="00023CF3" w14:paraId="4E1E3B7C" w14:textId="77777777" w:rsidTr="00E33BC5">
        <w:trPr>
          <w:trHeight w:val="20"/>
        </w:trPr>
        <w:tc>
          <w:tcPr>
            <w:tcW w:w="2551" w:type="dxa"/>
            <w:tcBorders>
              <w:top w:val="single" w:sz="4" w:space="0" w:color="auto"/>
              <w:left w:val="nil"/>
              <w:bottom w:val="single" w:sz="4" w:space="0" w:color="auto"/>
            </w:tcBorders>
          </w:tcPr>
          <w:p w14:paraId="45E0E749" w14:textId="2527BA80"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302" w:type="dxa"/>
            <w:tcBorders>
              <w:top w:val="single" w:sz="4" w:space="0" w:color="auto"/>
              <w:left w:val="nil"/>
              <w:bottom w:val="single" w:sz="4" w:space="0" w:color="auto"/>
              <w:right w:val="single" w:sz="4" w:space="0" w:color="auto"/>
            </w:tcBorders>
          </w:tcPr>
          <w:p w14:paraId="6015BD26" w14:textId="532678F4"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52" w:type="dxa"/>
            <w:tcBorders>
              <w:top w:val="single" w:sz="4" w:space="0" w:color="auto"/>
              <w:left w:val="nil"/>
              <w:bottom w:val="single" w:sz="4" w:space="0" w:color="auto"/>
            </w:tcBorders>
          </w:tcPr>
          <w:p w14:paraId="3D064EA5" w14:textId="60F6F9BA"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c>
          <w:tcPr>
            <w:tcW w:w="2574" w:type="dxa"/>
            <w:tcBorders>
              <w:top w:val="single" w:sz="4" w:space="0" w:color="auto"/>
              <w:left w:val="nil"/>
              <w:bottom w:val="single" w:sz="4" w:space="0" w:color="auto"/>
              <w:right w:val="nil"/>
            </w:tcBorders>
          </w:tcPr>
          <w:p w14:paraId="3603E2BD" w14:textId="74842122" w:rsidR="000D310A" w:rsidRPr="00023CF3" w:rsidRDefault="000D310A" w:rsidP="000D310A">
            <w:pPr>
              <w:pStyle w:val="FormBodyText"/>
              <w:spacing w:before="60" w:after="60" w:line="240" w:lineRule="atLeast"/>
              <w:ind w:right="0"/>
              <w:rPr>
                <w:rFonts w:ascii="Chubb Publico Text" w:hAnsi="Chubb Publico Text"/>
                <w:lang w:val="en-GB"/>
              </w:rPr>
            </w:pPr>
            <w:r>
              <w:rPr>
                <w:rFonts w:ascii="Chubb Publico Text" w:hAnsi="Chubb Publico Text"/>
                <w:lang w:val="en-GB"/>
              </w:rPr>
              <w:fldChar w:fldCharType="begin">
                <w:ffData>
                  <w:name w:val="Text17"/>
                  <w:enabled/>
                  <w:calcOnExit w:val="0"/>
                  <w:textInput/>
                </w:ffData>
              </w:fldChar>
            </w:r>
            <w:r>
              <w:rPr>
                <w:rFonts w:ascii="Chubb Publico Text" w:hAnsi="Chubb Publico Text"/>
                <w:lang w:val="en-GB"/>
              </w:rPr>
              <w:instrText xml:space="preserve"> FORMTEXT </w:instrText>
            </w:r>
            <w:r>
              <w:rPr>
                <w:rFonts w:ascii="Chubb Publico Text" w:hAnsi="Chubb Publico Text"/>
                <w:lang w:val="en-GB"/>
              </w:rPr>
            </w:r>
            <w:r>
              <w:rPr>
                <w:rFonts w:ascii="Chubb Publico Text" w:hAnsi="Chubb Publico Text"/>
                <w:lang w:val="en-GB"/>
              </w:rPr>
              <w:fldChar w:fldCharType="separate"/>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noProof/>
                <w:lang w:val="en-GB"/>
              </w:rPr>
              <w:t> </w:t>
            </w:r>
            <w:r>
              <w:rPr>
                <w:rFonts w:ascii="Chubb Publico Text" w:hAnsi="Chubb Publico Text"/>
                <w:lang w:val="en-GB"/>
              </w:rPr>
              <w:fldChar w:fldCharType="end"/>
            </w:r>
          </w:p>
        </w:tc>
      </w:tr>
    </w:tbl>
    <w:p w14:paraId="78DCE12E" w14:textId="1FDD4A60" w:rsidR="00316F86" w:rsidRDefault="00316F86" w:rsidP="00433BE2">
      <w:pPr>
        <w:pStyle w:val="NoSpacing"/>
        <w:rPr>
          <w:noProof w:val="0"/>
          <w:lang w:val="en-GB"/>
        </w:rPr>
      </w:pPr>
    </w:p>
    <w:p w14:paraId="077AFA14" w14:textId="77777777" w:rsidR="00023CF3" w:rsidRPr="00681A47" w:rsidRDefault="00023CF3" w:rsidP="00433BE2">
      <w:pPr>
        <w:pStyle w:val="NoSpacing"/>
        <w:rPr>
          <w:noProof w:val="0"/>
          <w:lang w:val="en-GB"/>
        </w:rPr>
      </w:pPr>
    </w:p>
    <w:p w14:paraId="4CB79972" w14:textId="77777777" w:rsidR="00433BE2" w:rsidRPr="00023CF3" w:rsidRDefault="00433BE2" w:rsidP="00433BE2">
      <w:pPr>
        <w:pStyle w:val="Heading1"/>
        <w:rPr>
          <w:rFonts w:ascii="Chubb Publico Text" w:hAnsi="Chubb Publico Text"/>
        </w:rPr>
      </w:pPr>
      <w:r w:rsidRPr="00023CF3">
        <w:rPr>
          <w:rFonts w:ascii="Chubb Publico Text" w:hAnsi="Chubb Publico Text"/>
        </w:rPr>
        <w:lastRenderedPageBreak/>
        <w:t>Risk Management</w:t>
      </w:r>
    </w:p>
    <w:p w14:paraId="3A868E72" w14:textId="646CBBFD" w:rsidR="00433BE2" w:rsidRPr="00023CF3" w:rsidRDefault="00433BE2" w:rsidP="00433BE2">
      <w:pPr>
        <w:pStyle w:val="FormBodyText"/>
        <w:numPr>
          <w:ilvl w:val="1"/>
          <w:numId w:val="2"/>
        </w:numPr>
        <w:tabs>
          <w:tab w:val="left" w:pos="9000"/>
          <w:tab w:val="left" w:pos="9720"/>
        </w:tabs>
        <w:spacing w:after="240" w:line="240" w:lineRule="atLeast"/>
        <w:ind w:left="360" w:right="16" w:hanging="360"/>
        <w:rPr>
          <w:rFonts w:ascii="Chubb Publico Text" w:hAnsi="Chubb Publico Text"/>
          <w:lang w:val="en-GB"/>
        </w:rPr>
      </w:pPr>
      <w:r w:rsidRPr="00023CF3">
        <w:rPr>
          <w:rFonts w:ascii="Chubb Publico Text" w:hAnsi="Chubb Publico Text"/>
          <w:lang w:val="en-GB"/>
        </w:rPr>
        <w:t xml:space="preserve">Do you keep accurate records and ensure all medical professionals hold valid licenses to practise in their </w:t>
      </w:r>
      <w:r w:rsidRPr="00023CF3">
        <w:rPr>
          <w:rFonts w:ascii="Chubb Publico Text" w:hAnsi="Chubb Publico Text"/>
          <w:lang w:val="en-GB"/>
        </w:rPr>
        <w:tab/>
      </w:r>
      <w:sdt>
        <w:sdtPr>
          <w:rPr>
            <w:rFonts w:ascii="Chubb Publico Text" w:hAnsi="Chubb Publico Text"/>
            <w:sz w:val="24"/>
            <w:szCs w:val="24"/>
            <w:lang w:val="en-GB"/>
          </w:rPr>
          <w:id w:val="1197970927"/>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2058238941"/>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r w:rsidR="00BE2CA4" w:rsidRPr="00023CF3">
        <w:rPr>
          <w:rFonts w:ascii="Chubb Publico Text" w:hAnsi="Chubb Publico Text"/>
          <w:lang w:val="en-GB"/>
        </w:rPr>
        <w:t xml:space="preserve"> </w:t>
      </w:r>
      <w:r w:rsidRPr="00023CF3">
        <w:rPr>
          <w:rFonts w:ascii="Chubb Publico Text" w:hAnsi="Chubb Publico Text"/>
          <w:lang w:val="en-GB"/>
        </w:rPr>
        <w:t>respective specialisations issued by the relevant official authority in the country where you practice?</w:t>
      </w:r>
      <w:r w:rsidRPr="00023CF3">
        <w:rPr>
          <w:rFonts w:ascii="Chubb Publico Text" w:hAnsi="Chubb Publico Text"/>
          <w:lang w:val="en-GB"/>
        </w:rPr>
        <w:tab/>
      </w:r>
    </w:p>
    <w:p w14:paraId="571371B2" w14:textId="1F9FB729" w:rsidR="00433BE2" w:rsidRPr="00023CF3" w:rsidRDefault="00433BE2" w:rsidP="00433BE2">
      <w:pPr>
        <w:pStyle w:val="FormBodyText"/>
        <w:numPr>
          <w:ilvl w:val="1"/>
          <w:numId w:val="2"/>
        </w:numPr>
        <w:tabs>
          <w:tab w:val="left" w:pos="9000"/>
          <w:tab w:val="left" w:pos="9720"/>
        </w:tabs>
        <w:spacing w:after="240" w:line="240" w:lineRule="atLeast"/>
        <w:ind w:left="360" w:right="16" w:hanging="360"/>
        <w:rPr>
          <w:rFonts w:ascii="Chubb Publico Text" w:hAnsi="Chubb Publico Text"/>
          <w:lang w:val="en-GB"/>
        </w:rPr>
      </w:pPr>
      <w:r w:rsidRPr="00023CF3">
        <w:rPr>
          <w:rFonts w:ascii="Chubb Publico Text" w:hAnsi="Chubb Publico Text"/>
          <w:lang w:val="en-GB"/>
        </w:rPr>
        <w:t xml:space="preserve">Do you maintain accurate and descriptive records of all medical services rendered, and equipment used in </w:t>
      </w:r>
      <w:r w:rsidR="00BE2CA4" w:rsidRPr="00023CF3">
        <w:rPr>
          <w:rFonts w:ascii="Chubb Publico Text" w:hAnsi="Chubb Publico Text"/>
          <w:lang w:val="en-GB"/>
        </w:rPr>
        <w:tab/>
      </w:r>
      <w:sdt>
        <w:sdtPr>
          <w:rPr>
            <w:rFonts w:ascii="Chubb Publico Text" w:hAnsi="Chubb Publico Text"/>
            <w:sz w:val="24"/>
            <w:szCs w:val="24"/>
            <w:lang w:val="en-GB"/>
          </w:rPr>
          <w:id w:val="-117768814"/>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987740348"/>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r w:rsidR="00BE2CA4" w:rsidRPr="00023CF3">
        <w:rPr>
          <w:rFonts w:ascii="Chubb Publico Text" w:hAnsi="Chubb Publico Text"/>
          <w:bCs/>
          <w:lang w:val="en-GB"/>
        </w:rPr>
        <w:br/>
      </w:r>
      <w:r w:rsidR="00BE2CA4" w:rsidRPr="00023CF3">
        <w:rPr>
          <w:rFonts w:ascii="Chubb Publico Text" w:hAnsi="Chubb Publico Text"/>
          <w:lang w:val="en-GB"/>
        </w:rPr>
        <w:t>procedure?</w:t>
      </w:r>
      <w:r w:rsidR="00BE2CA4" w:rsidRPr="00023CF3">
        <w:rPr>
          <w:rFonts w:ascii="Chubb Publico Text" w:hAnsi="Chubb Publico Text"/>
          <w:lang w:val="en-GB"/>
        </w:rPr>
        <w:tab/>
      </w:r>
    </w:p>
    <w:p w14:paraId="1FFDA20B" w14:textId="0AB31326" w:rsidR="00433BE2" w:rsidRPr="00023CF3" w:rsidRDefault="00433BE2" w:rsidP="00433BE2">
      <w:pPr>
        <w:pStyle w:val="FormBodyText"/>
        <w:numPr>
          <w:ilvl w:val="1"/>
          <w:numId w:val="2"/>
        </w:numPr>
        <w:tabs>
          <w:tab w:val="left" w:pos="9000"/>
          <w:tab w:val="left" w:pos="9720"/>
        </w:tabs>
        <w:spacing w:after="240" w:line="240" w:lineRule="atLeast"/>
        <w:ind w:left="360" w:right="16" w:hanging="360"/>
        <w:rPr>
          <w:rFonts w:ascii="Chubb Publico Text" w:hAnsi="Chubb Publico Text"/>
          <w:lang w:val="en-GB"/>
        </w:rPr>
      </w:pPr>
      <w:r w:rsidRPr="00023CF3">
        <w:rPr>
          <w:rFonts w:ascii="Chubb Publico Text" w:hAnsi="Chubb Publico Text"/>
          <w:lang w:val="en-GB"/>
        </w:rPr>
        <w:t xml:space="preserve">Do you have facilities for sterilisation of instruments in accordance with relevant guidelines/standards applying to </w:t>
      </w:r>
      <w:r w:rsidRPr="00023CF3">
        <w:rPr>
          <w:rFonts w:ascii="Chubb Publico Text" w:hAnsi="Chubb Publico Text"/>
          <w:lang w:val="en-GB"/>
        </w:rPr>
        <w:tab/>
      </w:r>
      <w:sdt>
        <w:sdtPr>
          <w:rPr>
            <w:rFonts w:ascii="Chubb Publico Text" w:hAnsi="Chubb Publico Text"/>
            <w:sz w:val="24"/>
            <w:szCs w:val="24"/>
            <w:lang w:val="en-GB"/>
          </w:rPr>
          <w:id w:val="1488048396"/>
          <w14:checkbox>
            <w14:checked w14:val="0"/>
            <w14:checkedState w14:val="2612" w14:font="MS Gothic"/>
            <w14:uncheckedState w14:val="2610" w14:font="MS Gothic"/>
          </w14:checkbox>
        </w:sdtPr>
        <w:sdtEndPr/>
        <w:sdtContent>
          <w:r w:rsidR="00461287">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23985320"/>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r w:rsidRPr="00023CF3">
        <w:rPr>
          <w:rFonts w:ascii="Chubb Publico Text" w:hAnsi="Chubb Publico Text"/>
          <w:lang w:val="en-GB"/>
        </w:rPr>
        <w:br/>
        <w:t>your industry?</w:t>
      </w:r>
      <w:r w:rsidRPr="00023CF3">
        <w:rPr>
          <w:rFonts w:ascii="Chubb Publico Text" w:hAnsi="Chubb Publico Text"/>
          <w:lang w:val="en-GB"/>
        </w:rPr>
        <w:tab/>
      </w:r>
    </w:p>
    <w:p w14:paraId="603E3472" w14:textId="38C347E5" w:rsidR="00433BE2" w:rsidRPr="00023CF3" w:rsidRDefault="00433BE2" w:rsidP="00433BE2">
      <w:pPr>
        <w:pStyle w:val="FormBodyText"/>
        <w:numPr>
          <w:ilvl w:val="1"/>
          <w:numId w:val="2"/>
        </w:numPr>
        <w:tabs>
          <w:tab w:val="left" w:pos="9000"/>
          <w:tab w:val="left" w:pos="9720"/>
        </w:tabs>
        <w:spacing w:after="240" w:line="240" w:lineRule="atLeast"/>
        <w:ind w:left="360" w:right="16" w:hanging="360"/>
        <w:rPr>
          <w:rFonts w:ascii="Chubb Publico Text" w:hAnsi="Chubb Publico Text"/>
          <w:bCs/>
          <w:lang w:val="en-GB"/>
        </w:rPr>
      </w:pPr>
      <w:r w:rsidRPr="00023CF3">
        <w:rPr>
          <w:rFonts w:ascii="Chubb Publico Text" w:hAnsi="Chubb Publico Text"/>
          <w:lang w:val="en-GB"/>
        </w:rPr>
        <w:t>Do you have and follow documented risk management and quality control procedures?</w:t>
      </w:r>
      <w:r w:rsidRPr="00023CF3">
        <w:rPr>
          <w:rFonts w:ascii="Chubb Publico Text" w:hAnsi="Chubb Publico Text"/>
          <w:lang w:val="en-GB"/>
        </w:rPr>
        <w:tab/>
      </w:r>
      <w:sdt>
        <w:sdtPr>
          <w:rPr>
            <w:rFonts w:ascii="Chubb Publico Text" w:hAnsi="Chubb Publico Text"/>
            <w:sz w:val="24"/>
            <w:szCs w:val="24"/>
            <w:lang w:val="en-GB"/>
          </w:rPr>
          <w:id w:val="-1661989880"/>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045258854"/>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No </w:t>
      </w:r>
    </w:p>
    <w:p w14:paraId="4D6ED8F2" w14:textId="723D58F9" w:rsidR="00433BE2" w:rsidRPr="00023CF3" w:rsidRDefault="00433BE2" w:rsidP="00433BE2">
      <w:pPr>
        <w:pStyle w:val="FormBodyText"/>
        <w:numPr>
          <w:ilvl w:val="1"/>
          <w:numId w:val="2"/>
        </w:numPr>
        <w:tabs>
          <w:tab w:val="left" w:pos="9000"/>
          <w:tab w:val="left" w:pos="9720"/>
        </w:tabs>
        <w:spacing w:after="240" w:line="240" w:lineRule="atLeast"/>
        <w:ind w:left="360" w:right="16" w:hanging="360"/>
        <w:rPr>
          <w:rFonts w:ascii="Chubb Publico Text" w:hAnsi="Chubb Publico Text"/>
          <w:lang w:val="en-GB"/>
        </w:rPr>
      </w:pPr>
      <w:r w:rsidRPr="00023CF3">
        <w:rPr>
          <w:rFonts w:ascii="Chubb Publico Text" w:hAnsi="Chubb Publico Text"/>
          <w:lang w:val="en-GB"/>
        </w:rPr>
        <w:t>Are these risk management and quality control procedures regularly reviewed and updated to the appropriate</w:t>
      </w:r>
      <w:r w:rsidRPr="00023CF3">
        <w:rPr>
          <w:rFonts w:ascii="Chubb Publico Text" w:hAnsi="Chubb Publico Text"/>
          <w:lang w:val="en-GB"/>
        </w:rPr>
        <w:tab/>
      </w:r>
      <w:sdt>
        <w:sdtPr>
          <w:rPr>
            <w:rFonts w:ascii="Chubb Publico Text" w:hAnsi="Chubb Publico Text"/>
            <w:sz w:val="24"/>
            <w:szCs w:val="24"/>
            <w:lang w:val="en-GB"/>
          </w:rPr>
          <w:id w:val="-649595779"/>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60032770"/>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r w:rsidRPr="00023CF3">
        <w:rPr>
          <w:rFonts w:ascii="Chubb Publico Text" w:hAnsi="Chubb Publico Text"/>
          <w:bCs/>
          <w:lang w:val="en-GB"/>
        </w:rPr>
        <w:br/>
      </w:r>
      <w:r w:rsidRPr="00023CF3">
        <w:rPr>
          <w:rFonts w:ascii="Chubb Publico Text" w:hAnsi="Chubb Publico Text"/>
          <w:lang w:val="en-GB"/>
        </w:rPr>
        <w:t>standards applying to your industry?</w:t>
      </w:r>
      <w:r w:rsidRPr="00023CF3">
        <w:rPr>
          <w:rFonts w:ascii="Chubb Publico Text" w:hAnsi="Chubb Publico Text"/>
          <w:lang w:val="en-GB"/>
        </w:rPr>
        <w:tab/>
      </w:r>
    </w:p>
    <w:p w14:paraId="3085AC75" w14:textId="4785BD6F" w:rsidR="001A1FEC" w:rsidRPr="00023CF3" w:rsidRDefault="00433BE2" w:rsidP="00433BE2">
      <w:pPr>
        <w:pStyle w:val="FormBodyText"/>
        <w:tabs>
          <w:tab w:val="left" w:pos="9000"/>
          <w:tab w:val="left" w:pos="9720"/>
        </w:tabs>
        <w:spacing w:after="240" w:line="240" w:lineRule="atLeast"/>
        <w:ind w:left="360" w:right="16" w:hanging="360"/>
        <w:rPr>
          <w:rFonts w:ascii="Chubb Publico Text" w:hAnsi="Chubb Publico Text"/>
          <w:bCs/>
          <w:lang w:val="en-GB"/>
        </w:rPr>
      </w:pPr>
      <w:r w:rsidRPr="00023CF3">
        <w:rPr>
          <w:rFonts w:ascii="Chubb Publico Text" w:hAnsi="Chubb Publico Text"/>
          <w:lang w:val="en-GB"/>
        </w:rPr>
        <w:t>4.6</w:t>
      </w:r>
      <w:r w:rsidRPr="00023CF3">
        <w:rPr>
          <w:rFonts w:ascii="Chubb Publico Text" w:hAnsi="Chubb Publico Text"/>
          <w:lang w:val="en-GB"/>
        </w:rPr>
        <w:tab/>
        <w:t>Do you have standard procedures for the reporting of medical incidents?</w:t>
      </w:r>
      <w:r w:rsidRPr="00023CF3">
        <w:rPr>
          <w:rFonts w:ascii="Chubb Publico Text" w:hAnsi="Chubb Publico Text"/>
          <w:lang w:val="en-GB"/>
        </w:rPr>
        <w:tab/>
      </w:r>
      <w:sdt>
        <w:sdtPr>
          <w:rPr>
            <w:rFonts w:ascii="Chubb Publico Text" w:hAnsi="Chubb Publico Text"/>
            <w:sz w:val="24"/>
            <w:szCs w:val="24"/>
            <w:lang w:val="en-GB"/>
          </w:rPr>
          <w:id w:val="761497787"/>
          <w14:checkbox>
            <w14:checked w14:val="0"/>
            <w14:checkedState w14:val="2612" w14:font="MS Gothic"/>
            <w14:uncheckedState w14:val="2610" w14:font="MS Gothic"/>
          </w14:checkbox>
        </w:sdtPr>
        <w:sdtEndPr/>
        <w:sdtContent>
          <w:r w:rsidR="00461287">
            <w:rPr>
              <w:rFonts w:ascii="MS Gothic" w:eastAsia="MS Gothic" w:hAnsi="MS Gothic" w:hint="eastAsia"/>
              <w:sz w:val="24"/>
              <w:szCs w:val="24"/>
              <w:lang w:val="en-GB"/>
            </w:rPr>
            <w:t>☐</w:t>
          </w:r>
        </w:sdtContent>
      </w:sdt>
      <w:r w:rsidR="00BE2CA4" w:rsidRPr="00023CF3">
        <w:rPr>
          <w:rFonts w:ascii="Chubb Publico Text" w:hAnsi="Chubb Publico Text"/>
          <w:bCs/>
          <w:lang w:val="en-GB"/>
        </w:rPr>
        <w:t xml:space="preserve">Yes  </w:t>
      </w:r>
      <w:r w:rsidR="00BE2CA4" w:rsidRPr="00023CF3">
        <w:rPr>
          <w:rFonts w:ascii="Chubb Publico Text" w:hAnsi="Chubb Publico Text"/>
          <w:bCs/>
          <w:lang w:val="en-GB"/>
        </w:rPr>
        <w:tab/>
      </w:r>
      <w:sdt>
        <w:sdtPr>
          <w:rPr>
            <w:rFonts w:ascii="Chubb Publico Text" w:hAnsi="Chubb Publico Text"/>
            <w:sz w:val="24"/>
            <w:szCs w:val="24"/>
            <w:lang w:val="en-GB"/>
          </w:rPr>
          <w:id w:val="-1759509544"/>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023CF3">
        <w:rPr>
          <w:rFonts w:ascii="Chubb Publico Text" w:hAnsi="Chubb Publico Text"/>
          <w:bCs/>
          <w:lang w:val="en-GB"/>
        </w:rPr>
        <w:t>No</w:t>
      </w:r>
    </w:p>
    <w:p w14:paraId="1335D79A" w14:textId="77777777" w:rsidR="00490563" w:rsidRPr="00681A47" w:rsidRDefault="00490563" w:rsidP="000A525A">
      <w:pPr>
        <w:pStyle w:val="Heading1"/>
      </w:pPr>
      <w:r w:rsidRPr="00681A47">
        <w:t>Insurance History</w:t>
      </w:r>
    </w:p>
    <w:p w14:paraId="139CF348" w14:textId="03A2FB63" w:rsidR="00490563" w:rsidRPr="00681A47" w:rsidRDefault="00490563" w:rsidP="00433BE2">
      <w:pPr>
        <w:pStyle w:val="FormBodyText"/>
        <w:numPr>
          <w:ilvl w:val="1"/>
          <w:numId w:val="2"/>
        </w:numPr>
        <w:tabs>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t xml:space="preserve">Do you currently have </w:t>
      </w:r>
      <w:r w:rsidR="00433BE2" w:rsidRPr="00681A47">
        <w:rPr>
          <w:rFonts w:ascii="Chubb Publico Text App" w:hAnsi="Chubb Publico Text App"/>
          <w:lang w:val="en-GB"/>
        </w:rPr>
        <w:t>medical malpractice</w:t>
      </w:r>
      <w:r w:rsidRPr="00681A47">
        <w:rPr>
          <w:rFonts w:ascii="Chubb Publico Text App" w:hAnsi="Chubb Publico Text App"/>
          <w:lang w:val="en-GB"/>
        </w:rPr>
        <w:t>?</w:t>
      </w:r>
      <w:r w:rsidRPr="00681A47">
        <w:rPr>
          <w:rFonts w:ascii="Chubb Publico Text App" w:hAnsi="Chubb Publico Text App"/>
          <w:lang w:val="en-GB"/>
        </w:rPr>
        <w:tab/>
      </w:r>
      <w:sdt>
        <w:sdtPr>
          <w:rPr>
            <w:rFonts w:ascii="Chubb Publico Text App" w:hAnsi="Chubb Publico Text App"/>
            <w:sz w:val="24"/>
            <w:szCs w:val="24"/>
            <w:lang w:val="en-GB"/>
          </w:rPr>
          <w:id w:val="1271824826"/>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 xml:space="preserve">Yes  </w:t>
      </w:r>
      <w:r w:rsidRPr="00681A47">
        <w:rPr>
          <w:rFonts w:ascii="Chubb Publico Text App" w:hAnsi="Chubb Publico Text App"/>
          <w:bCs/>
          <w:lang w:val="en-GB"/>
        </w:rPr>
        <w:tab/>
      </w:r>
      <w:sdt>
        <w:sdtPr>
          <w:rPr>
            <w:rFonts w:ascii="Chubb Publico Text App" w:hAnsi="Chubb Publico Text App"/>
            <w:sz w:val="24"/>
            <w:szCs w:val="24"/>
            <w:lang w:val="en-GB"/>
          </w:rPr>
          <w:id w:val="-237256970"/>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No</w:t>
      </w:r>
    </w:p>
    <w:p w14:paraId="072DDDD0" w14:textId="77777777" w:rsidR="00433BE2" w:rsidRPr="00681A47" w:rsidRDefault="00433BE2" w:rsidP="00433BE2">
      <w:pPr>
        <w:pStyle w:val="FormBodyText"/>
        <w:tabs>
          <w:tab w:val="left" w:pos="9000"/>
          <w:tab w:val="left" w:pos="9720"/>
        </w:tabs>
        <w:spacing w:after="240" w:line="240" w:lineRule="atLeast"/>
        <w:ind w:left="360" w:right="0"/>
        <w:rPr>
          <w:rFonts w:ascii="Chubb Publico Text App" w:hAnsi="Chubb Publico Text App"/>
          <w:lang w:val="en-GB"/>
        </w:rPr>
      </w:pPr>
      <w:r w:rsidRPr="00681A47">
        <w:rPr>
          <w:rFonts w:ascii="Chubb Publico Text App" w:hAnsi="Chubb Publico Text App"/>
          <w:lang w:val="en-GB"/>
        </w:rPr>
        <w:t xml:space="preserve">If </w:t>
      </w:r>
      <w:r w:rsidRPr="00681A47">
        <w:rPr>
          <w:rFonts w:ascii="Chubb Publico Text App" w:hAnsi="Chubb Publico Text App"/>
          <w:b/>
          <w:lang w:val="en-GB"/>
        </w:rPr>
        <w:t>Yes</w:t>
      </w:r>
      <w:r w:rsidRPr="00681A47">
        <w:rPr>
          <w:rFonts w:ascii="Chubb Publico Text App" w:hAnsi="Chubb Publico Text App"/>
          <w:lang w:val="en-GB"/>
        </w:rPr>
        <w:t>, please provide details.</w:t>
      </w:r>
    </w:p>
    <w:tbl>
      <w:tblPr>
        <w:tblStyle w:val="TableGrid"/>
        <w:tblW w:w="9988" w:type="dxa"/>
        <w:tblInd w:w="468" w:type="dxa"/>
        <w:tblLayout w:type="fixed"/>
        <w:tblLook w:val="04A0" w:firstRow="1" w:lastRow="0" w:firstColumn="1" w:lastColumn="0" w:noHBand="0" w:noVBand="1"/>
      </w:tblPr>
      <w:tblGrid>
        <w:gridCol w:w="2617"/>
        <w:gridCol w:w="2126"/>
        <w:gridCol w:w="1701"/>
        <w:gridCol w:w="1701"/>
        <w:gridCol w:w="1843"/>
      </w:tblGrid>
      <w:tr w:rsidR="00433BE2" w:rsidRPr="00681A47" w14:paraId="5A750FF6" w14:textId="77777777" w:rsidTr="00796282">
        <w:trPr>
          <w:trHeight w:val="288"/>
        </w:trPr>
        <w:tc>
          <w:tcPr>
            <w:tcW w:w="2617" w:type="dxa"/>
            <w:tcBorders>
              <w:top w:val="nil"/>
              <w:left w:val="nil"/>
              <w:bottom w:val="nil"/>
              <w:right w:val="single" w:sz="4" w:space="0" w:color="FFFFFF" w:themeColor="background1"/>
            </w:tcBorders>
            <w:shd w:val="clear" w:color="auto" w:fill="6E27C5" w:themeFill="accent3"/>
          </w:tcPr>
          <w:p w14:paraId="05A32113" w14:textId="2765468B"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Period of Insurance</w:t>
            </w:r>
          </w:p>
        </w:tc>
        <w:tc>
          <w:tcPr>
            <w:tcW w:w="2126" w:type="dxa"/>
            <w:tcBorders>
              <w:top w:val="nil"/>
              <w:left w:val="single" w:sz="4" w:space="0" w:color="FFFFFF" w:themeColor="background1"/>
              <w:bottom w:val="nil"/>
              <w:right w:val="nil"/>
            </w:tcBorders>
            <w:shd w:val="clear" w:color="auto" w:fill="6E27C5" w:themeFill="accent3"/>
          </w:tcPr>
          <w:p w14:paraId="5E388555" w14:textId="77777777"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Insurer</w:t>
            </w:r>
          </w:p>
        </w:tc>
        <w:tc>
          <w:tcPr>
            <w:tcW w:w="1701" w:type="dxa"/>
            <w:tcBorders>
              <w:top w:val="nil"/>
              <w:left w:val="single" w:sz="4" w:space="0" w:color="FFFFFF" w:themeColor="background1"/>
              <w:bottom w:val="nil"/>
              <w:right w:val="single" w:sz="4" w:space="0" w:color="FFFFFF" w:themeColor="background1"/>
            </w:tcBorders>
            <w:shd w:val="clear" w:color="auto" w:fill="6E27C5" w:themeFill="accent3"/>
          </w:tcPr>
          <w:p w14:paraId="395FE6E5" w14:textId="18AC4CB5"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Policy Limit (</w:t>
            </w:r>
            <w:r w:rsidR="007D1CBE">
              <w:rPr>
                <w:rFonts w:ascii="Chubb Publico Text App" w:hAnsi="Chubb Publico Text App"/>
                <w:color w:val="FFFFFF" w:themeColor="background1"/>
                <w:lang w:val="en-GB"/>
              </w:rPr>
              <w:t>MYR</w:t>
            </w:r>
            <w:r w:rsidRPr="00681A47">
              <w:rPr>
                <w:rFonts w:ascii="Chubb Publico Text App" w:hAnsi="Chubb Publico Text App"/>
                <w:color w:val="FFFFFF" w:themeColor="background1"/>
                <w:lang w:val="en-GB"/>
              </w:rPr>
              <w:t>)</w:t>
            </w:r>
          </w:p>
        </w:tc>
        <w:tc>
          <w:tcPr>
            <w:tcW w:w="1701" w:type="dxa"/>
            <w:tcBorders>
              <w:top w:val="nil"/>
              <w:left w:val="single" w:sz="4" w:space="0" w:color="FFFFFF" w:themeColor="background1"/>
              <w:bottom w:val="nil"/>
              <w:right w:val="single" w:sz="4" w:space="0" w:color="FFFFFF" w:themeColor="background1"/>
            </w:tcBorders>
            <w:shd w:val="clear" w:color="auto" w:fill="6E27C5" w:themeFill="accent3"/>
          </w:tcPr>
          <w:p w14:paraId="2F29B0F1" w14:textId="2BE67DB7"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Excess (</w:t>
            </w:r>
            <w:r w:rsidR="007D1CBE">
              <w:rPr>
                <w:rFonts w:ascii="Chubb Publico Text App" w:hAnsi="Chubb Publico Text App"/>
                <w:color w:val="FFFFFF" w:themeColor="background1"/>
                <w:lang w:val="en-GB"/>
              </w:rPr>
              <w:t>MYR</w:t>
            </w:r>
            <w:r w:rsidRPr="00681A47">
              <w:rPr>
                <w:rFonts w:ascii="Chubb Publico Text App" w:hAnsi="Chubb Publico Text App"/>
                <w:color w:val="FFFFFF" w:themeColor="background1"/>
                <w:lang w:val="en-GB"/>
              </w:rPr>
              <w:t>)</w:t>
            </w:r>
          </w:p>
        </w:tc>
        <w:tc>
          <w:tcPr>
            <w:tcW w:w="1843" w:type="dxa"/>
            <w:tcBorders>
              <w:top w:val="nil"/>
              <w:left w:val="single" w:sz="4" w:space="0" w:color="FFFFFF" w:themeColor="background1"/>
              <w:bottom w:val="nil"/>
              <w:right w:val="nil"/>
            </w:tcBorders>
            <w:shd w:val="clear" w:color="auto" w:fill="6E27C5" w:themeFill="accent3"/>
          </w:tcPr>
          <w:p w14:paraId="6D75C78B" w14:textId="77777777"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color w:val="FFFFFF" w:themeColor="background1"/>
                <w:lang w:val="en-GB"/>
              </w:rPr>
            </w:pPr>
            <w:r w:rsidRPr="00681A47">
              <w:rPr>
                <w:rFonts w:ascii="Chubb Publico Text App" w:hAnsi="Chubb Publico Text App"/>
                <w:color w:val="FFFFFF" w:themeColor="background1"/>
                <w:lang w:val="en-GB"/>
              </w:rPr>
              <w:t>Retroactive Date</w:t>
            </w:r>
          </w:p>
        </w:tc>
      </w:tr>
      <w:tr w:rsidR="00433BE2" w:rsidRPr="00681A47" w14:paraId="319E73CD" w14:textId="77777777" w:rsidTr="00796282">
        <w:trPr>
          <w:trHeight w:val="288"/>
        </w:trPr>
        <w:tc>
          <w:tcPr>
            <w:tcW w:w="2617" w:type="dxa"/>
            <w:tcBorders>
              <w:top w:val="nil"/>
              <w:left w:val="nil"/>
              <w:bottom w:val="single" w:sz="4" w:space="0" w:color="auto"/>
            </w:tcBorders>
          </w:tcPr>
          <w:sdt>
            <w:sdtPr>
              <w:rPr>
                <w:rFonts w:ascii="Chubb Publico Text App" w:hAnsi="Chubb Publico Text App"/>
                <w:lang w:val="en-GB"/>
              </w:rPr>
              <w:id w:val="-515849203"/>
              <w:placeholder>
                <w:docPart w:val="DefaultPlaceholder_-1854013440"/>
              </w:placeholder>
              <w:showingPlcHdr/>
            </w:sdtPr>
            <w:sdtEndPr/>
            <w:sdtContent>
              <w:p w14:paraId="57F242EE" w14:textId="474DA7A9" w:rsidR="00433BE2" w:rsidRPr="00681A47" w:rsidRDefault="006208D0" w:rsidP="00796282">
                <w:pPr>
                  <w:pStyle w:val="FormBodyText"/>
                  <w:tabs>
                    <w:tab w:val="left" w:pos="9000"/>
                    <w:tab w:val="left" w:pos="9720"/>
                  </w:tabs>
                  <w:spacing w:before="60" w:after="60" w:line="240" w:lineRule="atLeast"/>
                  <w:ind w:right="0"/>
                  <w:rPr>
                    <w:rFonts w:ascii="Chubb Publico Text App" w:hAnsi="Chubb Publico Text App"/>
                    <w:lang w:val="en-GB"/>
                  </w:rPr>
                </w:pPr>
                <w:r w:rsidRPr="004A480F">
                  <w:rPr>
                    <w:rStyle w:val="PlaceholderText"/>
                  </w:rPr>
                  <w:t>Click or tap here to enter text.</w:t>
                </w:r>
              </w:p>
            </w:sdtContent>
          </w:sdt>
          <w:p w14:paraId="03FE9A41" w14:textId="77777777"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lang w:val="en-GB"/>
              </w:rPr>
            </w:pPr>
          </w:p>
          <w:p w14:paraId="1021410B" w14:textId="77777777" w:rsidR="00433BE2" w:rsidRPr="00681A47" w:rsidRDefault="00433BE2" w:rsidP="00796282">
            <w:pPr>
              <w:pStyle w:val="FormBodyText"/>
              <w:tabs>
                <w:tab w:val="left" w:pos="9000"/>
                <w:tab w:val="left" w:pos="9720"/>
              </w:tabs>
              <w:spacing w:before="60" w:after="60" w:line="240" w:lineRule="atLeast"/>
              <w:ind w:right="0"/>
              <w:rPr>
                <w:rFonts w:ascii="Chubb Publico Text App" w:hAnsi="Chubb Publico Text App"/>
                <w:lang w:val="en-GB"/>
              </w:rPr>
            </w:pPr>
          </w:p>
        </w:tc>
        <w:tc>
          <w:tcPr>
            <w:tcW w:w="2126" w:type="dxa"/>
            <w:tcBorders>
              <w:top w:val="nil"/>
              <w:bottom w:val="single" w:sz="4" w:space="0" w:color="auto"/>
              <w:right w:val="nil"/>
            </w:tcBorders>
          </w:tcPr>
          <w:p w14:paraId="66C8FD70" w14:textId="325C197A" w:rsidR="00433BE2" w:rsidRPr="00681A47" w:rsidRDefault="009803DD" w:rsidP="00796282">
            <w:pPr>
              <w:pStyle w:val="FormBodyText"/>
              <w:tabs>
                <w:tab w:val="left" w:pos="9000"/>
                <w:tab w:val="left" w:pos="9720"/>
              </w:tabs>
              <w:spacing w:before="60" w:after="60" w:line="240" w:lineRule="atLeast"/>
              <w:ind w:right="0"/>
              <w:rPr>
                <w:rFonts w:ascii="Chubb Publico Text App" w:hAnsi="Chubb Publico Text App"/>
                <w:lang w:val="en-GB"/>
              </w:rPr>
            </w:pPr>
            <w:sdt>
              <w:sdtPr>
                <w:rPr>
                  <w:rFonts w:ascii="Chubb Publico Text App" w:hAnsi="Chubb Publico Text App"/>
                  <w:lang w:val="en-GB"/>
                </w:rPr>
                <w:id w:val="1757634581"/>
                <w:placeholder>
                  <w:docPart w:val="DefaultPlaceholder_-1854013440"/>
                </w:placeholder>
                <w:showingPlcHdr/>
              </w:sdtPr>
              <w:sdtEndPr/>
              <w:sdtContent>
                <w:r w:rsidR="006208D0" w:rsidRPr="004A480F">
                  <w:rPr>
                    <w:rStyle w:val="PlaceholderText"/>
                  </w:rPr>
                  <w:t>Click or tap here to enter text.</w:t>
                </w:r>
              </w:sdtContent>
            </w:sdt>
            <w:r w:rsidR="00433BE2" w:rsidRPr="00681A47">
              <w:rPr>
                <w:rFonts w:ascii="Chubb Publico Text App" w:hAnsi="Chubb Publico Text App"/>
                <w:lang w:val="en-GB"/>
              </w:rPr>
              <w:tab/>
            </w:r>
          </w:p>
        </w:tc>
        <w:sdt>
          <w:sdtPr>
            <w:rPr>
              <w:rFonts w:ascii="Chubb Publico Text App" w:hAnsi="Chubb Publico Text App"/>
              <w:lang w:val="en-GB"/>
            </w:rPr>
            <w:id w:val="1506097226"/>
            <w:placeholder>
              <w:docPart w:val="DefaultPlaceholder_-1854013440"/>
            </w:placeholder>
            <w:showingPlcHdr/>
          </w:sdtPr>
          <w:sdtEndPr/>
          <w:sdtContent>
            <w:tc>
              <w:tcPr>
                <w:tcW w:w="1701" w:type="dxa"/>
                <w:tcBorders>
                  <w:top w:val="nil"/>
                  <w:bottom w:val="single" w:sz="4" w:space="0" w:color="auto"/>
                </w:tcBorders>
              </w:tcPr>
              <w:p w14:paraId="47AFA59A" w14:textId="5A9C3CC7" w:rsidR="00433BE2" w:rsidRPr="00681A47" w:rsidRDefault="006208D0" w:rsidP="00796282">
                <w:pPr>
                  <w:pStyle w:val="FormBodyText"/>
                  <w:tabs>
                    <w:tab w:val="left" w:pos="9000"/>
                    <w:tab w:val="left" w:pos="9720"/>
                  </w:tabs>
                  <w:spacing w:before="60" w:after="60" w:line="240" w:lineRule="atLeast"/>
                  <w:ind w:right="0"/>
                  <w:rPr>
                    <w:rFonts w:ascii="Chubb Publico Text App" w:hAnsi="Chubb Publico Text App"/>
                    <w:lang w:val="en-GB"/>
                  </w:rPr>
                </w:pPr>
                <w:r w:rsidRPr="004A480F">
                  <w:rPr>
                    <w:rStyle w:val="PlaceholderText"/>
                  </w:rPr>
                  <w:t>Click or tap here to enter text.</w:t>
                </w:r>
              </w:p>
            </w:tc>
          </w:sdtContent>
        </w:sdt>
        <w:sdt>
          <w:sdtPr>
            <w:rPr>
              <w:rFonts w:ascii="Chubb Publico Text App" w:hAnsi="Chubb Publico Text App"/>
              <w:lang w:val="en-GB"/>
            </w:rPr>
            <w:id w:val="1140454034"/>
            <w:placeholder>
              <w:docPart w:val="DefaultPlaceholder_-1854013440"/>
            </w:placeholder>
            <w:showingPlcHdr/>
          </w:sdtPr>
          <w:sdtEndPr/>
          <w:sdtContent>
            <w:tc>
              <w:tcPr>
                <w:tcW w:w="1701" w:type="dxa"/>
                <w:tcBorders>
                  <w:top w:val="nil"/>
                  <w:bottom w:val="single" w:sz="4" w:space="0" w:color="auto"/>
                </w:tcBorders>
              </w:tcPr>
              <w:p w14:paraId="3870DEB6" w14:textId="259A21E7" w:rsidR="00433BE2" w:rsidRPr="00681A47" w:rsidRDefault="006208D0" w:rsidP="00796282">
                <w:pPr>
                  <w:pStyle w:val="FormBodyText"/>
                  <w:tabs>
                    <w:tab w:val="left" w:pos="9000"/>
                    <w:tab w:val="left" w:pos="9720"/>
                  </w:tabs>
                  <w:spacing w:before="60" w:after="60" w:line="240" w:lineRule="atLeast"/>
                  <w:ind w:right="0"/>
                  <w:rPr>
                    <w:rFonts w:ascii="Chubb Publico Text App" w:hAnsi="Chubb Publico Text App"/>
                    <w:lang w:val="en-GB"/>
                  </w:rPr>
                </w:pPr>
                <w:r w:rsidRPr="004A480F">
                  <w:rPr>
                    <w:rStyle w:val="PlaceholderText"/>
                  </w:rPr>
                  <w:t>Click or tap here to enter text.</w:t>
                </w:r>
              </w:p>
            </w:tc>
          </w:sdtContent>
        </w:sdt>
        <w:sdt>
          <w:sdtPr>
            <w:rPr>
              <w:rFonts w:ascii="Chubb Publico Text App" w:hAnsi="Chubb Publico Text App"/>
              <w:lang w:val="en-GB"/>
            </w:rPr>
            <w:id w:val="40336706"/>
            <w:placeholder>
              <w:docPart w:val="DefaultPlaceholder_-1854013440"/>
            </w:placeholder>
            <w:showingPlcHdr/>
          </w:sdtPr>
          <w:sdtEndPr/>
          <w:sdtContent>
            <w:tc>
              <w:tcPr>
                <w:tcW w:w="1843" w:type="dxa"/>
                <w:tcBorders>
                  <w:top w:val="nil"/>
                  <w:bottom w:val="single" w:sz="4" w:space="0" w:color="auto"/>
                  <w:right w:val="nil"/>
                </w:tcBorders>
              </w:tcPr>
              <w:p w14:paraId="5D1CB6D2" w14:textId="4D5B3480" w:rsidR="00433BE2" w:rsidRPr="00681A47" w:rsidRDefault="006208D0" w:rsidP="00796282">
                <w:pPr>
                  <w:pStyle w:val="FormBodyText"/>
                  <w:tabs>
                    <w:tab w:val="left" w:pos="9000"/>
                    <w:tab w:val="left" w:pos="9720"/>
                  </w:tabs>
                  <w:spacing w:before="60" w:after="60" w:line="240" w:lineRule="atLeast"/>
                  <w:ind w:right="0"/>
                  <w:rPr>
                    <w:rFonts w:ascii="Chubb Publico Text App" w:hAnsi="Chubb Publico Text App"/>
                    <w:lang w:val="en-GB"/>
                  </w:rPr>
                </w:pPr>
                <w:r w:rsidRPr="004A480F">
                  <w:rPr>
                    <w:rStyle w:val="PlaceholderText"/>
                  </w:rPr>
                  <w:t>Click or tap here to enter text.</w:t>
                </w:r>
              </w:p>
            </w:tc>
          </w:sdtContent>
        </w:sdt>
      </w:tr>
    </w:tbl>
    <w:p w14:paraId="26CD4D53" w14:textId="48357267" w:rsidR="00433BE2" w:rsidRDefault="00433BE2" w:rsidP="00433BE2">
      <w:pPr>
        <w:pStyle w:val="NoSpacing"/>
        <w:rPr>
          <w:noProof w:val="0"/>
          <w:lang w:val="en-GB"/>
        </w:rPr>
      </w:pPr>
    </w:p>
    <w:p w14:paraId="4D52252A" w14:textId="77777777" w:rsidR="00214847" w:rsidRPr="00681A47" w:rsidRDefault="00214847" w:rsidP="00433BE2">
      <w:pPr>
        <w:pStyle w:val="NoSpacing"/>
        <w:rPr>
          <w:noProof w:val="0"/>
          <w:lang w:val="en-GB"/>
        </w:rPr>
      </w:pPr>
    </w:p>
    <w:p w14:paraId="2D1C386E" w14:textId="057B9583" w:rsidR="00433BE2" w:rsidRPr="00681A47" w:rsidRDefault="00433BE2" w:rsidP="00433BE2">
      <w:pPr>
        <w:pStyle w:val="FormBodyText"/>
        <w:numPr>
          <w:ilvl w:val="1"/>
          <w:numId w:val="2"/>
        </w:numPr>
        <w:tabs>
          <w:tab w:val="left" w:pos="9000"/>
          <w:tab w:val="left" w:pos="9720"/>
        </w:tabs>
        <w:spacing w:after="240" w:line="240" w:lineRule="atLeast"/>
        <w:ind w:left="360" w:right="-144" w:hanging="360"/>
        <w:rPr>
          <w:rFonts w:ascii="Chubb Publico Text App" w:hAnsi="Chubb Publico Text App"/>
          <w:lang w:val="en-GB"/>
        </w:rPr>
      </w:pPr>
      <w:r w:rsidRPr="00681A47">
        <w:rPr>
          <w:rFonts w:ascii="Chubb Publico Text App" w:hAnsi="Chubb Publico Text App"/>
          <w:lang w:val="en-GB"/>
        </w:rPr>
        <w:t xml:space="preserve">Have you ever had any application for medical malpractice insurance refused, or had any medical malpractice </w:t>
      </w:r>
      <w:r w:rsidRPr="00681A47">
        <w:rPr>
          <w:rFonts w:ascii="Chubb Publico Text App" w:hAnsi="Chubb Publico Text App"/>
          <w:lang w:val="en-GB"/>
        </w:rPr>
        <w:tab/>
      </w:r>
      <w:sdt>
        <w:sdtPr>
          <w:rPr>
            <w:rFonts w:ascii="Chubb Publico Text App" w:hAnsi="Chubb Publico Text App"/>
            <w:sz w:val="24"/>
            <w:szCs w:val="24"/>
            <w:lang w:val="en-GB"/>
          </w:rPr>
          <w:id w:val="-1435356134"/>
          <w14:checkbox>
            <w14:checked w14:val="0"/>
            <w14:checkedState w14:val="2612" w14:font="MS Gothic"/>
            <w14:uncheckedState w14:val="2610" w14:font="MS Gothic"/>
          </w14:checkbox>
        </w:sdtPr>
        <w:sdtEndPr/>
        <w:sdtContent>
          <w:r w:rsidR="00461287">
            <w:rPr>
              <w:rFonts w:ascii="MS Gothic" w:eastAsia="MS Gothic" w:hAnsi="MS Gothic" w:hint="eastAsia"/>
              <w:sz w:val="24"/>
              <w:szCs w:val="24"/>
              <w:lang w:val="en-GB"/>
            </w:rPr>
            <w:t>☐</w:t>
          </w:r>
        </w:sdtContent>
      </w:sdt>
      <w:r w:rsidRPr="00681A47">
        <w:rPr>
          <w:rFonts w:ascii="Chubb Publico Text App" w:hAnsi="Chubb Publico Text App"/>
          <w:bCs/>
          <w:lang w:val="en-GB"/>
        </w:rPr>
        <w:t xml:space="preserve">Yes  </w:t>
      </w:r>
      <w:r w:rsidRPr="00681A47">
        <w:rPr>
          <w:rFonts w:ascii="Chubb Publico Text App" w:hAnsi="Chubb Publico Text App"/>
          <w:bCs/>
          <w:lang w:val="en-GB"/>
        </w:rPr>
        <w:tab/>
      </w:r>
      <w:sdt>
        <w:sdtPr>
          <w:rPr>
            <w:rFonts w:ascii="Chubb Publico Text App" w:hAnsi="Chubb Publico Text App"/>
            <w:sz w:val="24"/>
            <w:szCs w:val="24"/>
            <w:lang w:val="en-GB"/>
          </w:rPr>
          <w:id w:val="1693952236"/>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No</w:t>
      </w:r>
      <w:r w:rsidRPr="00681A47">
        <w:rPr>
          <w:rFonts w:ascii="Chubb Publico Text App" w:hAnsi="Chubb Publico Text App"/>
          <w:lang w:val="en-GB"/>
        </w:rPr>
        <w:t xml:space="preserve"> </w:t>
      </w:r>
      <w:r w:rsidRPr="00681A47">
        <w:rPr>
          <w:rFonts w:ascii="Chubb Publico Text App" w:hAnsi="Chubb Publico Text App"/>
          <w:lang w:val="en-GB"/>
        </w:rPr>
        <w:br/>
        <w:t>insurance coverage rescinded or cancelled?</w:t>
      </w:r>
    </w:p>
    <w:p w14:paraId="2EAD8E2E" w14:textId="77777777" w:rsidR="003F2F48" w:rsidRPr="00681A47" w:rsidRDefault="00433BE2" w:rsidP="00433BE2">
      <w:pPr>
        <w:pStyle w:val="FormBodyText"/>
        <w:tabs>
          <w:tab w:val="left" w:pos="9000"/>
          <w:tab w:val="left" w:pos="9720"/>
        </w:tabs>
        <w:spacing w:after="240" w:line="240" w:lineRule="atLeast"/>
        <w:ind w:left="360" w:right="-144"/>
        <w:rPr>
          <w:lang w:val="en-GB"/>
        </w:rPr>
      </w:pPr>
      <w:r w:rsidRPr="00681A47">
        <w:rPr>
          <w:rFonts w:ascii="Chubb Publico Text App" w:hAnsi="Chubb Publico Text App"/>
          <w:lang w:val="en-GB"/>
        </w:rPr>
        <w:t xml:space="preserve">If </w:t>
      </w:r>
      <w:r w:rsidRPr="00681A47">
        <w:rPr>
          <w:rFonts w:ascii="Chubb Publico Text App" w:hAnsi="Chubb Publico Text App"/>
          <w:b/>
          <w:lang w:val="en-GB"/>
        </w:rPr>
        <w:t>Yes</w:t>
      </w:r>
      <w:r w:rsidRPr="00681A47">
        <w:rPr>
          <w:rFonts w:ascii="Chubb Publico Text App" w:hAnsi="Chubb Publico Text App"/>
          <w:lang w:val="en-GB"/>
        </w:rPr>
        <w:t>, please provide brief details below or on a separate sheet, noting the Section number.</w:t>
      </w:r>
    </w:p>
    <w:sdt>
      <w:sdtPr>
        <w:rPr>
          <w:rFonts w:eastAsia="Georgia" w:cs="Times New Roman"/>
          <w:sz w:val="18"/>
          <w:szCs w:val="22"/>
          <w:lang w:val="en-GB"/>
        </w:rPr>
        <w:id w:val="-1962252253"/>
        <w:placeholder>
          <w:docPart w:val="DefaultPlaceholder_-1854013440"/>
        </w:placeholder>
      </w:sdtPr>
      <w:sdtEndPr/>
      <w:sdtContent>
        <w:p w14:paraId="4F0EE548" w14:textId="5804A6F3" w:rsidR="001A1FEC" w:rsidRPr="00681A47" w:rsidRDefault="001A1FEC" w:rsidP="001A1FEC">
          <w:pPr>
            <w:tabs>
              <w:tab w:val="left" w:pos="9000"/>
              <w:tab w:val="left" w:pos="9720"/>
            </w:tabs>
            <w:spacing w:after="0"/>
            <w:ind w:left="360"/>
            <w:rPr>
              <w:rFonts w:eastAsia="Georgia" w:cs="Times New Roman"/>
              <w:sz w:val="18"/>
              <w:szCs w:val="22"/>
              <w:lang w:val="en-GB"/>
            </w:rPr>
          </w:pPr>
        </w:p>
        <w:p w14:paraId="097EE15D" w14:textId="283A1A03" w:rsidR="001A1FEC" w:rsidRPr="00681A47" w:rsidRDefault="009803DD" w:rsidP="001A1FEC">
          <w:pPr>
            <w:pBdr>
              <w:top w:val="single" w:sz="6" w:space="12" w:color="auto"/>
              <w:bottom w:val="single" w:sz="6" w:space="1" w:color="auto"/>
            </w:pBdr>
            <w:tabs>
              <w:tab w:val="left" w:pos="9000"/>
              <w:tab w:val="left" w:pos="9720"/>
            </w:tabs>
            <w:ind w:left="360"/>
            <w:rPr>
              <w:rFonts w:eastAsia="Georgia" w:cs="Times New Roman"/>
              <w:sz w:val="18"/>
              <w:szCs w:val="22"/>
              <w:lang w:val="en-GB"/>
            </w:rPr>
          </w:pPr>
        </w:p>
      </w:sdtContent>
    </w:sdt>
    <w:p w14:paraId="3E739CB1" w14:textId="10798424" w:rsidR="00490563" w:rsidRPr="00681A47" w:rsidRDefault="00490563" w:rsidP="000A525A">
      <w:pPr>
        <w:pStyle w:val="Heading1"/>
      </w:pPr>
      <w:r w:rsidRPr="00681A47">
        <w:t>Claims Experience</w:t>
      </w:r>
    </w:p>
    <w:p w14:paraId="744F0911" w14:textId="51466CE7" w:rsidR="00490563" w:rsidRPr="00681A47" w:rsidRDefault="00490563" w:rsidP="004832D0">
      <w:pPr>
        <w:pStyle w:val="FormBodyText"/>
        <w:numPr>
          <w:ilvl w:val="1"/>
          <w:numId w:val="2"/>
        </w:numPr>
        <w:tabs>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t>Have any claims ever been made, or lawsuits been brought against you, your predecessors in business, or any</w:t>
      </w:r>
      <w:r w:rsidRPr="00681A47">
        <w:rPr>
          <w:rFonts w:ascii="Chubb Publico Text App" w:hAnsi="Chubb Publico Text App"/>
          <w:lang w:val="en-GB"/>
        </w:rPr>
        <w:tab/>
      </w:r>
      <w:sdt>
        <w:sdtPr>
          <w:rPr>
            <w:rFonts w:ascii="Chubb Publico Text App" w:hAnsi="Chubb Publico Text App"/>
            <w:sz w:val="24"/>
            <w:szCs w:val="24"/>
            <w:lang w:val="en-GB"/>
          </w:rPr>
          <w:id w:val="332348993"/>
          <w14:checkbox>
            <w14:checked w14:val="0"/>
            <w14:checkedState w14:val="2612" w14:font="MS Gothic"/>
            <w14:uncheckedState w14:val="2610" w14:font="MS Gothic"/>
          </w14:checkbox>
        </w:sdtPr>
        <w:sdtEndPr/>
        <w:sdtContent>
          <w:r w:rsidR="00592671">
            <w:rPr>
              <w:rFonts w:ascii="MS Gothic" w:eastAsia="MS Gothic" w:hAnsi="MS Gothic" w:hint="eastAsia"/>
              <w:sz w:val="24"/>
              <w:szCs w:val="24"/>
              <w:lang w:val="en-GB"/>
            </w:rPr>
            <w:t>☐</w:t>
          </w:r>
        </w:sdtContent>
      </w:sdt>
      <w:r w:rsidR="00BE2CA4" w:rsidRPr="00681A47">
        <w:rPr>
          <w:rFonts w:ascii="Chubb Publico Text App" w:hAnsi="Chubb Publico Text App"/>
          <w:bCs/>
          <w:lang w:val="en-GB"/>
        </w:rPr>
        <w:t xml:space="preserve">Yes  </w:t>
      </w:r>
      <w:r w:rsidR="00BE2CA4" w:rsidRPr="00681A47">
        <w:rPr>
          <w:rFonts w:ascii="Chubb Publico Text App" w:hAnsi="Chubb Publico Text App"/>
          <w:bCs/>
          <w:lang w:val="en-GB"/>
        </w:rPr>
        <w:tab/>
      </w:r>
      <w:sdt>
        <w:sdtPr>
          <w:rPr>
            <w:rFonts w:ascii="Chubb Publico Text App" w:hAnsi="Chubb Publico Text App"/>
            <w:sz w:val="24"/>
            <w:szCs w:val="24"/>
            <w:lang w:val="en-GB"/>
          </w:rPr>
          <w:id w:val="-1915075195"/>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00BE2CA4" w:rsidRPr="00681A47">
        <w:rPr>
          <w:rFonts w:ascii="Chubb Publico Text App" w:hAnsi="Chubb Publico Text App"/>
          <w:bCs/>
          <w:lang w:val="en-GB"/>
        </w:rPr>
        <w:t>No</w:t>
      </w:r>
      <w:r w:rsidR="009A4E64" w:rsidRPr="00681A47">
        <w:rPr>
          <w:rFonts w:ascii="Chubb Publico Text App" w:hAnsi="Chubb Publico Text App"/>
          <w:bCs/>
          <w:lang w:val="en-GB"/>
        </w:rPr>
        <w:br/>
      </w:r>
      <w:r w:rsidR="009A4E64" w:rsidRPr="00681A47">
        <w:rPr>
          <w:rFonts w:ascii="Chubb Publico Text App" w:hAnsi="Chubb Publico Text App"/>
          <w:lang w:val="en-GB"/>
        </w:rPr>
        <w:t xml:space="preserve">current </w:t>
      </w:r>
      <w:r w:rsidRPr="00681A47">
        <w:rPr>
          <w:rFonts w:ascii="Chubb Publico Text App" w:hAnsi="Chubb Publico Text App"/>
          <w:lang w:val="en-GB"/>
        </w:rPr>
        <w:t xml:space="preserve">or former Principals, Partners, Directors, employees, or any other person or entity applying to be insured </w:t>
      </w:r>
      <w:r w:rsidR="009A4E64" w:rsidRPr="00681A47">
        <w:rPr>
          <w:rFonts w:ascii="Chubb Publico Text App" w:hAnsi="Chubb Publico Text App"/>
          <w:lang w:val="en-GB"/>
        </w:rPr>
        <w:br/>
        <w:t xml:space="preserve">under this </w:t>
      </w:r>
      <w:r w:rsidRPr="00681A47">
        <w:rPr>
          <w:rFonts w:ascii="Chubb Publico Text App" w:hAnsi="Chubb Publico Text App"/>
          <w:lang w:val="en-GB"/>
        </w:rPr>
        <w:t>proposed contract of insurance?</w:t>
      </w:r>
      <w:r w:rsidRPr="00681A47">
        <w:rPr>
          <w:rFonts w:ascii="Chubb Publico Text App" w:hAnsi="Chubb Publico Text App"/>
          <w:lang w:val="en-GB"/>
        </w:rPr>
        <w:tab/>
      </w:r>
    </w:p>
    <w:p w14:paraId="171BB80E" w14:textId="7F5A9F49" w:rsidR="00490563" w:rsidRPr="00681A47" w:rsidRDefault="00490563" w:rsidP="004832D0">
      <w:pPr>
        <w:pStyle w:val="FormBodyText"/>
        <w:numPr>
          <w:ilvl w:val="1"/>
          <w:numId w:val="2"/>
        </w:numPr>
        <w:tabs>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t xml:space="preserve">Are any of the Principals, Partners, Directors or employees aware, after inquiry, and as of the date of signing this </w:t>
      </w:r>
      <w:r w:rsidRPr="00681A47">
        <w:rPr>
          <w:rFonts w:ascii="Chubb Publico Text App" w:hAnsi="Chubb Publico Text App"/>
          <w:lang w:val="en-GB"/>
        </w:rPr>
        <w:tab/>
      </w:r>
      <w:sdt>
        <w:sdtPr>
          <w:rPr>
            <w:rFonts w:ascii="Chubb Publico Text App" w:hAnsi="Chubb Publico Text App"/>
            <w:sz w:val="24"/>
            <w:szCs w:val="24"/>
            <w:lang w:val="en-GB"/>
          </w:rPr>
          <w:id w:val="-1821485856"/>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 xml:space="preserve">Yes  </w:t>
      </w:r>
      <w:r w:rsidRPr="00681A47">
        <w:rPr>
          <w:rFonts w:ascii="Chubb Publico Text App" w:hAnsi="Chubb Publico Text App"/>
          <w:bCs/>
          <w:lang w:val="en-GB"/>
        </w:rPr>
        <w:tab/>
      </w:r>
      <w:sdt>
        <w:sdtPr>
          <w:rPr>
            <w:rFonts w:ascii="Chubb Publico Text App" w:hAnsi="Chubb Publico Text App"/>
            <w:sz w:val="24"/>
            <w:szCs w:val="24"/>
            <w:lang w:val="en-GB"/>
          </w:rPr>
          <w:id w:val="1474331954"/>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No</w:t>
      </w:r>
      <w:r w:rsidR="009A4E64" w:rsidRPr="00681A47">
        <w:rPr>
          <w:rFonts w:ascii="Chubb Publico Text App" w:hAnsi="Chubb Publico Text App"/>
          <w:bCs/>
          <w:lang w:val="en-GB"/>
        </w:rPr>
        <w:br/>
      </w:r>
      <w:r w:rsidRPr="00681A47">
        <w:rPr>
          <w:rFonts w:ascii="Chubb Publico Text App" w:hAnsi="Chubb Publico Text App"/>
          <w:lang w:val="en-GB"/>
        </w:rPr>
        <w:t xml:space="preserve">application, of any errors, omissions, offences, circumstances or allegations which might result in a claim being </w:t>
      </w:r>
      <w:r w:rsidR="009A4E64" w:rsidRPr="00681A47">
        <w:rPr>
          <w:rFonts w:ascii="Chubb Publico Text App" w:hAnsi="Chubb Publico Text App"/>
          <w:lang w:val="en-GB"/>
        </w:rPr>
        <w:br/>
        <w:t xml:space="preserve">made </w:t>
      </w:r>
      <w:r w:rsidRPr="00681A47">
        <w:rPr>
          <w:rFonts w:ascii="Chubb Publico Text App" w:hAnsi="Chubb Publico Text App"/>
          <w:lang w:val="en-GB"/>
        </w:rPr>
        <w:t>against you or any person or entity applying to be insured under this proposed contract of insurance?</w:t>
      </w:r>
      <w:r w:rsidRPr="00681A47">
        <w:rPr>
          <w:rFonts w:ascii="Chubb Publico Text App" w:hAnsi="Chubb Publico Text App"/>
          <w:lang w:val="en-GB"/>
        </w:rPr>
        <w:tab/>
      </w:r>
    </w:p>
    <w:p w14:paraId="1D70B3B3" w14:textId="65FDF635" w:rsidR="00391539" w:rsidRDefault="00490563" w:rsidP="004832D0">
      <w:pPr>
        <w:pStyle w:val="FormBodyText"/>
        <w:numPr>
          <w:ilvl w:val="1"/>
          <w:numId w:val="2"/>
        </w:numPr>
        <w:tabs>
          <w:tab w:val="left" w:pos="9000"/>
          <w:tab w:val="left" w:pos="9720"/>
        </w:tabs>
        <w:spacing w:after="240" w:line="240" w:lineRule="atLeast"/>
        <w:ind w:left="360" w:right="0" w:hanging="360"/>
        <w:rPr>
          <w:rFonts w:ascii="Chubb Publico Text App" w:hAnsi="Chubb Publico Text App"/>
          <w:lang w:val="en-GB"/>
        </w:rPr>
      </w:pPr>
      <w:r w:rsidRPr="00681A47">
        <w:rPr>
          <w:rFonts w:ascii="Chubb Publico Text App" w:hAnsi="Chubb Publico Text App"/>
          <w:lang w:val="en-GB"/>
        </w:rPr>
        <w:t>Have you, your predecessors in business, or any current or former Principals, Partners, Directors, or employees</w:t>
      </w:r>
      <w:r w:rsidRPr="00681A47">
        <w:rPr>
          <w:rFonts w:ascii="Chubb Publico Text App" w:hAnsi="Chubb Publico Text App"/>
          <w:lang w:val="en-GB"/>
        </w:rPr>
        <w:tab/>
      </w:r>
      <w:sdt>
        <w:sdtPr>
          <w:rPr>
            <w:rFonts w:ascii="Chubb Publico Text App" w:hAnsi="Chubb Publico Text App"/>
            <w:sz w:val="24"/>
            <w:szCs w:val="24"/>
            <w:lang w:val="en-GB"/>
          </w:rPr>
          <w:id w:val="-1804987445"/>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 xml:space="preserve">Yes  </w:t>
      </w:r>
      <w:r w:rsidRPr="00681A47">
        <w:rPr>
          <w:rFonts w:ascii="Chubb Publico Text App" w:hAnsi="Chubb Publico Text App"/>
          <w:bCs/>
          <w:lang w:val="en-GB"/>
        </w:rPr>
        <w:tab/>
      </w:r>
      <w:sdt>
        <w:sdtPr>
          <w:rPr>
            <w:rFonts w:ascii="Chubb Publico Text App" w:hAnsi="Chubb Publico Text App"/>
            <w:sz w:val="24"/>
            <w:szCs w:val="24"/>
            <w:lang w:val="en-GB"/>
          </w:rPr>
          <w:id w:val="1702663720"/>
          <w14:checkbox>
            <w14:checked w14:val="0"/>
            <w14:checkedState w14:val="2612" w14:font="MS Gothic"/>
            <w14:uncheckedState w14:val="2610" w14:font="MS Gothic"/>
          </w14:checkbox>
        </w:sdtPr>
        <w:sdtEndPr/>
        <w:sdtContent>
          <w:r w:rsidR="006208D0">
            <w:rPr>
              <w:rFonts w:ascii="MS Gothic" w:eastAsia="MS Gothic" w:hAnsi="MS Gothic" w:hint="eastAsia"/>
              <w:sz w:val="24"/>
              <w:szCs w:val="24"/>
              <w:lang w:val="en-GB"/>
            </w:rPr>
            <w:t>☐</w:t>
          </w:r>
        </w:sdtContent>
      </w:sdt>
      <w:r w:rsidRPr="00681A47">
        <w:rPr>
          <w:rFonts w:ascii="Chubb Publico Text App" w:hAnsi="Chubb Publico Text App"/>
          <w:bCs/>
          <w:lang w:val="en-GB"/>
        </w:rPr>
        <w:t>No</w:t>
      </w:r>
      <w:r w:rsidR="009A4E64" w:rsidRPr="00681A47">
        <w:rPr>
          <w:rFonts w:ascii="Chubb Publico Text App" w:hAnsi="Chubb Publico Text App"/>
          <w:bCs/>
          <w:lang w:val="en-GB"/>
        </w:rPr>
        <w:br/>
      </w:r>
      <w:r w:rsidR="009A4E64" w:rsidRPr="00681A47">
        <w:rPr>
          <w:rFonts w:ascii="Chubb Publico Text App" w:hAnsi="Chubb Publico Text App"/>
          <w:lang w:val="en-GB"/>
        </w:rPr>
        <w:t xml:space="preserve">ever </w:t>
      </w:r>
      <w:r w:rsidRPr="00681A47">
        <w:rPr>
          <w:rFonts w:ascii="Chubb Publico Text App" w:hAnsi="Chubb Publico Text App"/>
          <w:lang w:val="en-GB"/>
        </w:rPr>
        <w:t>been the subject of disciplinary action or investigation by any authority or regulator or professional body?</w:t>
      </w:r>
    </w:p>
    <w:p w14:paraId="07AA9FDD" w14:textId="77777777" w:rsidR="00490563" w:rsidRPr="00681A47" w:rsidRDefault="00490563" w:rsidP="0028744B">
      <w:pPr>
        <w:pStyle w:val="FormBodyText"/>
        <w:tabs>
          <w:tab w:val="left" w:pos="9000"/>
          <w:tab w:val="left" w:pos="9720"/>
        </w:tabs>
        <w:spacing w:after="240" w:line="240" w:lineRule="atLeast"/>
        <w:ind w:right="0"/>
        <w:rPr>
          <w:rFonts w:ascii="Chubb Publico Text App" w:hAnsi="Chubb Publico Text App"/>
          <w:lang w:val="en-GB"/>
        </w:rPr>
      </w:pPr>
      <w:r w:rsidRPr="00681A47">
        <w:rPr>
          <w:rFonts w:ascii="Chubb Publico Text App" w:hAnsi="Chubb Publico Text App"/>
          <w:lang w:val="en-GB"/>
        </w:rPr>
        <w:t xml:space="preserve">If you had answered </w:t>
      </w:r>
      <w:r w:rsidRPr="00681A47">
        <w:rPr>
          <w:rFonts w:ascii="Chubb Publico Text App" w:hAnsi="Chubb Publico Text App"/>
          <w:b/>
          <w:lang w:val="en-GB"/>
        </w:rPr>
        <w:t>Yes</w:t>
      </w:r>
      <w:r w:rsidRPr="00681A47">
        <w:rPr>
          <w:rFonts w:ascii="Chubb Publico Text App" w:hAnsi="Chubb Publico Text App"/>
          <w:lang w:val="en-GB"/>
        </w:rPr>
        <w:t xml:space="preserve"> to any of the questions in this section, please provide full details and the status of each claim, lawsuit, allegation or matter, including: </w:t>
      </w:r>
    </w:p>
    <w:p w14:paraId="37C39FDA" w14:textId="77777777" w:rsidR="00490563" w:rsidRPr="00681A47" w:rsidRDefault="00490563" w:rsidP="009A4E64">
      <w:pPr>
        <w:pStyle w:val="FormBodyText"/>
        <w:tabs>
          <w:tab w:val="left" w:pos="9000"/>
          <w:tab w:val="left" w:pos="9720"/>
        </w:tabs>
        <w:spacing w:line="240" w:lineRule="atLeast"/>
        <w:ind w:left="284" w:right="0" w:hanging="284"/>
        <w:rPr>
          <w:rFonts w:ascii="Chubb Publico Text App" w:hAnsi="Chubb Publico Text App"/>
          <w:lang w:val="en-GB"/>
        </w:rPr>
      </w:pPr>
      <w:r w:rsidRPr="00681A47">
        <w:rPr>
          <w:rFonts w:ascii="Chubb Publico Text App" w:hAnsi="Chubb Publico Text App"/>
          <w:lang w:val="en-GB"/>
        </w:rPr>
        <w:lastRenderedPageBreak/>
        <w:t>•</w:t>
      </w:r>
      <w:r w:rsidRPr="00681A47">
        <w:rPr>
          <w:rFonts w:ascii="Chubb Publico Text App" w:hAnsi="Chubb Publico Text App"/>
          <w:lang w:val="en-GB"/>
        </w:rPr>
        <w:tab/>
        <w:t>the date of the claim, suit or allegation</w:t>
      </w:r>
    </w:p>
    <w:p w14:paraId="66D83B5F" w14:textId="77777777" w:rsidR="00490563" w:rsidRPr="00681A47" w:rsidRDefault="00490563" w:rsidP="009A4E64">
      <w:pPr>
        <w:pStyle w:val="FormBodyText"/>
        <w:tabs>
          <w:tab w:val="left" w:pos="9000"/>
          <w:tab w:val="left" w:pos="9720"/>
        </w:tabs>
        <w:spacing w:line="240" w:lineRule="atLeast"/>
        <w:ind w:left="284" w:right="0" w:hanging="284"/>
        <w:rPr>
          <w:rFonts w:ascii="Chubb Publico Text App" w:hAnsi="Chubb Publico Text App"/>
          <w:lang w:val="en-GB"/>
        </w:rPr>
      </w:pPr>
      <w:r w:rsidRPr="00681A47">
        <w:rPr>
          <w:rFonts w:ascii="Chubb Publico Text App" w:hAnsi="Chubb Publico Text App"/>
          <w:lang w:val="en-GB"/>
        </w:rPr>
        <w:t>•</w:t>
      </w:r>
      <w:r w:rsidRPr="00681A47">
        <w:rPr>
          <w:rFonts w:ascii="Chubb Publico Text App" w:hAnsi="Chubb Publico Text App"/>
          <w:lang w:val="en-GB"/>
        </w:rPr>
        <w:tab/>
        <w:t>the date you notified your previous insurers</w:t>
      </w:r>
    </w:p>
    <w:p w14:paraId="106A88CD" w14:textId="77777777" w:rsidR="00490563" w:rsidRPr="00681A47" w:rsidRDefault="00490563" w:rsidP="009A4E64">
      <w:pPr>
        <w:pStyle w:val="FormBodyText"/>
        <w:tabs>
          <w:tab w:val="left" w:pos="9000"/>
          <w:tab w:val="left" w:pos="9720"/>
        </w:tabs>
        <w:spacing w:line="240" w:lineRule="atLeast"/>
        <w:ind w:left="284" w:right="0" w:hanging="284"/>
        <w:rPr>
          <w:rFonts w:ascii="Chubb Publico Text App" w:hAnsi="Chubb Publico Text App"/>
          <w:lang w:val="en-GB"/>
        </w:rPr>
      </w:pPr>
      <w:r w:rsidRPr="00681A47">
        <w:rPr>
          <w:rFonts w:ascii="Chubb Publico Text App" w:hAnsi="Chubb Publico Text App"/>
          <w:lang w:val="en-GB"/>
        </w:rPr>
        <w:t>•</w:t>
      </w:r>
      <w:r w:rsidRPr="00681A47">
        <w:rPr>
          <w:rFonts w:ascii="Chubb Publico Text App" w:hAnsi="Chubb Publico Text App"/>
          <w:lang w:val="en-GB"/>
        </w:rPr>
        <w:tab/>
        <w:t>the name of the claimant(s) and the establishment(s)</w:t>
      </w:r>
    </w:p>
    <w:p w14:paraId="620ED96B" w14:textId="77777777" w:rsidR="00490563" w:rsidRPr="00681A47" w:rsidRDefault="00490563" w:rsidP="009A4E64">
      <w:pPr>
        <w:pStyle w:val="FormBodyText"/>
        <w:tabs>
          <w:tab w:val="left" w:pos="9000"/>
          <w:tab w:val="left" w:pos="9720"/>
        </w:tabs>
        <w:spacing w:line="240" w:lineRule="atLeast"/>
        <w:ind w:left="284" w:right="0" w:hanging="284"/>
        <w:rPr>
          <w:rFonts w:ascii="Chubb Publico Text App" w:hAnsi="Chubb Publico Text App"/>
          <w:lang w:val="en-GB"/>
        </w:rPr>
      </w:pPr>
      <w:r w:rsidRPr="00681A47">
        <w:rPr>
          <w:rFonts w:ascii="Chubb Publico Text App" w:hAnsi="Chubb Publico Text App"/>
          <w:lang w:val="en-GB"/>
        </w:rPr>
        <w:t>•</w:t>
      </w:r>
      <w:r w:rsidRPr="00681A47">
        <w:rPr>
          <w:rFonts w:ascii="Chubb Publico Text App" w:hAnsi="Chubb Publico Text App"/>
          <w:lang w:val="en-GB"/>
        </w:rPr>
        <w:tab/>
        <w:t>the allegations made against you</w:t>
      </w:r>
    </w:p>
    <w:p w14:paraId="6EB7B982" w14:textId="77777777" w:rsidR="00490563" w:rsidRPr="00681A47" w:rsidRDefault="00490563" w:rsidP="009A4E64">
      <w:pPr>
        <w:pStyle w:val="FormBodyText"/>
        <w:tabs>
          <w:tab w:val="left" w:pos="9000"/>
          <w:tab w:val="left" w:pos="9720"/>
        </w:tabs>
        <w:spacing w:line="240" w:lineRule="atLeast"/>
        <w:ind w:left="284" w:right="0" w:hanging="284"/>
        <w:rPr>
          <w:rFonts w:ascii="Chubb Publico Text App" w:hAnsi="Chubb Publico Text App"/>
          <w:lang w:val="en-GB"/>
        </w:rPr>
      </w:pPr>
      <w:r w:rsidRPr="00681A47">
        <w:rPr>
          <w:rFonts w:ascii="Chubb Publico Text App" w:hAnsi="Chubb Publico Text App"/>
          <w:lang w:val="en-GB"/>
        </w:rPr>
        <w:t>•</w:t>
      </w:r>
      <w:r w:rsidRPr="00681A47">
        <w:rPr>
          <w:rFonts w:ascii="Chubb Publico Text App" w:hAnsi="Chubb Publico Text App"/>
          <w:lang w:val="en-GB"/>
        </w:rPr>
        <w:tab/>
        <w:t>the amount claimed by the claimant(s)</w:t>
      </w:r>
    </w:p>
    <w:p w14:paraId="19548FB0" w14:textId="77777777" w:rsidR="00490563" w:rsidRPr="00681A47" w:rsidRDefault="00490563" w:rsidP="009A4E64">
      <w:pPr>
        <w:pStyle w:val="FormBodyText"/>
        <w:tabs>
          <w:tab w:val="left" w:pos="9000"/>
          <w:tab w:val="left" w:pos="9720"/>
        </w:tabs>
        <w:spacing w:line="240" w:lineRule="atLeast"/>
        <w:ind w:left="284" w:right="0" w:hanging="284"/>
        <w:rPr>
          <w:rFonts w:ascii="Chubb Publico Text App" w:hAnsi="Chubb Publico Text App"/>
          <w:lang w:val="en-GB"/>
        </w:rPr>
      </w:pPr>
      <w:r w:rsidRPr="00681A47">
        <w:rPr>
          <w:rFonts w:ascii="Chubb Publico Text App" w:hAnsi="Chubb Publico Text App"/>
          <w:lang w:val="en-GB"/>
        </w:rPr>
        <w:t>•</w:t>
      </w:r>
      <w:r w:rsidRPr="00681A47">
        <w:rPr>
          <w:rFonts w:ascii="Chubb Publico Text App" w:hAnsi="Chubb Publico Text App"/>
          <w:lang w:val="en-GB"/>
        </w:rPr>
        <w:tab/>
        <w:t>whether the status is outstanding or finalised</w:t>
      </w:r>
    </w:p>
    <w:p w14:paraId="5C19164C" w14:textId="7F204813" w:rsidR="00490563" w:rsidRDefault="00490563" w:rsidP="0028744B">
      <w:pPr>
        <w:pStyle w:val="FormBodyText"/>
        <w:tabs>
          <w:tab w:val="left" w:pos="9000"/>
          <w:tab w:val="left" w:pos="9720"/>
        </w:tabs>
        <w:spacing w:after="240" w:line="240" w:lineRule="atLeast"/>
        <w:ind w:left="284" w:right="0" w:hanging="284"/>
        <w:rPr>
          <w:rFonts w:ascii="Chubb Publico Text App" w:hAnsi="Chubb Publico Text App"/>
          <w:lang w:val="en-GB"/>
        </w:rPr>
      </w:pPr>
      <w:r w:rsidRPr="00681A47">
        <w:rPr>
          <w:rFonts w:ascii="Chubb Publico Text App" w:hAnsi="Chubb Publico Text App"/>
          <w:lang w:val="en-GB"/>
        </w:rPr>
        <w:t>•</w:t>
      </w:r>
      <w:r w:rsidRPr="00681A47">
        <w:rPr>
          <w:rFonts w:ascii="Chubb Publico Text App" w:hAnsi="Chubb Publico Text App"/>
          <w:lang w:val="en-GB"/>
        </w:rPr>
        <w:tab/>
        <w:t>the amounts paid for claims and defence costs to date</w:t>
      </w:r>
    </w:p>
    <w:bookmarkStart w:id="21" w:name="_Hlk153529283" w:displacedByCustomXml="next"/>
    <w:sdt>
      <w:sdtPr>
        <w:rPr>
          <w:rFonts w:eastAsia="Georgia" w:cs="Times New Roman"/>
          <w:sz w:val="18"/>
          <w:szCs w:val="22"/>
          <w:lang w:val="en-GB"/>
        </w:rPr>
        <w:id w:val="1531292701"/>
        <w:placeholder>
          <w:docPart w:val="DefaultPlaceholder_-1854013440"/>
        </w:placeholder>
      </w:sdtPr>
      <w:sdtEndPr/>
      <w:sdtContent>
        <w:p w14:paraId="7D1CCCAC" w14:textId="0926B963" w:rsidR="00214847" w:rsidRPr="00681A47" w:rsidRDefault="00214847" w:rsidP="00214847">
          <w:pPr>
            <w:tabs>
              <w:tab w:val="left" w:pos="9000"/>
              <w:tab w:val="left" w:pos="9720"/>
            </w:tabs>
            <w:spacing w:after="0"/>
            <w:rPr>
              <w:rFonts w:eastAsia="Georgia" w:cs="Times New Roman"/>
              <w:sz w:val="18"/>
              <w:szCs w:val="22"/>
              <w:lang w:val="en-GB"/>
            </w:rPr>
          </w:pPr>
        </w:p>
        <w:p w14:paraId="54E4D5CC" w14:textId="77777777" w:rsidR="00214847" w:rsidRPr="00681A47" w:rsidRDefault="00214847" w:rsidP="00214847">
          <w:pPr>
            <w:pBdr>
              <w:top w:val="single" w:sz="6" w:space="12" w:color="auto"/>
              <w:bottom w:val="single" w:sz="6" w:space="1" w:color="auto"/>
            </w:pBdr>
            <w:tabs>
              <w:tab w:val="left" w:pos="9000"/>
              <w:tab w:val="left" w:pos="9720"/>
            </w:tabs>
            <w:rPr>
              <w:rFonts w:eastAsia="Georgia" w:cs="Times New Roman"/>
              <w:sz w:val="18"/>
              <w:szCs w:val="22"/>
              <w:lang w:val="en-GB"/>
            </w:rPr>
          </w:pPr>
        </w:p>
        <w:p w14:paraId="69EAE1ED" w14:textId="77777777" w:rsidR="00214847" w:rsidRPr="00681A47" w:rsidRDefault="00214847" w:rsidP="00214847">
          <w:pPr>
            <w:pBdr>
              <w:bottom w:val="single" w:sz="6" w:space="1" w:color="000000" w:themeColor="text1"/>
            </w:pBdr>
            <w:tabs>
              <w:tab w:val="left" w:pos="9000"/>
              <w:tab w:val="left" w:pos="9720"/>
            </w:tabs>
            <w:rPr>
              <w:rFonts w:eastAsia="Georgia" w:cs="Times New Roman"/>
              <w:sz w:val="18"/>
              <w:szCs w:val="22"/>
              <w:lang w:val="en-GB"/>
            </w:rPr>
          </w:pPr>
        </w:p>
        <w:p w14:paraId="72EA33BC" w14:textId="1868F5E0" w:rsidR="00214847" w:rsidRPr="00681A47" w:rsidRDefault="00214847" w:rsidP="00214847">
          <w:pPr>
            <w:pBdr>
              <w:bottom w:val="single" w:sz="4" w:space="1" w:color="000000" w:themeColor="text1"/>
            </w:pBdr>
            <w:tabs>
              <w:tab w:val="left" w:pos="9000"/>
              <w:tab w:val="left" w:pos="9720"/>
            </w:tabs>
            <w:rPr>
              <w:rFonts w:eastAsia="Georgia" w:cs="Times New Roman"/>
              <w:sz w:val="18"/>
              <w:szCs w:val="22"/>
              <w:lang w:val="en-GB"/>
            </w:rPr>
          </w:pPr>
        </w:p>
        <w:p w14:paraId="1DCFB00E" w14:textId="77777777" w:rsidR="00214847" w:rsidRPr="00681A47" w:rsidRDefault="00214847" w:rsidP="00214847">
          <w:pPr>
            <w:tabs>
              <w:tab w:val="left" w:pos="9000"/>
              <w:tab w:val="left" w:pos="9720"/>
            </w:tabs>
            <w:spacing w:after="0"/>
            <w:rPr>
              <w:rFonts w:eastAsia="Georgia" w:cs="Times New Roman"/>
              <w:sz w:val="18"/>
              <w:szCs w:val="22"/>
              <w:lang w:val="en-GB"/>
            </w:rPr>
          </w:pPr>
        </w:p>
        <w:p w14:paraId="43A1CD32" w14:textId="77777777" w:rsidR="00214847" w:rsidRPr="00681A47" w:rsidRDefault="00214847" w:rsidP="00214847">
          <w:pPr>
            <w:pBdr>
              <w:top w:val="single" w:sz="6" w:space="12" w:color="auto"/>
              <w:bottom w:val="single" w:sz="6" w:space="1" w:color="auto"/>
            </w:pBdr>
            <w:tabs>
              <w:tab w:val="left" w:pos="9000"/>
              <w:tab w:val="left" w:pos="9720"/>
            </w:tabs>
            <w:rPr>
              <w:rFonts w:eastAsia="Georgia" w:cs="Times New Roman"/>
              <w:sz w:val="18"/>
              <w:szCs w:val="22"/>
              <w:lang w:val="en-GB"/>
            </w:rPr>
          </w:pPr>
        </w:p>
        <w:p w14:paraId="3149D546" w14:textId="77777777" w:rsidR="00214847" w:rsidRPr="00681A47" w:rsidRDefault="00214847" w:rsidP="00214847">
          <w:pPr>
            <w:pBdr>
              <w:bottom w:val="single" w:sz="6" w:space="1" w:color="000000" w:themeColor="text1"/>
            </w:pBdr>
            <w:tabs>
              <w:tab w:val="left" w:pos="9000"/>
              <w:tab w:val="left" w:pos="9720"/>
            </w:tabs>
            <w:rPr>
              <w:rFonts w:eastAsia="Georgia" w:cs="Times New Roman"/>
              <w:sz w:val="18"/>
              <w:szCs w:val="22"/>
              <w:lang w:val="en-GB"/>
            </w:rPr>
          </w:pPr>
        </w:p>
        <w:p w14:paraId="7887BDA9" w14:textId="77777777" w:rsidR="00214847" w:rsidRPr="00681A47" w:rsidRDefault="00214847" w:rsidP="00214847">
          <w:pPr>
            <w:pBdr>
              <w:bottom w:val="single" w:sz="4" w:space="1" w:color="000000" w:themeColor="text1"/>
            </w:pBdr>
            <w:tabs>
              <w:tab w:val="left" w:pos="9000"/>
              <w:tab w:val="left" w:pos="9720"/>
            </w:tabs>
            <w:rPr>
              <w:rFonts w:eastAsia="Georgia" w:cs="Times New Roman"/>
              <w:sz w:val="18"/>
              <w:szCs w:val="22"/>
              <w:lang w:val="en-GB"/>
            </w:rPr>
          </w:pPr>
        </w:p>
        <w:p w14:paraId="0A83F76E" w14:textId="77777777" w:rsidR="00214847" w:rsidRPr="00681A47" w:rsidRDefault="00214847" w:rsidP="00214847">
          <w:pPr>
            <w:tabs>
              <w:tab w:val="left" w:pos="9000"/>
              <w:tab w:val="left" w:pos="9720"/>
            </w:tabs>
            <w:spacing w:after="0"/>
            <w:rPr>
              <w:rFonts w:eastAsia="Georgia" w:cs="Times New Roman"/>
              <w:sz w:val="18"/>
              <w:szCs w:val="22"/>
              <w:lang w:val="en-GB"/>
            </w:rPr>
          </w:pPr>
        </w:p>
        <w:p w14:paraId="03B7F455" w14:textId="529DC1F5" w:rsidR="00214847" w:rsidRPr="00681A47" w:rsidRDefault="009803DD" w:rsidP="00214847">
          <w:pPr>
            <w:pBdr>
              <w:top w:val="single" w:sz="6" w:space="12" w:color="auto"/>
              <w:bottom w:val="single" w:sz="6" w:space="1" w:color="auto"/>
            </w:pBdr>
            <w:tabs>
              <w:tab w:val="left" w:pos="9000"/>
              <w:tab w:val="left" w:pos="9720"/>
            </w:tabs>
            <w:rPr>
              <w:rFonts w:eastAsia="Georgia" w:cs="Times New Roman"/>
              <w:sz w:val="18"/>
              <w:szCs w:val="22"/>
              <w:lang w:val="en-GB"/>
            </w:rPr>
          </w:pPr>
        </w:p>
      </w:sdtContent>
    </w:sdt>
    <w:bookmarkEnd w:id="21"/>
    <w:p w14:paraId="37081208" w14:textId="6AF73EA8" w:rsidR="001A1FEC" w:rsidRDefault="001A1FEC" w:rsidP="001A1FEC">
      <w:pPr>
        <w:spacing w:after="0" w:line="240" w:lineRule="auto"/>
        <w:rPr>
          <w:rFonts w:eastAsiaTheme="majorEastAsia" w:cstheme="majorBidi"/>
          <w:b/>
          <w:spacing w:val="0"/>
          <w:lang w:val="en-GB"/>
        </w:rPr>
      </w:pPr>
    </w:p>
    <w:p w14:paraId="21A2BFD3" w14:textId="65F304B2" w:rsidR="00490563" w:rsidRPr="00681A47" w:rsidRDefault="00490563" w:rsidP="000A525A">
      <w:pPr>
        <w:pStyle w:val="Heading1"/>
      </w:pPr>
      <w:r w:rsidRPr="00681A47">
        <w:t>Additional Information to Send with Your Application</w:t>
      </w:r>
    </w:p>
    <w:tbl>
      <w:tblPr>
        <w:tblStyle w:val="TableGrid"/>
        <w:tblW w:w="10260" w:type="dxa"/>
        <w:tblInd w:w="108" w:type="dxa"/>
        <w:tblLayout w:type="fixed"/>
        <w:tblLook w:val="04A0" w:firstRow="1" w:lastRow="0" w:firstColumn="1" w:lastColumn="0" w:noHBand="0" w:noVBand="1"/>
      </w:tblPr>
      <w:tblGrid>
        <w:gridCol w:w="8222"/>
        <w:gridCol w:w="992"/>
        <w:gridCol w:w="1046"/>
      </w:tblGrid>
      <w:tr w:rsidR="00433BE2" w:rsidRPr="00023CF3" w14:paraId="2F25BCA4" w14:textId="77777777" w:rsidTr="00433BE2">
        <w:trPr>
          <w:trHeight w:val="20"/>
        </w:trPr>
        <w:tc>
          <w:tcPr>
            <w:tcW w:w="8222" w:type="dxa"/>
            <w:tcBorders>
              <w:top w:val="nil"/>
              <w:left w:val="nil"/>
              <w:bottom w:val="single" w:sz="4" w:space="0" w:color="FFFFFF" w:themeColor="background1"/>
              <w:right w:val="single" w:sz="4" w:space="0" w:color="FFFFFF" w:themeColor="background1"/>
            </w:tcBorders>
            <w:shd w:val="clear" w:color="auto" w:fill="6E27C5"/>
          </w:tcPr>
          <w:p w14:paraId="7BA5CB27" w14:textId="77777777" w:rsidR="00433BE2" w:rsidRPr="00023CF3" w:rsidRDefault="00433BE2" w:rsidP="00433BE2">
            <w:pPr>
              <w:pStyle w:val="FormBodyText"/>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Attach a copy of the following:</w:t>
            </w:r>
          </w:p>
        </w:tc>
        <w:tc>
          <w:tcPr>
            <w:tcW w:w="2038" w:type="dxa"/>
            <w:gridSpan w:val="2"/>
            <w:tcBorders>
              <w:top w:val="nil"/>
              <w:left w:val="single" w:sz="4" w:space="0" w:color="FFFFFF" w:themeColor="background1"/>
              <w:bottom w:val="single" w:sz="4" w:space="0" w:color="FFFFFF" w:themeColor="background1"/>
              <w:right w:val="single" w:sz="4" w:space="0" w:color="FFFFFF" w:themeColor="background1"/>
            </w:tcBorders>
            <w:shd w:val="clear" w:color="auto" w:fill="6E27C5"/>
          </w:tcPr>
          <w:p w14:paraId="226F9EA4" w14:textId="77777777" w:rsidR="00433BE2" w:rsidRPr="00023CF3" w:rsidRDefault="00433BE2" w:rsidP="00433BE2">
            <w:pPr>
              <w:pStyle w:val="FormBodyText"/>
              <w:spacing w:before="60" w:after="60" w:line="240" w:lineRule="atLeast"/>
              <w:ind w:right="0"/>
              <w:rPr>
                <w:rFonts w:ascii="Chubb Publico Text" w:hAnsi="Chubb Publico Text"/>
                <w:color w:val="FFFFFF" w:themeColor="background1"/>
                <w:lang w:val="en-GB"/>
              </w:rPr>
            </w:pPr>
            <w:r w:rsidRPr="00023CF3">
              <w:rPr>
                <w:rFonts w:ascii="Chubb Publico Text" w:hAnsi="Chubb Publico Text"/>
                <w:color w:val="FFFFFF" w:themeColor="background1"/>
                <w:lang w:val="en-GB"/>
              </w:rPr>
              <w:t>Included?</w:t>
            </w:r>
          </w:p>
        </w:tc>
      </w:tr>
      <w:tr w:rsidR="00433BE2" w:rsidRPr="00023CF3" w14:paraId="222635E1" w14:textId="77777777" w:rsidTr="00433BE2">
        <w:trPr>
          <w:trHeight w:val="20"/>
        </w:trPr>
        <w:tc>
          <w:tcPr>
            <w:tcW w:w="8222" w:type="dxa"/>
            <w:tcBorders>
              <w:top w:val="single" w:sz="4" w:space="0" w:color="FFFFFF" w:themeColor="background1"/>
              <w:left w:val="nil"/>
            </w:tcBorders>
          </w:tcPr>
          <w:p w14:paraId="55C2A8DB" w14:textId="77777777" w:rsidR="00433BE2" w:rsidRPr="00023CF3" w:rsidRDefault="00433BE2" w:rsidP="00433BE2">
            <w:pPr>
              <w:pStyle w:val="FormBodyText"/>
              <w:spacing w:before="60" w:after="60" w:line="240" w:lineRule="atLeast"/>
              <w:ind w:right="0"/>
              <w:rPr>
                <w:rFonts w:ascii="Chubb Publico Text" w:hAnsi="Chubb Publico Text"/>
                <w:lang w:val="en-GB"/>
              </w:rPr>
            </w:pPr>
            <w:r w:rsidRPr="00023CF3">
              <w:rPr>
                <w:rFonts w:ascii="Chubb Publico Text" w:hAnsi="Chubb Publico Text" w:cstheme="minorHAnsi"/>
                <w:lang w:val="en-GB"/>
              </w:rPr>
              <w:t xml:space="preserve">Corporate profile, brochures, pamphlets, or other marketing material describing your operations and services  </w:t>
            </w:r>
          </w:p>
        </w:tc>
        <w:tc>
          <w:tcPr>
            <w:tcW w:w="992" w:type="dxa"/>
            <w:tcBorders>
              <w:top w:val="single" w:sz="4" w:space="0" w:color="FFFFFF" w:themeColor="background1"/>
            </w:tcBorders>
          </w:tcPr>
          <w:p w14:paraId="27D4CC20" w14:textId="1408E4E9"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944920218"/>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Yes</w:t>
            </w:r>
            <w:r w:rsidR="00433BE2" w:rsidRPr="00023CF3">
              <w:rPr>
                <w:rFonts w:ascii="Chubb Publico Text" w:hAnsi="Chubb Publico Text"/>
                <w:b/>
                <w:bCs/>
                <w:lang w:val="en-GB"/>
              </w:rPr>
              <w:t xml:space="preserve">  </w:t>
            </w:r>
          </w:p>
        </w:tc>
        <w:tc>
          <w:tcPr>
            <w:tcW w:w="1046" w:type="dxa"/>
            <w:tcBorders>
              <w:top w:val="single" w:sz="4" w:space="0" w:color="FFFFFF" w:themeColor="background1"/>
              <w:right w:val="nil"/>
            </w:tcBorders>
          </w:tcPr>
          <w:p w14:paraId="29A7B70D" w14:textId="6F86C45E"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79728239"/>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No</w:t>
            </w:r>
          </w:p>
        </w:tc>
      </w:tr>
      <w:tr w:rsidR="00433BE2" w:rsidRPr="00023CF3" w14:paraId="0619202E" w14:textId="77777777" w:rsidTr="00433BE2">
        <w:trPr>
          <w:trHeight w:val="20"/>
        </w:trPr>
        <w:tc>
          <w:tcPr>
            <w:tcW w:w="8222" w:type="dxa"/>
            <w:tcBorders>
              <w:left w:val="nil"/>
            </w:tcBorders>
          </w:tcPr>
          <w:p w14:paraId="2EEDCF82" w14:textId="77777777" w:rsidR="00433BE2" w:rsidRPr="00023CF3" w:rsidRDefault="00433BE2" w:rsidP="00433BE2">
            <w:pPr>
              <w:pStyle w:val="FormBodyText"/>
              <w:spacing w:before="60" w:after="60" w:line="240" w:lineRule="atLeast"/>
              <w:ind w:right="0"/>
              <w:rPr>
                <w:rFonts w:ascii="Chubb Publico Text" w:hAnsi="Chubb Publico Text"/>
                <w:lang w:val="en-GB"/>
              </w:rPr>
            </w:pPr>
            <w:r w:rsidRPr="00023CF3">
              <w:rPr>
                <w:rFonts w:ascii="Chubb Publico Text" w:hAnsi="Chubb Publico Text" w:cstheme="minorHAnsi"/>
                <w:lang w:val="en-GB"/>
              </w:rPr>
              <w:t>Standard contracts or service agreements with clients or patients</w:t>
            </w:r>
          </w:p>
        </w:tc>
        <w:tc>
          <w:tcPr>
            <w:tcW w:w="992" w:type="dxa"/>
          </w:tcPr>
          <w:p w14:paraId="743E6EBD" w14:textId="6CA50592"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196587313"/>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Yes</w:t>
            </w:r>
            <w:r w:rsidR="00433BE2" w:rsidRPr="00023CF3">
              <w:rPr>
                <w:rFonts w:ascii="Chubb Publico Text" w:hAnsi="Chubb Publico Text"/>
                <w:b/>
                <w:bCs/>
                <w:lang w:val="en-GB"/>
              </w:rPr>
              <w:t xml:space="preserve">  </w:t>
            </w:r>
          </w:p>
        </w:tc>
        <w:tc>
          <w:tcPr>
            <w:tcW w:w="1046" w:type="dxa"/>
            <w:tcBorders>
              <w:right w:val="nil"/>
            </w:tcBorders>
          </w:tcPr>
          <w:p w14:paraId="1A2B3190" w14:textId="257BD0C7"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1472326075"/>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No</w:t>
            </w:r>
          </w:p>
        </w:tc>
      </w:tr>
      <w:tr w:rsidR="00433BE2" w:rsidRPr="00023CF3" w14:paraId="0FEB6DB4" w14:textId="77777777" w:rsidTr="00433BE2">
        <w:trPr>
          <w:trHeight w:val="20"/>
        </w:trPr>
        <w:tc>
          <w:tcPr>
            <w:tcW w:w="8222" w:type="dxa"/>
            <w:tcBorders>
              <w:left w:val="nil"/>
              <w:bottom w:val="single" w:sz="4" w:space="0" w:color="auto"/>
            </w:tcBorders>
          </w:tcPr>
          <w:p w14:paraId="0CF44767" w14:textId="77777777" w:rsidR="00433BE2" w:rsidRPr="00023CF3" w:rsidRDefault="00433BE2" w:rsidP="00433BE2">
            <w:pPr>
              <w:pStyle w:val="FormBodyText"/>
              <w:spacing w:before="60" w:after="60" w:line="240" w:lineRule="atLeast"/>
              <w:ind w:right="0"/>
              <w:rPr>
                <w:rFonts w:ascii="Chubb Publico Text" w:hAnsi="Chubb Publico Text"/>
                <w:lang w:val="en-GB"/>
              </w:rPr>
            </w:pPr>
            <w:r w:rsidRPr="00023CF3">
              <w:rPr>
                <w:rFonts w:ascii="Chubb Publico Text" w:hAnsi="Chubb Publico Text" w:cstheme="minorHAnsi"/>
                <w:lang w:val="en-GB"/>
              </w:rPr>
              <w:t>Resumes or CVs of all your Principals, Partners or Directors</w:t>
            </w:r>
          </w:p>
        </w:tc>
        <w:tc>
          <w:tcPr>
            <w:tcW w:w="992" w:type="dxa"/>
            <w:tcBorders>
              <w:bottom w:val="single" w:sz="4" w:space="0" w:color="auto"/>
            </w:tcBorders>
          </w:tcPr>
          <w:p w14:paraId="1263E0DC" w14:textId="50FB3B86"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1394576823"/>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Yes</w:t>
            </w:r>
            <w:r w:rsidR="00433BE2" w:rsidRPr="00023CF3">
              <w:rPr>
                <w:rFonts w:ascii="Chubb Publico Text" w:hAnsi="Chubb Publico Text"/>
                <w:b/>
                <w:bCs/>
                <w:lang w:val="en-GB"/>
              </w:rPr>
              <w:t xml:space="preserve">  </w:t>
            </w:r>
          </w:p>
        </w:tc>
        <w:tc>
          <w:tcPr>
            <w:tcW w:w="1046" w:type="dxa"/>
            <w:tcBorders>
              <w:bottom w:val="single" w:sz="4" w:space="0" w:color="auto"/>
              <w:right w:val="nil"/>
            </w:tcBorders>
          </w:tcPr>
          <w:p w14:paraId="1CB6125E" w14:textId="449DABDD"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1658952357"/>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No</w:t>
            </w:r>
          </w:p>
        </w:tc>
      </w:tr>
      <w:tr w:rsidR="00433BE2" w:rsidRPr="00023CF3" w14:paraId="14BDB8BC" w14:textId="77777777" w:rsidTr="00433BE2">
        <w:trPr>
          <w:trHeight w:val="20"/>
        </w:trPr>
        <w:tc>
          <w:tcPr>
            <w:tcW w:w="8222" w:type="dxa"/>
            <w:tcBorders>
              <w:left w:val="nil"/>
            </w:tcBorders>
          </w:tcPr>
          <w:p w14:paraId="55DC45CA" w14:textId="77777777" w:rsidR="00433BE2" w:rsidRPr="00023CF3" w:rsidRDefault="00433BE2" w:rsidP="00433BE2">
            <w:pPr>
              <w:pStyle w:val="FormBodyText"/>
              <w:spacing w:before="60" w:after="60" w:line="240" w:lineRule="atLeast"/>
              <w:ind w:right="0"/>
              <w:rPr>
                <w:rFonts w:ascii="Chubb Publico Text" w:hAnsi="Chubb Publico Text"/>
                <w:lang w:val="en-GB"/>
              </w:rPr>
            </w:pPr>
            <w:r w:rsidRPr="00023CF3">
              <w:rPr>
                <w:rFonts w:ascii="Chubb Publico Text" w:hAnsi="Chubb Publico Text" w:cstheme="minorHAnsi"/>
                <w:b/>
                <w:lang w:val="en-GB"/>
              </w:rPr>
              <w:t>For new businesses only,</w:t>
            </w:r>
            <w:r w:rsidRPr="00023CF3">
              <w:rPr>
                <w:rFonts w:ascii="Chubb Publico Text" w:hAnsi="Chubb Publico Text" w:cstheme="minorHAnsi"/>
                <w:lang w:val="en-GB"/>
              </w:rPr>
              <w:t xml:space="preserve"> your business plan with projections of business</w:t>
            </w:r>
          </w:p>
        </w:tc>
        <w:tc>
          <w:tcPr>
            <w:tcW w:w="992" w:type="dxa"/>
          </w:tcPr>
          <w:p w14:paraId="7E6E4772" w14:textId="7518F0DA"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2020307553"/>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Yes</w:t>
            </w:r>
            <w:r w:rsidR="00433BE2" w:rsidRPr="00023CF3">
              <w:rPr>
                <w:rFonts w:ascii="Chubb Publico Text" w:hAnsi="Chubb Publico Text"/>
                <w:b/>
                <w:bCs/>
                <w:lang w:val="en-GB"/>
              </w:rPr>
              <w:t xml:space="preserve">  </w:t>
            </w:r>
          </w:p>
        </w:tc>
        <w:tc>
          <w:tcPr>
            <w:tcW w:w="1046" w:type="dxa"/>
            <w:tcBorders>
              <w:right w:val="nil"/>
            </w:tcBorders>
          </w:tcPr>
          <w:p w14:paraId="67B7E449" w14:textId="447CF2C2" w:rsidR="00433BE2" w:rsidRPr="00023CF3" w:rsidRDefault="009803DD" w:rsidP="00433BE2">
            <w:pPr>
              <w:pStyle w:val="FormBodyText"/>
              <w:spacing w:before="60" w:after="60" w:line="240" w:lineRule="atLeast"/>
              <w:ind w:right="0"/>
              <w:rPr>
                <w:rFonts w:ascii="Chubb Publico Text" w:hAnsi="Chubb Publico Text"/>
                <w:sz w:val="28"/>
                <w:szCs w:val="28"/>
                <w:lang w:val="en-GB"/>
              </w:rPr>
            </w:pPr>
            <w:sdt>
              <w:sdtPr>
                <w:rPr>
                  <w:rFonts w:ascii="Segoe UI Symbol" w:eastAsia="MS Gothic" w:hAnsi="Segoe UI Symbol" w:cs="Segoe UI Symbol"/>
                  <w:sz w:val="24"/>
                  <w:szCs w:val="24"/>
                  <w:lang w:val="en-GB"/>
                </w:rPr>
                <w:id w:val="2055191704"/>
                <w14:checkbox>
                  <w14:checked w14:val="0"/>
                  <w14:checkedState w14:val="2612" w14:font="MS Gothic"/>
                  <w14:uncheckedState w14:val="2610" w14:font="MS Gothic"/>
                </w14:checkbox>
              </w:sdtPr>
              <w:sdtEndPr/>
              <w:sdtContent>
                <w:r w:rsidR="00592671">
                  <w:rPr>
                    <w:rFonts w:ascii="MS Gothic" w:eastAsia="MS Gothic" w:hAnsi="MS Gothic" w:cs="Segoe UI Symbol" w:hint="eastAsia"/>
                    <w:sz w:val="24"/>
                    <w:szCs w:val="24"/>
                    <w:lang w:val="en-GB"/>
                  </w:rPr>
                  <w:t>☐</w:t>
                </w:r>
              </w:sdtContent>
            </w:sdt>
            <w:r w:rsidR="00433BE2" w:rsidRPr="00023CF3">
              <w:rPr>
                <w:rFonts w:ascii="Chubb Publico Text" w:hAnsi="Chubb Publico Text"/>
                <w:bCs/>
                <w:lang w:val="en-GB"/>
              </w:rPr>
              <w:t>No</w:t>
            </w:r>
          </w:p>
        </w:tc>
      </w:tr>
    </w:tbl>
    <w:p w14:paraId="405B7AC5" w14:textId="77777777" w:rsidR="00EC4F84" w:rsidRPr="00681A47" w:rsidRDefault="00EC4F84" w:rsidP="008E1DB4">
      <w:pPr>
        <w:rPr>
          <w:lang w:val="en-GB"/>
        </w:rPr>
        <w:sectPr w:rsidR="00EC4F84" w:rsidRPr="00681A47" w:rsidSect="00423084">
          <w:footerReference w:type="first" r:id="rId14"/>
          <w:pgSz w:w="11906" w:h="16838"/>
          <w:pgMar w:top="909" w:right="836" w:bottom="1582" w:left="794" w:header="567" w:footer="465" w:gutter="0"/>
          <w:cols w:space="284"/>
          <w:docGrid w:linePitch="360"/>
        </w:sectPr>
      </w:pPr>
    </w:p>
    <w:p w14:paraId="142D5DD2" w14:textId="77777777" w:rsidR="00023CF3" w:rsidRDefault="008E1DB4" w:rsidP="00433BE2">
      <w:pPr>
        <w:pStyle w:val="Heading1"/>
        <w:numPr>
          <w:ilvl w:val="0"/>
          <w:numId w:val="0"/>
        </w:numPr>
        <w:sectPr w:rsidR="00023CF3" w:rsidSect="00332C49">
          <w:footerReference w:type="default" r:id="rId15"/>
          <w:type w:val="continuous"/>
          <w:pgSz w:w="11906" w:h="16838"/>
          <w:pgMar w:top="909" w:right="851" w:bottom="1582" w:left="794" w:header="567" w:footer="454" w:gutter="0"/>
          <w:cols w:num="3" w:space="284"/>
          <w:titlePg/>
          <w:docGrid w:linePitch="360"/>
        </w:sectPr>
      </w:pPr>
      <w:r w:rsidRPr="00681A47">
        <w:br w:type="page"/>
      </w:r>
    </w:p>
    <w:p w14:paraId="6285A22A" w14:textId="77777777" w:rsidR="007C27E5" w:rsidRPr="00332A14" w:rsidRDefault="007C27E5" w:rsidP="007C27E5">
      <w:pPr>
        <w:pStyle w:val="Heading1"/>
        <w:numPr>
          <w:ilvl w:val="0"/>
          <w:numId w:val="0"/>
        </w:numPr>
        <w:rPr>
          <w:rFonts w:ascii="Chubb Publico Text" w:hAnsi="Chubb Publico Text"/>
        </w:rPr>
      </w:pPr>
      <w:r w:rsidRPr="00332A14">
        <w:rPr>
          <w:rFonts w:ascii="Chubb Publico Text" w:hAnsi="Chubb Publico Text"/>
        </w:rPr>
        <w:lastRenderedPageBreak/>
        <w:t>Declaration</w:t>
      </w:r>
    </w:p>
    <w:p w14:paraId="2F085A35" w14:textId="3D43118B" w:rsidR="007C27E5" w:rsidRPr="00023CF3" w:rsidRDefault="007C27E5" w:rsidP="007C27E5">
      <w:pPr>
        <w:autoSpaceDE w:val="0"/>
        <w:autoSpaceDN w:val="0"/>
        <w:adjustRightInd w:val="0"/>
        <w:spacing w:after="0" w:line="240" w:lineRule="auto"/>
        <w:rPr>
          <w:rFonts w:ascii="Chubb Publico Text" w:hAnsi="Chubb Publico Text" w:cs="ChubbPublicoText-Roman"/>
          <w:spacing w:val="0"/>
        </w:rPr>
      </w:pPr>
      <w:r w:rsidRPr="00023CF3">
        <w:rPr>
          <w:rFonts w:ascii="Chubb Publico Text" w:hAnsi="Chubb Publico Text" w:cs="ChubbPublicoText-Roman"/>
          <w:spacing w:val="0"/>
        </w:rPr>
        <w:t>We agree that the statements and declarations contained in this proposal form</w:t>
      </w:r>
      <w:r w:rsidR="00956FA1">
        <w:rPr>
          <w:rFonts w:ascii="Chubb Publico Text" w:hAnsi="Chubb Publico Text" w:cs="ChubbPublicoText-Roman"/>
          <w:spacing w:val="0"/>
        </w:rPr>
        <w:t>, together with any other information or documents supplied,</w:t>
      </w:r>
      <w:r w:rsidRPr="00023CF3">
        <w:rPr>
          <w:rFonts w:ascii="Chubb Publico Text" w:hAnsi="Chubb Publico Text" w:cs="ChubbPublicoText-Roman"/>
          <w:spacing w:val="0"/>
        </w:rPr>
        <w:t xml:space="preserve"> will be relied upon by Chubb to decide whether to acceptthis insurance. If it results in a contract of insurance with Chubb, the statements and declarations shall</w:t>
      </w:r>
    </w:p>
    <w:p w14:paraId="6E795DD8" w14:textId="086C5C1E" w:rsidR="007C27E5" w:rsidRDefault="007C27E5" w:rsidP="007C27E5">
      <w:pPr>
        <w:autoSpaceDE w:val="0"/>
        <w:autoSpaceDN w:val="0"/>
        <w:adjustRightInd w:val="0"/>
        <w:spacing w:after="0" w:line="240" w:lineRule="auto"/>
        <w:rPr>
          <w:rFonts w:ascii="Chubb Publico Text" w:hAnsi="Chubb Publico Text" w:cs="ChubbPublicoText-Roman"/>
          <w:spacing w:val="0"/>
        </w:rPr>
      </w:pPr>
      <w:r w:rsidRPr="00023CF3">
        <w:rPr>
          <w:rFonts w:ascii="Chubb Publico Text" w:hAnsi="Chubb Publico Text" w:cs="ChubbPublicoText-Roman"/>
          <w:spacing w:val="0"/>
        </w:rPr>
        <w:t>be the basis of this contract of insurance.</w:t>
      </w:r>
    </w:p>
    <w:p w14:paraId="4016A531" w14:textId="30E3AECF" w:rsidR="00956FA1" w:rsidRDefault="00956FA1" w:rsidP="007C27E5">
      <w:pPr>
        <w:autoSpaceDE w:val="0"/>
        <w:autoSpaceDN w:val="0"/>
        <w:adjustRightInd w:val="0"/>
        <w:spacing w:after="0" w:line="240" w:lineRule="auto"/>
        <w:rPr>
          <w:rFonts w:ascii="Chubb Publico Text" w:hAnsi="Chubb Publico Text" w:cs="ChubbPublicoText-Roman"/>
          <w:spacing w:val="0"/>
        </w:rPr>
      </w:pPr>
    </w:p>
    <w:p w14:paraId="29B6078E" w14:textId="75A12457" w:rsidR="00956FA1" w:rsidRDefault="00956FA1" w:rsidP="007C27E5">
      <w:pPr>
        <w:autoSpaceDE w:val="0"/>
        <w:autoSpaceDN w:val="0"/>
        <w:adjustRightInd w:val="0"/>
        <w:spacing w:after="0" w:line="240" w:lineRule="auto"/>
        <w:rPr>
          <w:rFonts w:ascii="Chubb Publico Text" w:hAnsi="Chubb Publico Text" w:cs="ChubbPublicoText-Roman"/>
          <w:spacing w:val="0"/>
        </w:rPr>
      </w:pPr>
      <w:r>
        <w:rPr>
          <w:rFonts w:ascii="Chubb Publico Text" w:hAnsi="Chubb Publico Text" w:cs="ChubbPublicoText-Roman"/>
          <w:spacing w:val="0"/>
        </w:rPr>
        <w:t>We declare, after inquiry, that the statements, particulars and information contained in this application and in any documents accompanying this application are true and correct in every detail and that no other material facts have been misstated, suppressed or ommitted.</w:t>
      </w:r>
    </w:p>
    <w:p w14:paraId="41FC2321" w14:textId="6075ED85" w:rsidR="00956FA1" w:rsidRDefault="00956FA1" w:rsidP="007C27E5">
      <w:pPr>
        <w:autoSpaceDE w:val="0"/>
        <w:autoSpaceDN w:val="0"/>
        <w:adjustRightInd w:val="0"/>
        <w:spacing w:after="0" w:line="240" w:lineRule="auto"/>
        <w:rPr>
          <w:rFonts w:ascii="Chubb Publico Text" w:hAnsi="Chubb Publico Text" w:cs="ChubbPublicoText-Roman"/>
          <w:spacing w:val="0"/>
        </w:rPr>
      </w:pPr>
    </w:p>
    <w:p w14:paraId="2725DFF5" w14:textId="7EB5C1D5" w:rsidR="00956FA1" w:rsidRDefault="00956FA1" w:rsidP="007C27E5">
      <w:pPr>
        <w:autoSpaceDE w:val="0"/>
        <w:autoSpaceDN w:val="0"/>
        <w:adjustRightInd w:val="0"/>
        <w:spacing w:after="0" w:line="240" w:lineRule="auto"/>
        <w:rPr>
          <w:rFonts w:ascii="Chubb Publico Text" w:hAnsi="Chubb Publico Text" w:cs="ChubbPublicoText-Roman"/>
          <w:spacing w:val="0"/>
        </w:rPr>
      </w:pPr>
      <w:r>
        <w:rPr>
          <w:rFonts w:ascii="Chubb Publico Text" w:hAnsi="Chubb Publico Text" w:cs="ChubbPublicoText-Roman"/>
          <w:spacing w:val="0"/>
        </w:rPr>
        <w:t xml:space="preserve">We undertake to inform Chubb of any material alteration to those facts before completion of the contract of insurance. </w:t>
      </w:r>
    </w:p>
    <w:p w14:paraId="7F91B289" w14:textId="2B877D40" w:rsidR="00956FA1" w:rsidRDefault="00956FA1" w:rsidP="007C27E5">
      <w:pPr>
        <w:autoSpaceDE w:val="0"/>
        <w:autoSpaceDN w:val="0"/>
        <w:adjustRightInd w:val="0"/>
        <w:spacing w:after="0" w:line="240" w:lineRule="auto"/>
        <w:rPr>
          <w:rFonts w:ascii="Chubb Publico Text" w:hAnsi="Chubb Publico Text" w:cs="ChubbPublicoText-Roman"/>
          <w:spacing w:val="0"/>
        </w:rPr>
      </w:pPr>
    </w:p>
    <w:p w14:paraId="07DCCABC" w14:textId="77777777" w:rsidR="00956FA1" w:rsidRPr="00332A14" w:rsidRDefault="00956FA1" w:rsidP="007C27E5">
      <w:pPr>
        <w:autoSpaceDE w:val="0"/>
        <w:autoSpaceDN w:val="0"/>
        <w:adjustRightInd w:val="0"/>
        <w:spacing w:after="0" w:line="240" w:lineRule="auto"/>
        <w:rPr>
          <w:rFonts w:ascii="Chubb Publico Text" w:hAnsi="Chubb Publico Text" w:cs="ChubbPublicoText-Roman"/>
          <w:spacing w:val="0"/>
        </w:rPr>
      </w:pPr>
    </w:p>
    <w:p w14:paraId="2DC64413" w14:textId="2A2E4BEB"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p>
    <w:p w14:paraId="5D676932" w14:textId="77777777" w:rsidR="007C27E5" w:rsidRPr="00332A14" w:rsidRDefault="007C27E5" w:rsidP="007C27E5">
      <w:pPr>
        <w:pStyle w:val="Heading1"/>
        <w:numPr>
          <w:ilvl w:val="0"/>
          <w:numId w:val="0"/>
        </w:numPr>
        <w:ind w:left="360" w:hanging="360"/>
        <w:rPr>
          <w:rFonts w:ascii="Chubb Publico Text" w:hAnsi="Chubb Publico Text" w:cs="ChubbPublicoText-Italic"/>
          <w:i/>
          <w:iCs/>
        </w:rPr>
      </w:pPr>
      <w:r w:rsidRPr="00332A14">
        <w:rPr>
          <w:rFonts w:ascii="Chubb Publico Text" w:hAnsi="Chubb Publico Text"/>
          <w:bCs/>
        </w:rPr>
        <w:t xml:space="preserve">Privacy Notice </w:t>
      </w:r>
      <w:r w:rsidRPr="00332A14">
        <w:rPr>
          <w:rFonts w:ascii="Chubb Publico Text" w:hAnsi="Chubb Publico Text" w:cs="ChubbPublicoText-Roman"/>
        </w:rPr>
        <w:t xml:space="preserve">/ </w:t>
      </w:r>
      <w:r w:rsidRPr="00332A14">
        <w:rPr>
          <w:rFonts w:ascii="Chubb Publico Text" w:hAnsi="Chubb Publico Text" w:cs="ChubbPublicoText-Italic"/>
          <w:i/>
          <w:iCs/>
        </w:rPr>
        <w:t>Notis Privasi</w:t>
      </w:r>
    </w:p>
    <w:p w14:paraId="2786B982" w14:textId="0F4BC816" w:rsidR="007C27E5" w:rsidRPr="00332A14" w:rsidRDefault="00956FA1" w:rsidP="00D41A2F">
      <w:pPr>
        <w:autoSpaceDE w:val="0"/>
        <w:autoSpaceDN w:val="0"/>
        <w:adjustRightInd w:val="0"/>
        <w:spacing w:after="0" w:line="240" w:lineRule="auto"/>
        <w:jc w:val="both"/>
        <w:rPr>
          <w:rFonts w:ascii="Chubb Publico Text" w:hAnsi="Chubb Publico Text" w:cs="ChubbPublicoText-Roman"/>
          <w:spacing w:val="0"/>
        </w:rPr>
      </w:pPr>
      <w:r>
        <w:rPr>
          <w:rFonts w:ascii="Chubb Publico Text" w:hAnsi="Chubb Publico Text" w:cs="ChubbPublicoText-Roman"/>
          <w:spacing w:val="0"/>
        </w:rPr>
        <w:t xml:space="preserve">We </w:t>
      </w:r>
      <w:r w:rsidR="007C27E5" w:rsidRPr="00332A14">
        <w:rPr>
          <w:rFonts w:ascii="Chubb Publico Text" w:hAnsi="Chubb Publico Text" w:cs="ChubbPublicoText-Roman"/>
          <w:spacing w:val="0"/>
        </w:rPr>
        <w:t xml:space="preserve">understand that Chubb needs to deal with my personal data to administer </w:t>
      </w:r>
      <w:r w:rsidR="00B84A4A">
        <w:rPr>
          <w:rFonts w:ascii="Chubb Publico Text" w:hAnsi="Chubb Publico Text" w:cs="ChubbPublicoText-Roman"/>
          <w:spacing w:val="0"/>
        </w:rPr>
        <w:t>o</w:t>
      </w:r>
      <w:r>
        <w:rPr>
          <w:rFonts w:ascii="Chubb Publico Text" w:hAnsi="Chubb Publico Text" w:cs="ChubbPublicoText-Roman"/>
          <w:spacing w:val="0"/>
        </w:rPr>
        <w:t xml:space="preserve">ur </w:t>
      </w:r>
      <w:r w:rsidR="007C27E5" w:rsidRPr="00332A14">
        <w:rPr>
          <w:rFonts w:ascii="Chubb Publico Text" w:hAnsi="Chubb Publico Text" w:cs="ChubbPublicoText-Roman"/>
          <w:spacing w:val="0"/>
        </w:rPr>
        <w:t xml:space="preserve">Policy and </w:t>
      </w:r>
      <w:r w:rsidR="003E1003">
        <w:rPr>
          <w:rFonts w:ascii="Chubb Publico Text" w:hAnsi="Chubb Publico Text" w:cs="ChubbPublicoText-Roman"/>
          <w:spacing w:val="0"/>
        </w:rPr>
        <w:t xml:space="preserve">offer </w:t>
      </w:r>
      <w:r>
        <w:rPr>
          <w:rFonts w:ascii="Chubb Publico Text" w:hAnsi="Chubb Publico Text" w:cs="ChubbPublicoText-Roman"/>
          <w:spacing w:val="0"/>
        </w:rPr>
        <w:t xml:space="preserve">us </w:t>
      </w:r>
      <w:r w:rsidR="007C27E5" w:rsidRPr="00332A14">
        <w:rPr>
          <w:rFonts w:ascii="Chubb Publico Text" w:hAnsi="Chubb Publico Text" w:cs="ChubbPublicoText-Roman"/>
          <w:spacing w:val="0"/>
        </w:rPr>
        <w:t>insurance products and services. To</w:t>
      </w:r>
      <w:r w:rsidR="00D41A2F">
        <w:rPr>
          <w:rFonts w:ascii="Chubb Publico Text" w:hAnsi="Chubb Publico Text" w:cs="ChubbPublicoText-Roman"/>
          <w:spacing w:val="0"/>
        </w:rPr>
        <w:t xml:space="preserve"> </w:t>
      </w:r>
      <w:r w:rsidR="007C27E5" w:rsidRPr="00332A14">
        <w:rPr>
          <w:rFonts w:ascii="Chubb Publico Text" w:hAnsi="Chubb Publico Text" w:cs="ChubbPublicoText-Roman"/>
          <w:spacing w:val="0"/>
        </w:rPr>
        <w:t xml:space="preserve">achieve these purposes, </w:t>
      </w:r>
      <w:r>
        <w:rPr>
          <w:rFonts w:ascii="Chubb Publico Text" w:hAnsi="Chubb Publico Text" w:cs="ChubbPublicoText-Roman"/>
          <w:spacing w:val="0"/>
        </w:rPr>
        <w:t>We</w:t>
      </w:r>
      <w:r w:rsidRPr="00332A14">
        <w:rPr>
          <w:rFonts w:ascii="Chubb Publico Text" w:hAnsi="Chubb Publico Text" w:cs="ChubbPublicoText-Roman"/>
          <w:spacing w:val="0"/>
        </w:rPr>
        <w:t xml:space="preserve"> </w:t>
      </w:r>
      <w:r w:rsidR="007C27E5" w:rsidRPr="00332A14">
        <w:rPr>
          <w:rFonts w:ascii="Chubb Publico Text" w:hAnsi="Chubb Publico Text" w:cs="ChubbPublicoText-Roman"/>
          <w:spacing w:val="0"/>
        </w:rPr>
        <w:t xml:space="preserve">allow Chubb to collect, use and disclose </w:t>
      </w:r>
      <w:r>
        <w:rPr>
          <w:rFonts w:ascii="Chubb Publico Text" w:hAnsi="Chubb Publico Text" w:cs="ChubbPublicoText-Roman"/>
          <w:spacing w:val="0"/>
        </w:rPr>
        <w:t xml:space="preserve">our </w:t>
      </w:r>
      <w:r w:rsidR="007C27E5" w:rsidRPr="00332A14">
        <w:rPr>
          <w:rFonts w:ascii="Chubb Publico Text" w:hAnsi="Chubb Publico Text" w:cs="ChubbPublicoText-Roman"/>
          <w:spacing w:val="0"/>
        </w:rPr>
        <w:t>personal data to selected third parties in or outside Malaysia, in</w:t>
      </w:r>
      <w:r w:rsidR="00D41A2F">
        <w:rPr>
          <w:rFonts w:ascii="Chubb Publico Text" w:hAnsi="Chubb Publico Text" w:cs="ChubbPublicoText-Roman"/>
          <w:spacing w:val="0"/>
        </w:rPr>
        <w:t xml:space="preserve"> </w:t>
      </w:r>
      <w:r w:rsidR="007C27E5" w:rsidRPr="00332A14">
        <w:rPr>
          <w:rFonts w:ascii="Chubb Publico Text" w:hAnsi="Chubb Publico Text" w:cs="ChubbPublicoText-Roman"/>
          <w:spacing w:val="0"/>
        </w:rPr>
        <w:t xml:space="preserve">accordance with Chubb’s Personal Data Protection Notice, which is found in Chubb’s website at </w:t>
      </w:r>
      <w:hyperlink r:id="rId16" w:history="1">
        <w:r w:rsidR="00D41A2F" w:rsidRPr="00D70B3F">
          <w:rPr>
            <w:rStyle w:val="Hyperlink"/>
            <w:rFonts w:ascii="Chubb Publico Text" w:hAnsi="Chubb Publico Text" w:cs="ChubbPublicoText-Roman"/>
            <w:spacing w:val="0"/>
          </w:rPr>
          <w:t>http://www.chubb.com/my-privacy/</w:t>
        </w:r>
      </w:hyperlink>
      <w:r w:rsidR="007C27E5" w:rsidRPr="00332A14">
        <w:rPr>
          <w:rFonts w:ascii="Chubb Publico Text" w:hAnsi="Chubb Publico Text" w:cs="ChubbPublicoText-Roman"/>
          <w:spacing w:val="0"/>
        </w:rPr>
        <w:t>.</w:t>
      </w:r>
      <w:r w:rsidR="00D41A2F">
        <w:rPr>
          <w:rFonts w:ascii="Chubb Publico Text" w:hAnsi="Chubb Publico Text" w:cs="ChubbPublicoText-Roman"/>
          <w:spacing w:val="0"/>
        </w:rPr>
        <w:t xml:space="preserve"> </w:t>
      </w:r>
      <w:r>
        <w:rPr>
          <w:rFonts w:ascii="Chubb Publico Text" w:hAnsi="Chubb Publico Text" w:cs="ChubbPublicoText-Roman"/>
          <w:spacing w:val="0"/>
        </w:rPr>
        <w:t xml:space="preserve">We </w:t>
      </w:r>
      <w:r w:rsidR="007C27E5" w:rsidRPr="00332A14">
        <w:rPr>
          <w:rFonts w:ascii="Chubb Publico Text" w:hAnsi="Chubb Publico Text" w:cs="ChubbPublicoText-Roman"/>
          <w:spacing w:val="0"/>
        </w:rPr>
        <w:t xml:space="preserve">may contact Chubb for access to or correction of </w:t>
      </w:r>
      <w:r>
        <w:rPr>
          <w:rFonts w:ascii="Chubb Publico Text" w:hAnsi="Chubb Publico Text" w:cs="ChubbPublicoText-Roman"/>
          <w:spacing w:val="0"/>
        </w:rPr>
        <w:t xml:space="preserve">our </w:t>
      </w:r>
      <w:r w:rsidR="007C27E5" w:rsidRPr="00332A14">
        <w:rPr>
          <w:rFonts w:ascii="Chubb Publico Text" w:hAnsi="Chubb Publico Text" w:cs="ChubbPublicoText-Roman"/>
          <w:spacing w:val="0"/>
        </w:rPr>
        <w:t>personal data, or for any other queries or complaints.</w:t>
      </w:r>
    </w:p>
    <w:p w14:paraId="76876A85" w14:textId="77777777" w:rsidR="007C27E5" w:rsidRPr="00332A14" w:rsidRDefault="007C27E5" w:rsidP="00D41A2F">
      <w:pPr>
        <w:autoSpaceDE w:val="0"/>
        <w:autoSpaceDN w:val="0"/>
        <w:adjustRightInd w:val="0"/>
        <w:spacing w:after="0" w:line="240" w:lineRule="auto"/>
        <w:jc w:val="both"/>
        <w:rPr>
          <w:rFonts w:ascii="Chubb Publico Text" w:hAnsi="Chubb Publico Text" w:cs="ChubbPublicoText-Roman"/>
          <w:spacing w:val="0"/>
        </w:rPr>
      </w:pPr>
    </w:p>
    <w:p w14:paraId="440E564B" w14:textId="1B7A7507" w:rsidR="007C27E5" w:rsidRPr="00332A14" w:rsidRDefault="00956FA1" w:rsidP="00D41A2F">
      <w:pPr>
        <w:autoSpaceDE w:val="0"/>
        <w:autoSpaceDN w:val="0"/>
        <w:adjustRightInd w:val="0"/>
        <w:spacing w:after="0" w:line="240" w:lineRule="auto"/>
        <w:jc w:val="both"/>
        <w:rPr>
          <w:rFonts w:ascii="Chubb Publico Text" w:hAnsi="Chubb Publico Text" w:cs="ChubbPublicoText-Italic"/>
          <w:i/>
          <w:iCs/>
          <w:spacing w:val="0"/>
        </w:rPr>
      </w:pPr>
      <w:r>
        <w:rPr>
          <w:rFonts w:ascii="Chubb Publico Text" w:hAnsi="Chubb Publico Text" w:cs="ChubbPublicoText-Italic"/>
          <w:i/>
          <w:iCs/>
          <w:spacing w:val="0"/>
        </w:rPr>
        <w:t xml:space="preserve">Kami </w:t>
      </w:r>
      <w:r w:rsidRPr="00332A14">
        <w:rPr>
          <w:rFonts w:ascii="Chubb Publico Text" w:hAnsi="Chubb Publico Text" w:cs="ChubbPublicoText-Italic"/>
          <w:i/>
          <w:iCs/>
          <w:spacing w:val="0"/>
        </w:rPr>
        <w:t xml:space="preserve"> </w:t>
      </w:r>
      <w:r w:rsidR="007C27E5" w:rsidRPr="00332A14">
        <w:rPr>
          <w:rFonts w:ascii="Chubb Publico Text" w:hAnsi="Chubb Publico Text" w:cs="ChubbPublicoText-Italic"/>
          <w:i/>
          <w:iCs/>
          <w:spacing w:val="0"/>
        </w:rPr>
        <w:t xml:space="preserve">faham bahawa Chubb perlu berurusan dengan data peribadi </w:t>
      </w:r>
      <w:r>
        <w:rPr>
          <w:rFonts w:ascii="Chubb Publico Text" w:hAnsi="Chubb Publico Text" w:cs="ChubbPublicoText-Italic"/>
          <w:i/>
          <w:iCs/>
          <w:spacing w:val="0"/>
        </w:rPr>
        <w:t xml:space="preserve">kami </w:t>
      </w:r>
      <w:r w:rsidR="007C27E5" w:rsidRPr="00332A14">
        <w:rPr>
          <w:rFonts w:ascii="Chubb Publico Text" w:hAnsi="Chubb Publico Text" w:cs="ChubbPublicoText-Italic"/>
          <w:i/>
          <w:iCs/>
          <w:spacing w:val="0"/>
        </w:rPr>
        <w:t xml:space="preserve">untuk mentadbir Polisi </w:t>
      </w:r>
      <w:r>
        <w:rPr>
          <w:rFonts w:ascii="Chubb Publico Text" w:hAnsi="Chubb Publico Text" w:cs="ChubbPublicoText-Italic"/>
          <w:i/>
          <w:iCs/>
          <w:spacing w:val="0"/>
        </w:rPr>
        <w:t xml:space="preserve">kami </w:t>
      </w:r>
      <w:r w:rsidR="007C27E5" w:rsidRPr="00332A14">
        <w:rPr>
          <w:rFonts w:ascii="Chubb Publico Text" w:hAnsi="Chubb Publico Text" w:cs="ChubbPublicoText-Italic"/>
          <w:i/>
          <w:iCs/>
          <w:spacing w:val="0"/>
        </w:rPr>
        <w:t xml:space="preserve">dan menawarkan </w:t>
      </w:r>
      <w:r>
        <w:rPr>
          <w:rFonts w:ascii="Chubb Publico Text" w:hAnsi="Chubb Publico Text" w:cs="ChubbPublicoText-Italic"/>
          <w:i/>
          <w:iCs/>
          <w:spacing w:val="0"/>
        </w:rPr>
        <w:t xml:space="preserve">kami </w:t>
      </w:r>
      <w:r w:rsidR="007C27E5" w:rsidRPr="00332A14">
        <w:rPr>
          <w:rFonts w:ascii="Chubb Publico Text" w:hAnsi="Chubb Publico Text" w:cs="ChubbPublicoText-Italic"/>
          <w:i/>
          <w:iCs/>
          <w:spacing w:val="0"/>
        </w:rPr>
        <w:t xml:space="preserve">produk dan perkhidmatan insurans. Untuk mencapai tujuan-tujuan ini, </w:t>
      </w:r>
      <w:r>
        <w:rPr>
          <w:rFonts w:ascii="Chubb Publico Text" w:hAnsi="Chubb Publico Text" w:cs="ChubbPublicoText-Italic"/>
          <w:i/>
          <w:iCs/>
          <w:spacing w:val="0"/>
        </w:rPr>
        <w:t xml:space="preserve">kami </w:t>
      </w:r>
      <w:r w:rsidR="007C27E5" w:rsidRPr="00332A14">
        <w:rPr>
          <w:rFonts w:ascii="Chubb Publico Text" w:hAnsi="Chubb Publico Text" w:cs="ChubbPublicoText-Italic"/>
          <w:i/>
          <w:iCs/>
          <w:spacing w:val="0"/>
        </w:rPr>
        <w:t xml:space="preserve">membenarkan Chubb untuk mengumpul, mengguna dan memberi data peribadi </w:t>
      </w:r>
      <w:r>
        <w:rPr>
          <w:rFonts w:ascii="Chubb Publico Text" w:hAnsi="Chubb Publico Text" w:cs="ChubbPublicoText-Italic"/>
          <w:i/>
          <w:iCs/>
          <w:spacing w:val="0"/>
        </w:rPr>
        <w:t xml:space="preserve">kami </w:t>
      </w:r>
      <w:r w:rsidR="007C27E5" w:rsidRPr="00332A14">
        <w:rPr>
          <w:rFonts w:ascii="Chubb Publico Text" w:hAnsi="Chubb Publico Text" w:cs="ChubbPublicoText-Italic"/>
          <w:i/>
          <w:iCs/>
          <w:spacing w:val="0"/>
        </w:rPr>
        <w:t xml:space="preserve">kepada pihak ketiga terpilih yang terletak di dalam atau di luar Malaysia, selaras dengan Notis Perlindungan Data Peribadi Chubb, yang terdapat dalam laman web Chubb di http://www.chubb.com/my-privacy/. </w:t>
      </w:r>
      <w:r>
        <w:rPr>
          <w:rFonts w:ascii="Chubb Publico Text" w:hAnsi="Chubb Publico Text" w:cs="ChubbPublicoText-Italic"/>
          <w:i/>
          <w:iCs/>
          <w:spacing w:val="0"/>
        </w:rPr>
        <w:t xml:space="preserve">Kami </w:t>
      </w:r>
      <w:r w:rsidR="007C27E5" w:rsidRPr="00332A14">
        <w:rPr>
          <w:rFonts w:ascii="Chubb Publico Text" w:hAnsi="Chubb Publico Text" w:cs="ChubbPublicoText-Italic"/>
          <w:i/>
          <w:iCs/>
          <w:spacing w:val="0"/>
        </w:rPr>
        <w:t xml:space="preserve">boleh menghubungi Chubb untuk mendapatkan atau membetulkan data peribadi </w:t>
      </w:r>
      <w:r>
        <w:rPr>
          <w:rFonts w:ascii="Chubb Publico Text" w:hAnsi="Chubb Publico Text" w:cs="ChubbPublicoText-Italic"/>
          <w:i/>
          <w:iCs/>
          <w:spacing w:val="0"/>
        </w:rPr>
        <w:t>kami</w:t>
      </w:r>
      <w:r w:rsidR="007C27E5" w:rsidRPr="00332A14">
        <w:rPr>
          <w:rFonts w:ascii="Chubb Publico Text" w:hAnsi="Chubb Publico Text" w:cs="ChubbPublicoText-Italic"/>
          <w:i/>
          <w:iCs/>
          <w:spacing w:val="0"/>
        </w:rPr>
        <w:t>, atau untuk sebarang pertanyaan atau aduan.</w:t>
      </w:r>
    </w:p>
    <w:p w14:paraId="4D2346FE" w14:textId="75115D53"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7"/>
        <w:gridCol w:w="3417"/>
        <w:gridCol w:w="3417"/>
      </w:tblGrid>
      <w:tr w:rsidR="007C27E5" w14:paraId="505FFDAE" w14:textId="77777777" w:rsidTr="007C27E5">
        <w:trPr>
          <w:trHeight w:val="377"/>
        </w:trPr>
        <w:tc>
          <w:tcPr>
            <w:tcW w:w="3417" w:type="dxa"/>
            <w:tcBorders>
              <w:bottom w:val="single" w:sz="4" w:space="0" w:color="auto"/>
            </w:tcBorders>
          </w:tcPr>
          <w:p w14:paraId="69E14D89" w14:textId="77777777"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p w14:paraId="59F50FF7" w14:textId="77777777"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p w14:paraId="244FC2C5" w14:textId="77777777"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p w14:paraId="61677191" w14:textId="29726314"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tc>
        <w:tc>
          <w:tcPr>
            <w:tcW w:w="3417" w:type="dxa"/>
          </w:tcPr>
          <w:p w14:paraId="587CB1D9" w14:textId="77777777"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tc>
        <w:tc>
          <w:tcPr>
            <w:tcW w:w="3417" w:type="dxa"/>
            <w:tcBorders>
              <w:bottom w:val="single" w:sz="4" w:space="0" w:color="auto"/>
            </w:tcBorders>
          </w:tcPr>
          <w:p w14:paraId="3C15190E" w14:textId="77777777"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p w14:paraId="0F8155E9" w14:textId="77777777" w:rsidR="00461287" w:rsidRDefault="00461287" w:rsidP="007C27E5">
            <w:pPr>
              <w:autoSpaceDE w:val="0"/>
              <w:autoSpaceDN w:val="0"/>
              <w:adjustRightInd w:val="0"/>
              <w:spacing w:after="0" w:line="240" w:lineRule="auto"/>
              <w:rPr>
                <w:rFonts w:ascii="ChubbPublicoText-Roman" w:hAnsi="ChubbPublicoText-Roman" w:cs="ChubbPublicoText-Roman"/>
                <w:spacing w:val="0"/>
              </w:rPr>
            </w:pPr>
          </w:p>
          <w:sdt>
            <w:sdtPr>
              <w:rPr>
                <w:rFonts w:ascii="ChubbPublicoText-Roman" w:hAnsi="ChubbPublicoText-Roman" w:cs="ChubbPublicoText-Roman"/>
                <w:spacing w:val="0"/>
              </w:rPr>
              <w:id w:val="-1273625019"/>
              <w:placeholder>
                <w:docPart w:val="DefaultPlaceholder_-1854013440"/>
              </w:placeholder>
              <w:showingPlcHdr/>
            </w:sdtPr>
            <w:sdtEndPr/>
            <w:sdtContent>
              <w:p w14:paraId="42BFBA6F" w14:textId="6571FF5D" w:rsidR="00461287" w:rsidRDefault="00461287" w:rsidP="007C27E5">
                <w:pPr>
                  <w:autoSpaceDE w:val="0"/>
                  <w:autoSpaceDN w:val="0"/>
                  <w:adjustRightInd w:val="0"/>
                  <w:spacing w:after="0" w:line="240" w:lineRule="auto"/>
                  <w:rPr>
                    <w:rFonts w:ascii="ChubbPublicoText-Roman" w:hAnsi="ChubbPublicoText-Roman" w:cs="ChubbPublicoText-Roman"/>
                    <w:spacing w:val="0"/>
                  </w:rPr>
                </w:pPr>
                <w:r w:rsidRPr="004A480F">
                  <w:rPr>
                    <w:rStyle w:val="PlaceholderText"/>
                  </w:rPr>
                  <w:t>Click or tap here to enter text.</w:t>
                </w:r>
              </w:p>
            </w:sdtContent>
          </w:sdt>
        </w:tc>
      </w:tr>
      <w:tr w:rsidR="007C27E5" w14:paraId="7C79AFCE" w14:textId="77777777" w:rsidTr="007C27E5">
        <w:trPr>
          <w:trHeight w:val="341"/>
        </w:trPr>
        <w:tc>
          <w:tcPr>
            <w:tcW w:w="3417" w:type="dxa"/>
            <w:tcBorders>
              <w:top w:val="single" w:sz="4" w:space="0" w:color="auto"/>
            </w:tcBorders>
          </w:tcPr>
          <w:p w14:paraId="11CB1AB5" w14:textId="2FA01735" w:rsidR="007C27E5"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Name of Signatory</w:t>
            </w:r>
            <w:r w:rsidR="00247F4E">
              <w:rPr>
                <w:rFonts w:ascii="Chubb Publico Text" w:hAnsi="Chubb Publico Text" w:cs="ChubbPublicoText-Roman"/>
                <w:spacing w:val="0"/>
              </w:rPr>
              <w:t>:</w:t>
            </w:r>
            <w:r w:rsidR="000D310A">
              <w:rPr>
                <w:rFonts w:ascii="Chubb Publico Text" w:hAnsi="Chubb Publico Text" w:cs="ChubbPublicoText-Roman"/>
                <w:spacing w:val="0"/>
              </w:rPr>
              <w:t xml:space="preserve"> </w:t>
            </w:r>
            <w:r w:rsidR="000D310A">
              <w:rPr>
                <w:rFonts w:ascii="Chubb Publico Text" w:hAnsi="Chubb Publico Text" w:cs="ChubbPublicoText-Roman"/>
                <w:spacing w:val="0"/>
              </w:rPr>
              <w:fldChar w:fldCharType="begin">
                <w:ffData>
                  <w:name w:val="Text18"/>
                  <w:enabled/>
                  <w:calcOnExit w:val="0"/>
                  <w:textInput/>
                </w:ffData>
              </w:fldChar>
            </w:r>
            <w:bookmarkStart w:id="22" w:name="Text18"/>
            <w:r w:rsidR="000D310A">
              <w:rPr>
                <w:rFonts w:ascii="Chubb Publico Text" w:hAnsi="Chubb Publico Text" w:cs="ChubbPublicoText-Roman"/>
                <w:spacing w:val="0"/>
              </w:rPr>
              <w:instrText xml:space="preserve"> FORMTEXT </w:instrText>
            </w:r>
            <w:r w:rsidR="000D310A">
              <w:rPr>
                <w:rFonts w:ascii="Chubb Publico Text" w:hAnsi="Chubb Publico Text" w:cs="ChubbPublicoText-Roman"/>
                <w:spacing w:val="0"/>
              </w:rPr>
            </w:r>
            <w:r w:rsidR="000D310A">
              <w:rPr>
                <w:rFonts w:ascii="Chubb Publico Text" w:hAnsi="Chubb Publico Text" w:cs="ChubbPublicoText-Roman"/>
                <w:spacing w:val="0"/>
              </w:rPr>
              <w:fldChar w:fldCharType="separate"/>
            </w:r>
            <w:r w:rsidR="000D310A">
              <w:rPr>
                <w:rFonts w:ascii="Chubb Publico Text" w:hAnsi="Chubb Publico Text" w:cs="ChubbPublicoText-Roman"/>
                <w:noProof/>
                <w:spacing w:val="0"/>
              </w:rPr>
              <w:t> </w:t>
            </w:r>
            <w:r w:rsidR="000D310A">
              <w:rPr>
                <w:rFonts w:ascii="Chubb Publico Text" w:hAnsi="Chubb Publico Text" w:cs="ChubbPublicoText-Roman"/>
                <w:noProof/>
                <w:spacing w:val="0"/>
              </w:rPr>
              <w:t> </w:t>
            </w:r>
            <w:r w:rsidR="000D310A">
              <w:rPr>
                <w:rFonts w:ascii="Chubb Publico Text" w:hAnsi="Chubb Publico Text" w:cs="ChubbPublicoText-Roman"/>
                <w:noProof/>
                <w:spacing w:val="0"/>
              </w:rPr>
              <w:t> </w:t>
            </w:r>
            <w:r w:rsidR="000D310A">
              <w:rPr>
                <w:rFonts w:ascii="Chubb Publico Text" w:hAnsi="Chubb Publico Text" w:cs="ChubbPublicoText-Roman"/>
                <w:noProof/>
                <w:spacing w:val="0"/>
              </w:rPr>
              <w:t> </w:t>
            </w:r>
            <w:r w:rsidR="000D310A">
              <w:rPr>
                <w:rFonts w:ascii="Chubb Publico Text" w:hAnsi="Chubb Publico Text" w:cs="ChubbPublicoText-Roman"/>
                <w:noProof/>
                <w:spacing w:val="0"/>
              </w:rPr>
              <w:t> </w:t>
            </w:r>
            <w:r w:rsidR="000D310A">
              <w:rPr>
                <w:rFonts w:ascii="Chubb Publico Text" w:hAnsi="Chubb Publico Text" w:cs="ChubbPublicoText-Roman"/>
                <w:spacing w:val="0"/>
              </w:rPr>
              <w:fldChar w:fldCharType="end"/>
            </w:r>
            <w:bookmarkEnd w:id="22"/>
          </w:p>
          <w:p w14:paraId="0D93CF62" w14:textId="57B01670" w:rsidR="00247F4E" w:rsidRPr="00332A14" w:rsidRDefault="00247F4E" w:rsidP="007C27E5">
            <w:pPr>
              <w:autoSpaceDE w:val="0"/>
              <w:autoSpaceDN w:val="0"/>
              <w:adjustRightInd w:val="0"/>
              <w:spacing w:after="0" w:line="240" w:lineRule="auto"/>
              <w:rPr>
                <w:rFonts w:ascii="Chubb Publico Text" w:hAnsi="Chubb Publico Text" w:cs="ChubbPublicoText-Roman"/>
                <w:spacing w:val="0"/>
              </w:rPr>
            </w:pPr>
            <w:r>
              <w:rPr>
                <w:rFonts w:ascii="Chubb Publico Text" w:hAnsi="Chubb Publico Text" w:cs="ChubbPublicoText-Roman"/>
                <w:spacing w:val="0"/>
              </w:rPr>
              <w:t>Title of Signatory:</w:t>
            </w:r>
            <w:r w:rsidR="000D310A">
              <w:rPr>
                <w:rFonts w:ascii="Chubb Publico Text" w:hAnsi="Chubb Publico Text" w:cs="ChubbPublicoText-Roman"/>
                <w:spacing w:val="0"/>
              </w:rPr>
              <w:t xml:space="preserve"> </w:t>
            </w:r>
            <w:r w:rsidR="000D310A">
              <w:rPr>
                <w:rFonts w:ascii="Chubb Publico Text" w:hAnsi="Chubb Publico Text" w:cs="ChubbPublicoText-Roman"/>
                <w:spacing w:val="0"/>
              </w:rPr>
              <w:fldChar w:fldCharType="begin">
                <w:ffData>
                  <w:name w:val="Text19"/>
                  <w:enabled/>
                  <w:calcOnExit w:val="0"/>
                  <w:textInput/>
                </w:ffData>
              </w:fldChar>
            </w:r>
            <w:bookmarkStart w:id="23" w:name="Text19"/>
            <w:r w:rsidR="000D310A">
              <w:rPr>
                <w:rFonts w:ascii="Chubb Publico Text" w:hAnsi="Chubb Publico Text" w:cs="ChubbPublicoText-Roman"/>
                <w:spacing w:val="0"/>
              </w:rPr>
              <w:instrText xml:space="preserve"> FORMTEXT </w:instrText>
            </w:r>
            <w:r w:rsidR="000D310A">
              <w:rPr>
                <w:rFonts w:ascii="Chubb Publico Text" w:hAnsi="Chubb Publico Text" w:cs="ChubbPublicoText-Roman"/>
                <w:spacing w:val="0"/>
              </w:rPr>
            </w:r>
            <w:r w:rsidR="000D310A">
              <w:rPr>
                <w:rFonts w:ascii="Chubb Publico Text" w:hAnsi="Chubb Publico Text" w:cs="ChubbPublicoText-Roman"/>
                <w:spacing w:val="0"/>
              </w:rPr>
              <w:fldChar w:fldCharType="separate"/>
            </w:r>
            <w:r w:rsidR="00461287">
              <w:rPr>
                <w:rFonts w:ascii="Chubb Publico Text" w:hAnsi="Chubb Publico Text" w:cs="ChubbPublicoText-Roman"/>
                <w:spacing w:val="0"/>
              </w:rPr>
              <w:t> </w:t>
            </w:r>
            <w:r w:rsidR="00461287">
              <w:rPr>
                <w:rFonts w:ascii="Chubb Publico Text" w:hAnsi="Chubb Publico Text" w:cs="ChubbPublicoText-Roman"/>
                <w:spacing w:val="0"/>
              </w:rPr>
              <w:t> </w:t>
            </w:r>
            <w:r w:rsidR="00461287">
              <w:rPr>
                <w:rFonts w:ascii="Chubb Publico Text" w:hAnsi="Chubb Publico Text" w:cs="ChubbPublicoText-Roman"/>
                <w:spacing w:val="0"/>
              </w:rPr>
              <w:t> </w:t>
            </w:r>
            <w:r w:rsidR="00461287">
              <w:rPr>
                <w:rFonts w:ascii="Chubb Publico Text" w:hAnsi="Chubb Publico Text" w:cs="ChubbPublicoText-Roman"/>
                <w:spacing w:val="0"/>
              </w:rPr>
              <w:t> </w:t>
            </w:r>
            <w:r w:rsidR="00461287">
              <w:rPr>
                <w:rFonts w:ascii="Chubb Publico Text" w:hAnsi="Chubb Publico Text" w:cs="ChubbPublicoText-Roman"/>
                <w:spacing w:val="0"/>
              </w:rPr>
              <w:t> </w:t>
            </w:r>
            <w:r w:rsidR="000D310A">
              <w:rPr>
                <w:rFonts w:ascii="Chubb Publico Text" w:hAnsi="Chubb Publico Text" w:cs="ChubbPublicoText-Roman"/>
                <w:spacing w:val="0"/>
              </w:rPr>
              <w:fldChar w:fldCharType="end"/>
            </w:r>
            <w:bookmarkEnd w:id="23"/>
          </w:p>
        </w:tc>
        <w:tc>
          <w:tcPr>
            <w:tcW w:w="3417" w:type="dxa"/>
          </w:tcPr>
          <w:p w14:paraId="7A87ADE7"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p>
        </w:tc>
        <w:tc>
          <w:tcPr>
            <w:tcW w:w="3417" w:type="dxa"/>
            <w:tcBorders>
              <w:top w:val="single" w:sz="4" w:space="0" w:color="auto"/>
            </w:tcBorders>
          </w:tcPr>
          <w:p w14:paraId="422765D0" w14:textId="27FFAAF5"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Date</w:t>
            </w:r>
          </w:p>
        </w:tc>
      </w:tr>
    </w:tbl>
    <w:p w14:paraId="36363070" w14:textId="77777777" w:rsidR="007C27E5" w:rsidRDefault="007C27E5" w:rsidP="007C27E5">
      <w:pPr>
        <w:autoSpaceDE w:val="0"/>
        <w:autoSpaceDN w:val="0"/>
        <w:adjustRightInd w:val="0"/>
        <w:spacing w:after="0" w:line="240" w:lineRule="auto"/>
        <w:rPr>
          <w:rFonts w:ascii="ChubbPublicoText-Roman" w:hAnsi="ChubbPublicoText-Roman" w:cs="ChubbPublicoText-Roman"/>
          <w:spacing w:val="0"/>
        </w:rPr>
      </w:pPr>
    </w:p>
    <w:p w14:paraId="77389740" w14:textId="77777777" w:rsidR="007C27E5" w:rsidRDefault="007C27E5" w:rsidP="007C27E5">
      <w:pPr>
        <w:pStyle w:val="Heading1"/>
        <w:numPr>
          <w:ilvl w:val="0"/>
          <w:numId w:val="0"/>
        </w:numPr>
        <w:ind w:left="360" w:hanging="360"/>
      </w:pPr>
      <w:r>
        <w:t>Contact Us</w:t>
      </w:r>
    </w:p>
    <w:p w14:paraId="2EC3FB44" w14:textId="417B70E5" w:rsidR="00C069B9" w:rsidRPr="0013153F" w:rsidRDefault="00C069B9" w:rsidP="0013153F">
      <w:pPr>
        <w:rPr>
          <w:lang w:val="en-GB"/>
        </w:rPr>
      </w:pPr>
      <w:r>
        <w:rPr>
          <w:lang w:val="en-GB"/>
        </w:rPr>
        <w:t xml:space="preserve">This policy is underwritten by Chubb Insurance Malaysia Berhad. </w:t>
      </w:r>
    </w:p>
    <w:p w14:paraId="7995E78D" w14:textId="77777777" w:rsidR="00C069B9" w:rsidRDefault="00C069B9" w:rsidP="007C27E5">
      <w:pPr>
        <w:autoSpaceDE w:val="0"/>
        <w:autoSpaceDN w:val="0"/>
        <w:adjustRightInd w:val="0"/>
        <w:spacing w:after="0" w:line="240" w:lineRule="auto"/>
        <w:rPr>
          <w:rFonts w:ascii="Chubb Publico Text" w:hAnsi="Chubb Publico Text" w:cs="ChubbPublicoText-Roman"/>
          <w:spacing w:val="0"/>
        </w:rPr>
      </w:pPr>
    </w:p>
    <w:p w14:paraId="510F6F4E" w14:textId="7CC05550"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Chubb Insurance Malaysia Berhad</w:t>
      </w:r>
    </w:p>
    <w:p w14:paraId="582DE351"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Registration No: 197001000564 (9827-A)</w:t>
      </w:r>
    </w:p>
    <w:p w14:paraId="73768E69"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(Licensed under the Financial Services Act 2013 and regulated by Bank Negara Malaysia)</w:t>
      </w:r>
    </w:p>
    <w:p w14:paraId="2642593E"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Wisma Chubb</w:t>
      </w:r>
    </w:p>
    <w:p w14:paraId="5A66662E"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38 Jalan Sultan Ismail</w:t>
      </w:r>
    </w:p>
    <w:p w14:paraId="256AD791"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50250 Kuala Lumpur</w:t>
      </w:r>
    </w:p>
    <w:p w14:paraId="0EDC9BE3"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Malaysia</w:t>
      </w:r>
    </w:p>
    <w:p w14:paraId="40550E82"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O +6 03 2058 3000</w:t>
      </w:r>
    </w:p>
    <w:p w14:paraId="1A1A702A" w14:textId="77777777" w:rsidR="007C27E5" w:rsidRPr="00332A14" w:rsidRDefault="007C27E5" w:rsidP="007C27E5">
      <w:pPr>
        <w:autoSpaceDE w:val="0"/>
        <w:autoSpaceDN w:val="0"/>
        <w:adjustRightInd w:val="0"/>
        <w:spacing w:after="0" w:line="240" w:lineRule="auto"/>
        <w:rPr>
          <w:rFonts w:ascii="Chubb Publico Text" w:hAnsi="Chubb Publico Text" w:cs="ChubbPublicoText-Roman"/>
          <w:spacing w:val="0"/>
        </w:rPr>
      </w:pPr>
      <w:r w:rsidRPr="00332A14">
        <w:rPr>
          <w:rFonts w:ascii="Chubb Publico Text" w:hAnsi="Chubb Publico Text" w:cs="ChubbPublicoText-Roman"/>
          <w:spacing w:val="0"/>
        </w:rPr>
        <w:t>F +6 03 2058 3333</w:t>
      </w:r>
    </w:p>
    <w:p w14:paraId="7EE01139" w14:textId="034DB40F" w:rsidR="00CF3058" w:rsidRPr="00332A14" w:rsidRDefault="007C27E5" w:rsidP="007C27E5">
      <w:pPr>
        <w:spacing w:after="160" w:line="259" w:lineRule="auto"/>
        <w:rPr>
          <w:rFonts w:ascii="Chubb Publico Text" w:eastAsiaTheme="majorEastAsia" w:hAnsi="Chubb Publico Text" w:cstheme="majorBidi"/>
          <w:b/>
          <w:spacing w:val="0"/>
          <w:lang w:val="en-GB"/>
        </w:rPr>
      </w:pPr>
      <w:r w:rsidRPr="00332A14">
        <w:rPr>
          <w:rFonts w:ascii="Chubb Publico Text" w:hAnsi="Chubb Publico Text" w:cs="ChubbPublicoText-Roman"/>
          <w:spacing w:val="0"/>
        </w:rPr>
        <w:t>www.chubb.com/my</w:t>
      </w:r>
    </w:p>
    <w:p w14:paraId="187AEF27" w14:textId="68E43CCA" w:rsidR="009A4E64" w:rsidRPr="00681A47" w:rsidRDefault="009A4E64" w:rsidP="007C27E5">
      <w:pPr>
        <w:rPr>
          <w:lang w:val="en-GB"/>
        </w:rPr>
      </w:pPr>
    </w:p>
    <w:sectPr w:rsidR="009A4E64" w:rsidRPr="00681A47" w:rsidSect="007C27E5">
      <w:type w:val="continuous"/>
      <w:pgSz w:w="11906" w:h="16838"/>
      <w:pgMar w:top="909" w:right="851" w:bottom="1582" w:left="794" w:header="567" w:footer="769" w:gutter="0"/>
      <w:cols w:space="28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26788F" w14:textId="77777777" w:rsidR="009803DD" w:rsidRDefault="009803DD" w:rsidP="008E1DB4">
      <w:r>
        <w:separator/>
      </w:r>
    </w:p>
  </w:endnote>
  <w:endnote w:type="continuationSeparator" w:id="0">
    <w:p w14:paraId="7A4AD3A4" w14:textId="77777777" w:rsidR="009803DD" w:rsidRDefault="009803DD" w:rsidP="008E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 Gothic">
    <w:altName w:val="Arial"/>
    <w:charset w:val="00"/>
    <w:family w:val="auto"/>
    <w:pitch w:val="variable"/>
    <w:sig w:usb0="00000001" w:usb1="00000000" w:usb2="00000000" w:usb3="00000000" w:csb0="000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hubb Publico Text App">
    <w:altName w:val="Cambria"/>
    <w:charset w:val="00"/>
    <w:family w:val="roman"/>
    <w:pitch w:val="variable"/>
    <w:sig w:usb0="00000007" w:usb1="00000000" w:usb2="00000000" w:usb3="00000000" w:csb0="00000093" w:csb1="00000000"/>
  </w:font>
  <w:font w:name="SimHei">
    <w:altName w:val="黑体"/>
    <w:panose1 w:val="02010600030101010101"/>
    <w:charset w:val="86"/>
    <w:family w:val="modern"/>
    <w:notTrueType/>
    <w:pitch w:val="fixed"/>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PublicoText-Roman">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hubb Publico">
    <w:altName w:val="Calibri"/>
    <w:charset w:val="00"/>
    <w:family w:val="auto"/>
    <w:pitch w:val="variable"/>
    <w:sig w:usb0="00000001" w:usb1="00000000" w:usb2="00000000" w:usb3="00000000" w:csb0="00000093" w:csb1="00000000"/>
  </w:font>
  <w:font w:name="Chubb Publico Text">
    <w:altName w:val="Cambria"/>
    <w:panose1 w:val="00000000000000000000"/>
    <w:charset w:val="00"/>
    <w:family w:val="roman"/>
    <w:notTrueType/>
    <w:pitch w:val="variable"/>
    <w:sig w:usb0="00000007" w:usb1="00000000" w:usb2="00000000" w:usb3="00000000" w:csb0="00000093" w:csb1="00000000"/>
  </w:font>
  <w:font w:name="NewsGoth BT">
    <w:altName w:val="Microsoft YaHei"/>
    <w:charset w:val="00"/>
    <w:family w:val="swiss"/>
    <w:pitch w:val="variable"/>
    <w:sig w:usb0="00000001" w:usb1="00000000" w:usb2="00000000" w:usb3="00000000" w:csb0="0000001B" w:csb1="00000000"/>
  </w:font>
  <w:font w:name="NewsGothicSBOP-Roman">
    <w:altName w:val="Calibri"/>
    <w:panose1 w:val="00000000000000000000"/>
    <w:charset w:val="00"/>
    <w:family w:val="modern"/>
    <w:notTrueType/>
    <w:pitch w:val="variable"/>
    <w:sig w:usb0="00000003" w:usb1="4000204A"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NewsGothicSB-Bold">
    <w:altName w:val="NewsGothicSB-Bold"/>
    <w:panose1 w:val="00000000000000000000"/>
    <w:charset w:val="00"/>
    <w:family w:val="swiss"/>
    <w:notTrueType/>
    <w:pitch w:val="default"/>
    <w:sig w:usb0="00000003" w:usb1="00000000" w:usb2="00000000" w:usb3="00000000" w:csb0="00000001" w:csb1="00000000"/>
  </w:font>
  <w:font w:name="Publico Text Roman">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Apple Symbols">
    <w:altName w:val="Times New Roman"/>
    <w:charset w:val="00"/>
    <w:family w:val="auto"/>
    <w:pitch w:val="variable"/>
    <w:sig w:usb0="00000000" w:usb1="08007BEB" w:usb2="01840034" w:usb3="00000000" w:csb0="000001FB" w:csb1="00000000"/>
  </w:font>
  <w:font w:name="Segoe UI Symbol">
    <w:panose1 w:val="020B0502040204020203"/>
    <w:charset w:val="00"/>
    <w:family w:val="swiss"/>
    <w:pitch w:val="variable"/>
    <w:sig w:usb0="800001E3" w:usb1="1200FFEF" w:usb2="00040000" w:usb3="00000000" w:csb0="00000001" w:csb1="00000000"/>
  </w:font>
  <w:font w:name="ChubbPublicoTextApp-Roman">
    <w:panose1 w:val="00000000000000000000"/>
    <w:charset w:val="00"/>
    <w:family w:val="roman"/>
    <w:notTrueType/>
    <w:pitch w:val="default"/>
    <w:sig w:usb0="00000003" w:usb1="00000000" w:usb2="00000000" w:usb3="00000000" w:csb0="00000001" w:csb1="00000000"/>
  </w:font>
  <w:font w:name="ChubbPublicoText-Roman">
    <w:altName w:val="Calibri"/>
    <w:panose1 w:val="00000000000000000000"/>
    <w:charset w:val="00"/>
    <w:family w:val="auto"/>
    <w:notTrueType/>
    <w:pitch w:val="default"/>
    <w:sig w:usb0="00000003" w:usb1="00000000" w:usb2="00000000" w:usb3="00000000" w:csb0="00000001" w:csb1="00000000"/>
  </w:font>
  <w:font w:name="ChubbPublicoT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9946B" w14:textId="1CB31982" w:rsidR="00AE5427" w:rsidRPr="008E1DB4" w:rsidRDefault="00AE5427" w:rsidP="008E1DB4">
    <w:pPr>
      <w:pStyle w:val="Footer"/>
      <w:jc w:val="right"/>
      <w:rPr>
        <w:sz w:val="13"/>
        <w:szCs w:val="13"/>
      </w:rPr>
    </w:pPr>
    <w:r w:rsidRPr="008E1DB4">
      <w:rPr>
        <w:sz w:val="13"/>
        <w:szCs w:val="13"/>
      </w:rPr>
      <w:t xml:space="preserve">Page </w:t>
    </w:r>
    <w:r w:rsidRPr="008E1DB4">
      <w:rPr>
        <w:sz w:val="13"/>
        <w:szCs w:val="13"/>
      </w:rPr>
      <w:fldChar w:fldCharType="begin"/>
    </w:r>
    <w:r w:rsidRPr="008E1DB4">
      <w:rPr>
        <w:sz w:val="13"/>
        <w:szCs w:val="13"/>
      </w:rPr>
      <w:instrText xml:space="preserve"> PAGE </w:instrText>
    </w:r>
    <w:r w:rsidRPr="008E1DB4">
      <w:rPr>
        <w:sz w:val="13"/>
        <w:szCs w:val="13"/>
      </w:rPr>
      <w:fldChar w:fldCharType="separate"/>
    </w:r>
    <w:r w:rsidR="003E29B4">
      <w:rPr>
        <w:noProof/>
        <w:sz w:val="13"/>
        <w:szCs w:val="13"/>
      </w:rPr>
      <w:t>11</w:t>
    </w:r>
    <w:r w:rsidRPr="008E1DB4">
      <w:rPr>
        <w:sz w:val="13"/>
        <w:szCs w:val="13"/>
      </w:rPr>
      <w:fldChar w:fldCharType="end"/>
    </w:r>
    <w:r w:rsidRPr="008E1DB4">
      <w:rPr>
        <w:sz w:val="13"/>
        <w:szCs w:val="13"/>
      </w:rPr>
      <w:t xml:space="preserve"> of </w:t>
    </w:r>
    <w:r w:rsidRPr="008E1DB4">
      <w:rPr>
        <w:sz w:val="13"/>
        <w:szCs w:val="13"/>
      </w:rPr>
      <w:fldChar w:fldCharType="begin"/>
    </w:r>
    <w:r w:rsidRPr="008E1DB4">
      <w:rPr>
        <w:sz w:val="13"/>
        <w:szCs w:val="13"/>
      </w:rPr>
      <w:instrText xml:space="preserve"> NUMPAGES </w:instrText>
    </w:r>
    <w:r w:rsidRPr="008E1DB4">
      <w:rPr>
        <w:sz w:val="13"/>
        <w:szCs w:val="13"/>
      </w:rPr>
      <w:fldChar w:fldCharType="separate"/>
    </w:r>
    <w:r w:rsidR="003E29B4">
      <w:rPr>
        <w:noProof/>
        <w:sz w:val="13"/>
        <w:szCs w:val="13"/>
      </w:rPr>
      <w:t>12</w:t>
    </w:r>
    <w:r w:rsidRPr="008E1DB4">
      <w:rPr>
        <w:sz w:val="13"/>
        <w:szCs w:val="13"/>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F462C" w14:textId="7F250C29" w:rsidR="00AE5427" w:rsidRPr="008E1DB4" w:rsidRDefault="00AE5427" w:rsidP="008E1990">
    <w:pPr>
      <w:pStyle w:val="Footer"/>
      <w:ind w:right="195"/>
      <w:jc w:val="right"/>
      <w:rPr>
        <w:sz w:val="13"/>
        <w:szCs w:val="13"/>
      </w:rPr>
    </w:pPr>
    <w:r w:rsidRPr="008E1DB4">
      <w:rPr>
        <w:sz w:val="13"/>
        <w:szCs w:val="13"/>
      </w:rPr>
      <w:t xml:space="preserve">Page </w:t>
    </w:r>
    <w:r w:rsidRPr="008E1DB4">
      <w:rPr>
        <w:sz w:val="13"/>
        <w:szCs w:val="13"/>
      </w:rPr>
      <w:fldChar w:fldCharType="begin"/>
    </w:r>
    <w:r w:rsidRPr="008E1DB4">
      <w:rPr>
        <w:sz w:val="13"/>
        <w:szCs w:val="13"/>
      </w:rPr>
      <w:instrText xml:space="preserve"> PAGE </w:instrText>
    </w:r>
    <w:r w:rsidRPr="008E1DB4">
      <w:rPr>
        <w:sz w:val="13"/>
        <w:szCs w:val="13"/>
      </w:rPr>
      <w:fldChar w:fldCharType="separate"/>
    </w:r>
    <w:r w:rsidR="003E29B4">
      <w:rPr>
        <w:noProof/>
        <w:sz w:val="13"/>
        <w:szCs w:val="13"/>
      </w:rPr>
      <w:t>1</w:t>
    </w:r>
    <w:r w:rsidRPr="008E1DB4">
      <w:rPr>
        <w:sz w:val="13"/>
        <w:szCs w:val="13"/>
      </w:rPr>
      <w:fldChar w:fldCharType="end"/>
    </w:r>
    <w:r w:rsidRPr="008E1DB4">
      <w:rPr>
        <w:sz w:val="13"/>
        <w:szCs w:val="13"/>
      </w:rPr>
      <w:t xml:space="preserve"> of </w:t>
    </w:r>
    <w:r w:rsidRPr="008E1DB4">
      <w:rPr>
        <w:sz w:val="13"/>
        <w:szCs w:val="13"/>
      </w:rPr>
      <w:fldChar w:fldCharType="begin"/>
    </w:r>
    <w:r w:rsidRPr="008E1DB4">
      <w:rPr>
        <w:sz w:val="13"/>
        <w:szCs w:val="13"/>
      </w:rPr>
      <w:instrText xml:space="preserve"> NUMPAGES </w:instrText>
    </w:r>
    <w:r w:rsidRPr="008E1DB4">
      <w:rPr>
        <w:sz w:val="13"/>
        <w:szCs w:val="13"/>
      </w:rPr>
      <w:fldChar w:fldCharType="separate"/>
    </w:r>
    <w:r w:rsidR="003E29B4">
      <w:rPr>
        <w:noProof/>
        <w:sz w:val="13"/>
        <w:szCs w:val="13"/>
      </w:rPr>
      <w:t>12</w:t>
    </w:r>
    <w:r w:rsidRPr="008E1DB4">
      <w:rPr>
        <w:sz w:val="13"/>
        <w:szCs w:val="13"/>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B74FB6" w14:textId="0EB759DE" w:rsidR="007C27E5" w:rsidRPr="007B619F" w:rsidRDefault="007C27E5" w:rsidP="007C27E5">
    <w:pPr>
      <w:spacing w:after="0" w:line="240" w:lineRule="auto"/>
      <w:rPr>
        <w:rFonts w:cs="ChubbPublicoTextApp-Roman"/>
        <w:sz w:val="15"/>
        <w:szCs w:val="15"/>
      </w:rPr>
    </w:pPr>
    <w:r>
      <w:rPr>
        <w:rFonts w:cs="ChubbPublicoTextApp-Roman"/>
        <w:noProof/>
        <w:sz w:val="15"/>
        <w:szCs w:val="15"/>
        <w:vertAlign w:val="superscript"/>
        <w:lang w:val="en-SG" w:eastAsia="en-SG"/>
      </w:rPr>
      <w:drawing>
        <wp:anchor distT="0" distB="0" distL="114300" distR="114300" simplePos="0" relativeHeight="251661312" behindDoc="0" locked="0" layoutInCell="1" allowOverlap="1" wp14:anchorId="2AFF6075" wp14:editId="76213CAF">
          <wp:simplePos x="0" y="0"/>
          <wp:positionH relativeFrom="column">
            <wp:posOffset>4258310</wp:posOffset>
          </wp:positionH>
          <wp:positionV relativeFrom="paragraph">
            <wp:posOffset>-363855</wp:posOffset>
          </wp:positionV>
          <wp:extent cx="2047875" cy="22860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extLst>
                      <a:ext uri="{28A0092B-C50C-407E-A947-70E740481C1C}">
                        <a14:useLocalDpi xmlns:a14="http://schemas.microsoft.com/office/drawing/2010/main" val="0"/>
                      </a:ext>
                    </a:extLst>
                  </a:blip>
                  <a:stretch>
                    <a:fillRect/>
                  </a:stretch>
                </pic:blipFill>
                <pic:spPr>
                  <a:xfrm>
                    <a:off x="0" y="0"/>
                    <a:ext cx="2047875" cy="228600"/>
                  </a:xfrm>
                  <a:prstGeom prst="rect">
                    <a:avLst/>
                  </a:prstGeom>
                </pic:spPr>
              </pic:pic>
            </a:graphicData>
          </a:graphic>
          <wp14:sizeRelH relativeFrom="page">
            <wp14:pctWidth>0</wp14:pctWidth>
          </wp14:sizeRelH>
          <wp14:sizeRelV relativeFrom="page">
            <wp14:pctHeight>0</wp14:pctHeight>
          </wp14:sizeRelV>
        </wp:anchor>
      </w:drawing>
    </w:r>
    <w:r w:rsidRPr="007B619F">
      <w:rPr>
        <w:rFonts w:cs="ChubbPublicoTextApp-Roman"/>
        <w:sz w:val="15"/>
        <w:szCs w:val="15"/>
        <w:vertAlign w:val="superscript"/>
      </w:rPr>
      <w:t xml:space="preserve">© </w:t>
    </w:r>
    <w:r>
      <w:rPr>
        <w:rFonts w:cs="ChubbPublicoTextApp-Roman"/>
        <w:sz w:val="15"/>
        <w:szCs w:val="15"/>
      </w:rPr>
      <w:t>2023</w:t>
    </w:r>
    <w:r w:rsidRPr="007B619F">
      <w:rPr>
        <w:rFonts w:cs="ChubbPublicoTextApp-Roman"/>
        <w:sz w:val="15"/>
        <w:szCs w:val="15"/>
      </w:rPr>
      <w:t xml:space="preserve"> Chubb. </w:t>
    </w:r>
    <w:r w:rsidRPr="007C27E5">
      <w:rPr>
        <w:rFonts w:cs="ChubbPublicoTextApp-Roman"/>
        <w:sz w:val="15"/>
        <w:szCs w:val="15"/>
      </w:rPr>
      <w:t>Not all coverages available in all jurisdictions. Chubb®, its respective logos and Chubb.Insured.SM are protected trademarks of Chubb.</w:t>
    </w:r>
  </w:p>
  <w:p w14:paraId="5813D52A" w14:textId="77777777" w:rsidR="007C27E5" w:rsidRDefault="007C27E5" w:rsidP="007C27E5">
    <w:pPr>
      <w:pStyle w:val="Footer"/>
      <w:ind w:right="16"/>
      <w:jc w:val="right"/>
      <w:rPr>
        <w:rFonts w:cs="ChubbPublicoTextApp-Roman"/>
        <w:sz w:val="15"/>
        <w:szCs w:val="15"/>
      </w:rPr>
    </w:pPr>
  </w:p>
  <w:p w14:paraId="197F337E" w14:textId="5BB307D9" w:rsidR="00AE5427" w:rsidRPr="008E1DB4" w:rsidRDefault="007C27E5" w:rsidP="007C27E5">
    <w:pPr>
      <w:pStyle w:val="Footer"/>
      <w:ind w:right="16"/>
      <w:rPr>
        <w:sz w:val="13"/>
        <w:szCs w:val="13"/>
      </w:rPr>
    </w:pPr>
    <w:r w:rsidRPr="007B619F">
      <w:rPr>
        <w:rFonts w:cs="ChubbPublicoTextApp-Roman"/>
        <w:sz w:val="15"/>
        <w:szCs w:val="15"/>
      </w:rPr>
      <w:t xml:space="preserve">Published </w:t>
    </w:r>
    <w:r>
      <w:rPr>
        <w:rFonts w:cs="ChubbPublicoTextApp-Roman"/>
        <w:sz w:val="15"/>
        <w:szCs w:val="15"/>
      </w:rPr>
      <w:t>1</w:t>
    </w:r>
    <w:r w:rsidR="000D310A">
      <w:rPr>
        <w:rFonts w:cs="ChubbPublicoTextApp-Roman"/>
        <w:sz w:val="15"/>
        <w:szCs w:val="15"/>
      </w:rPr>
      <w:t>1</w:t>
    </w:r>
    <w:r w:rsidRPr="007B619F">
      <w:rPr>
        <w:rFonts w:cs="ChubbPublicoTextApp-Roman"/>
        <w:sz w:val="15"/>
        <w:szCs w:val="15"/>
      </w:rPr>
      <w:t>/</w:t>
    </w:r>
    <w:r>
      <w:rPr>
        <w:rFonts w:cs="ChubbPublicoTextApp-Roman"/>
        <w:sz w:val="15"/>
        <w:szCs w:val="15"/>
      </w:rPr>
      <w:t xml:space="preserve">2023  </w:t>
    </w:r>
    <w:r>
      <w:rPr>
        <w:rFonts w:cs="ChubbPublicoTextApp-Roman"/>
        <w:sz w:val="15"/>
        <w:szCs w:val="15"/>
      </w:rPr>
      <w:tab/>
    </w:r>
    <w:r>
      <w:rPr>
        <w:rFonts w:cs="ChubbPublicoTextApp-Roman"/>
        <w:sz w:val="15"/>
        <w:szCs w:val="15"/>
      </w:rPr>
      <w:tab/>
    </w:r>
    <w:r>
      <w:rPr>
        <w:rFonts w:cs="ChubbPublicoTextApp-Roman"/>
        <w:sz w:val="15"/>
        <w:szCs w:val="15"/>
      </w:rPr>
      <w:tab/>
    </w:r>
    <w:r w:rsidR="00AE5427" w:rsidRPr="008E1DB4">
      <w:rPr>
        <w:sz w:val="13"/>
        <w:szCs w:val="13"/>
      </w:rPr>
      <w:t xml:space="preserve">Page </w:t>
    </w:r>
    <w:r w:rsidR="00AE5427" w:rsidRPr="008E1DB4">
      <w:rPr>
        <w:sz w:val="13"/>
        <w:szCs w:val="13"/>
      </w:rPr>
      <w:fldChar w:fldCharType="begin"/>
    </w:r>
    <w:r w:rsidR="00AE5427" w:rsidRPr="008E1DB4">
      <w:rPr>
        <w:sz w:val="13"/>
        <w:szCs w:val="13"/>
      </w:rPr>
      <w:instrText xml:space="preserve"> PAGE </w:instrText>
    </w:r>
    <w:r w:rsidR="00AE5427" w:rsidRPr="008E1DB4">
      <w:rPr>
        <w:sz w:val="13"/>
        <w:szCs w:val="13"/>
      </w:rPr>
      <w:fldChar w:fldCharType="separate"/>
    </w:r>
    <w:r w:rsidR="003E29B4">
      <w:rPr>
        <w:noProof/>
        <w:sz w:val="13"/>
        <w:szCs w:val="13"/>
      </w:rPr>
      <w:t>12</w:t>
    </w:r>
    <w:r w:rsidR="00AE5427" w:rsidRPr="008E1DB4">
      <w:rPr>
        <w:sz w:val="13"/>
        <w:szCs w:val="13"/>
      </w:rPr>
      <w:fldChar w:fldCharType="end"/>
    </w:r>
    <w:r w:rsidR="00AE5427" w:rsidRPr="008E1DB4">
      <w:rPr>
        <w:sz w:val="13"/>
        <w:szCs w:val="13"/>
      </w:rPr>
      <w:t xml:space="preserve"> of </w:t>
    </w:r>
    <w:r w:rsidR="00AE5427" w:rsidRPr="008E1DB4">
      <w:rPr>
        <w:sz w:val="13"/>
        <w:szCs w:val="13"/>
      </w:rPr>
      <w:fldChar w:fldCharType="begin"/>
    </w:r>
    <w:r w:rsidR="00AE5427" w:rsidRPr="008E1DB4">
      <w:rPr>
        <w:sz w:val="13"/>
        <w:szCs w:val="13"/>
      </w:rPr>
      <w:instrText xml:space="preserve"> NUMPAGES </w:instrText>
    </w:r>
    <w:r w:rsidR="00AE5427" w:rsidRPr="008E1DB4">
      <w:rPr>
        <w:sz w:val="13"/>
        <w:szCs w:val="13"/>
      </w:rPr>
      <w:fldChar w:fldCharType="separate"/>
    </w:r>
    <w:r w:rsidR="003E29B4">
      <w:rPr>
        <w:noProof/>
        <w:sz w:val="13"/>
        <w:szCs w:val="13"/>
      </w:rPr>
      <w:t>12</w:t>
    </w:r>
    <w:r w:rsidR="00AE5427" w:rsidRPr="008E1DB4">
      <w:rPr>
        <w:sz w:val="13"/>
        <w:szCs w:val="13"/>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89C39" w14:textId="15B61746" w:rsidR="00AE5427" w:rsidRDefault="00AE5427" w:rsidP="00A51039">
    <w:pPr>
      <w:pStyle w:val="Footer"/>
      <w:spacing w:line="170" w:lineRule="exact"/>
      <w:ind w:right="16"/>
      <w:rPr>
        <w:sz w:val="14"/>
        <w:szCs w:val="14"/>
        <w:lang w:val="de-CH"/>
      </w:rPr>
    </w:pPr>
    <w:r>
      <w:rPr>
        <w:noProof/>
        <w:sz w:val="14"/>
        <w:szCs w:val="14"/>
        <w:lang w:val="en-SG" w:eastAsia="en-SG"/>
      </w:rPr>
      <mc:AlternateContent>
        <mc:Choice Requires="wps">
          <w:drawing>
            <wp:anchor distT="0" distB="0" distL="114300" distR="114300" simplePos="0" relativeHeight="251656192" behindDoc="0" locked="1" layoutInCell="1" allowOverlap="1" wp14:anchorId="131EEC40" wp14:editId="126600CD">
              <wp:simplePos x="0" y="0"/>
              <wp:positionH relativeFrom="page">
                <wp:posOffset>4871720</wp:posOffset>
              </wp:positionH>
              <wp:positionV relativeFrom="page">
                <wp:posOffset>9274810</wp:posOffset>
              </wp:positionV>
              <wp:extent cx="2008800" cy="4104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008800" cy="410400"/>
                      </a:xfrm>
                      <a:prstGeom prst="rect">
                        <a:avLst/>
                      </a:prstGeom>
                      <a:noFill/>
                      <a:ln w="6350">
                        <a:noFill/>
                      </a:ln>
                    </wps:spPr>
                    <wps:txbx>
                      <w:txbxContent>
                        <w:p w14:paraId="15D40531" w14:textId="77777777" w:rsidR="00AE5427" w:rsidRPr="006F6CDB" w:rsidRDefault="00AE5427" w:rsidP="00A51039">
                          <w:pPr>
                            <w:rPr>
                              <w:spacing w:val="-12"/>
                              <w:sz w:val="37"/>
                              <w:szCs w:val="37"/>
                              <w:lang w:val="de-CH"/>
                            </w:rPr>
                          </w:pPr>
                          <w:r w:rsidRPr="006F6CDB">
                            <w:rPr>
                              <w:spacing w:val="-12"/>
                              <w:sz w:val="37"/>
                              <w:szCs w:val="37"/>
                              <w:lang w:val="de-CH"/>
                            </w:rPr>
                            <w:t>Chubb. Insured.</w:t>
                          </w:r>
                          <w:r>
                            <w:rPr>
                              <w:spacing w:val="-12"/>
                              <w:position w:val="16"/>
                              <w:sz w:val="20"/>
                              <w:szCs w:val="37"/>
                              <w:vertAlign w:val="superscript"/>
                              <w:lang w:val="de-CH"/>
                            </w:rPr>
                            <w:t>T</w:t>
                          </w:r>
                          <w:r w:rsidRPr="006F6CDB">
                            <w:rPr>
                              <w:spacing w:val="-12"/>
                              <w:position w:val="16"/>
                              <w:sz w:val="20"/>
                              <w:szCs w:val="37"/>
                              <w:vertAlign w:val="superscript"/>
                              <w:lang w:val="de-CH"/>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1EEC40" id="_x0000_t202" coordsize="21600,21600" o:spt="202" path="m,l,21600r21600,l21600,xe">
              <v:stroke joinstyle="miter"/>
              <v:path gradientshapeok="t" o:connecttype="rect"/>
            </v:shapetype>
            <v:shape id="Text Box 13" o:spid="_x0000_s1026" type="#_x0000_t202" style="position:absolute;margin-left:383.6pt;margin-top:730.3pt;width:158.15pt;height:3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" filled="f" stroked="f" strokeweight=".5pt">
              <v:textbox>
                <w:txbxContent>
                  <w:p w14:paraId="15D40531" w14:textId="77777777" w:rsidR="00AE5427" w:rsidRPr="006F6CDB" w:rsidRDefault="00AE5427" w:rsidP="00A51039">
                    <w:pPr>
                      <w:rPr>
                        <w:spacing w:val="-12"/>
                        <w:sz w:val="37"/>
                        <w:szCs w:val="37"/>
                        <w:lang w:val="de-CH"/>
                      </w:rPr>
                    </w:pPr>
                    <w:r w:rsidRPr="006F6CDB">
                      <w:rPr>
                        <w:spacing w:val="-12"/>
                        <w:sz w:val="37"/>
                        <w:szCs w:val="37"/>
                        <w:lang w:val="de-CH"/>
                      </w:rPr>
                      <w:t>Chubb. Insured.</w:t>
                    </w:r>
                    <w:r>
                      <w:rPr>
                        <w:spacing w:val="-12"/>
                        <w:position w:val="16"/>
                        <w:sz w:val="20"/>
                        <w:szCs w:val="37"/>
                        <w:vertAlign w:val="superscript"/>
                        <w:lang w:val="de-CH"/>
                      </w:rPr>
                      <w:t>T</w:t>
                    </w:r>
                    <w:r w:rsidRPr="006F6CDB">
                      <w:rPr>
                        <w:spacing w:val="-12"/>
                        <w:position w:val="16"/>
                        <w:sz w:val="20"/>
                        <w:szCs w:val="37"/>
                        <w:vertAlign w:val="superscript"/>
                        <w:lang w:val="de-CH"/>
                      </w:rPr>
                      <w:t>M</w:t>
                    </w:r>
                  </w:p>
                </w:txbxContent>
              </v:textbox>
              <w10:wrap anchorx="page" anchory="page"/>
              <w10:anchorlock/>
            </v:shape>
          </w:pict>
        </mc:Fallback>
      </mc:AlternateContent>
    </w: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50"/>
      <w:gridCol w:w="900"/>
    </w:tblGrid>
    <w:tr w:rsidR="00AE5427" w:rsidRPr="0062027F" w14:paraId="6260CE6D" w14:textId="77777777" w:rsidTr="006A7FA1">
      <w:trPr>
        <w:trHeight w:val="283"/>
      </w:trPr>
      <w:tc>
        <w:tcPr>
          <w:tcW w:w="9450" w:type="dxa"/>
        </w:tcPr>
        <w:p w14:paraId="3C6DFC3E" w14:textId="77777777" w:rsidR="00AE5427" w:rsidRPr="00754EE6" w:rsidRDefault="00AE5427" w:rsidP="006A7FA1">
          <w:pPr>
            <w:pStyle w:val="Footer"/>
            <w:rPr>
              <w:sz w:val="15"/>
              <w:szCs w:val="15"/>
            </w:rPr>
          </w:pPr>
        </w:p>
      </w:tc>
      <w:tc>
        <w:tcPr>
          <w:tcW w:w="900" w:type="dxa"/>
          <w:vAlign w:val="bottom"/>
        </w:tcPr>
        <w:p w14:paraId="62729F94" w14:textId="77777777" w:rsidR="00AE5427" w:rsidRPr="0062027F" w:rsidRDefault="00AE5427" w:rsidP="006A7FA1">
          <w:pPr>
            <w:pStyle w:val="Footer"/>
            <w:ind w:left="-850"/>
            <w:jc w:val="right"/>
            <w:rPr>
              <w:sz w:val="15"/>
              <w:szCs w:val="15"/>
            </w:rPr>
          </w:pPr>
        </w:p>
      </w:tc>
    </w:tr>
    <w:tr w:rsidR="00AE5427" w:rsidRPr="0062027F" w14:paraId="027AAEBC" w14:textId="77777777" w:rsidTr="006A7FA1">
      <w:tc>
        <w:tcPr>
          <w:tcW w:w="9450" w:type="dxa"/>
        </w:tcPr>
        <w:p w14:paraId="36DC0763" w14:textId="4DA42B31" w:rsidR="00AE5427" w:rsidRPr="007B619F" w:rsidRDefault="00AE5427" w:rsidP="006A7FA1">
          <w:pPr>
            <w:spacing w:after="0" w:line="240" w:lineRule="auto"/>
            <w:rPr>
              <w:rFonts w:cs="ChubbPublicoTextApp-Roman"/>
              <w:sz w:val="15"/>
              <w:szCs w:val="15"/>
            </w:rPr>
          </w:pPr>
          <w:r w:rsidRPr="007B619F">
            <w:rPr>
              <w:noProof/>
              <w:sz w:val="15"/>
              <w:szCs w:val="15"/>
              <w:lang w:val="en-SG" w:eastAsia="en-SG"/>
            </w:rPr>
            <mc:AlternateContent>
              <mc:Choice Requires="wps">
                <w:drawing>
                  <wp:anchor distT="0" distB="0" distL="114300" distR="114300" simplePos="0" relativeHeight="251660288" behindDoc="0" locked="1" layoutInCell="1" allowOverlap="1" wp14:anchorId="2B9EA34F" wp14:editId="2FC62EB9">
                    <wp:simplePos x="0" y="0"/>
                    <wp:positionH relativeFrom="page">
                      <wp:posOffset>4871720</wp:posOffset>
                    </wp:positionH>
                    <wp:positionV relativeFrom="page">
                      <wp:posOffset>9274810</wp:posOffset>
                    </wp:positionV>
                    <wp:extent cx="2008800" cy="4104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008800" cy="410400"/>
                            </a:xfrm>
                            <a:prstGeom prst="rect">
                              <a:avLst/>
                            </a:prstGeom>
                            <a:noFill/>
                            <a:ln w="6350">
                              <a:noFill/>
                            </a:ln>
                          </wps:spPr>
                          <wps:txbx>
                            <w:txbxContent>
                              <w:p w14:paraId="50A067AC" w14:textId="77777777" w:rsidR="00AE5427" w:rsidRPr="006F6CDB" w:rsidRDefault="00AE5427" w:rsidP="00A51039">
                                <w:pPr>
                                  <w:rPr>
                                    <w:spacing w:val="-12"/>
                                    <w:sz w:val="37"/>
                                    <w:szCs w:val="37"/>
                                    <w:lang w:val="de-CH"/>
                                  </w:rPr>
                                </w:pPr>
                                <w:r w:rsidRPr="006F6CDB">
                                  <w:rPr>
                                    <w:spacing w:val="-12"/>
                                    <w:sz w:val="37"/>
                                    <w:szCs w:val="37"/>
                                    <w:lang w:val="de-CH"/>
                                  </w:rPr>
                                  <w:t>Chubb. Insured.</w:t>
                                </w:r>
                                <w:r w:rsidRPr="006F6CDB">
                                  <w:rPr>
                                    <w:spacing w:val="-12"/>
                                    <w:position w:val="16"/>
                                    <w:sz w:val="20"/>
                                    <w:szCs w:val="37"/>
                                    <w:vertAlign w:val="superscript"/>
                                    <w:lang w:val="de-CH"/>
                                  </w:rPr>
                                  <w:t>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9EA34F" id="Text Box 14" o:spid="_x0000_s1027" type="#_x0000_t202" style="position:absolute;margin-left:383.6pt;margin-top:730.3pt;width:158.15pt;height:3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" filled="f" stroked="f" strokeweight=".5pt">
                    <v:textbox>
                      <w:txbxContent>
                        <w:p w14:paraId="50A067AC" w14:textId="77777777" w:rsidR="00AE5427" w:rsidRPr="006F6CDB" w:rsidRDefault="00AE5427" w:rsidP="00A51039">
                          <w:pPr>
                            <w:rPr>
                              <w:spacing w:val="-12"/>
                              <w:sz w:val="37"/>
                              <w:szCs w:val="37"/>
                              <w:lang w:val="de-CH"/>
                            </w:rPr>
                          </w:pPr>
                          <w:r w:rsidRPr="006F6CDB">
                            <w:rPr>
                              <w:spacing w:val="-12"/>
                              <w:sz w:val="37"/>
                              <w:szCs w:val="37"/>
                              <w:lang w:val="de-CH"/>
                            </w:rPr>
                            <w:t>Chubb. Insured.</w:t>
                          </w:r>
                          <w:r w:rsidRPr="006F6CDB">
                            <w:rPr>
                              <w:spacing w:val="-12"/>
                              <w:position w:val="16"/>
                              <w:sz w:val="20"/>
                              <w:szCs w:val="37"/>
                              <w:vertAlign w:val="superscript"/>
                              <w:lang w:val="de-CH"/>
                            </w:rPr>
                            <w:t>SM</w:t>
                          </w:r>
                        </w:p>
                      </w:txbxContent>
                    </v:textbox>
                    <w10:wrap anchorx="page" anchory="page"/>
                    <w10:anchorlock/>
                  </v:shape>
                </w:pict>
              </mc:Fallback>
            </mc:AlternateContent>
          </w:r>
          <w:r w:rsidRPr="007B619F">
            <w:rPr>
              <w:rFonts w:cs="ChubbPublicoTextApp-Roman"/>
              <w:sz w:val="15"/>
              <w:szCs w:val="15"/>
              <w:vertAlign w:val="superscript"/>
            </w:rPr>
            <w:t xml:space="preserve">© </w:t>
          </w:r>
          <w:r w:rsidR="00405B8B">
            <w:rPr>
              <w:rFonts w:cs="ChubbPublicoTextApp-Roman"/>
              <w:sz w:val="15"/>
              <w:szCs w:val="15"/>
            </w:rPr>
            <w:t>2023</w:t>
          </w:r>
          <w:r w:rsidRPr="007B619F">
            <w:rPr>
              <w:rFonts w:cs="ChubbPublicoTextApp-Roman"/>
              <w:sz w:val="15"/>
              <w:szCs w:val="15"/>
            </w:rPr>
            <w:t xml:space="preserve"> Chubb. Coverages underwritten by one or more subsidiary companies. Not all coverages available in all jurisdictions. Chubb</w:t>
          </w:r>
          <w:r w:rsidRPr="007B619F">
            <w:rPr>
              <w:rFonts w:cs="ChubbPublicoTextApp-Roman"/>
              <w:sz w:val="15"/>
              <w:szCs w:val="15"/>
              <w:vertAlign w:val="superscript"/>
            </w:rPr>
            <w:t>®</w:t>
          </w:r>
          <w:r w:rsidRPr="007B619F">
            <w:rPr>
              <w:rFonts w:cs="ChubbPublicoTextApp-Roman"/>
              <w:sz w:val="15"/>
              <w:szCs w:val="15"/>
            </w:rPr>
            <w:t xml:space="preserve"> and its respective logos, and Chubb. Insured.</w:t>
          </w:r>
          <w:r>
            <w:rPr>
              <w:rFonts w:cs="ChubbPublicoTextApp-Roman"/>
              <w:sz w:val="15"/>
              <w:szCs w:val="15"/>
              <w:vertAlign w:val="superscript"/>
            </w:rPr>
            <w:t>T</w:t>
          </w:r>
          <w:r w:rsidRPr="007B619F">
            <w:rPr>
              <w:rFonts w:cs="ChubbPublicoTextApp-Roman"/>
              <w:sz w:val="15"/>
              <w:szCs w:val="15"/>
              <w:vertAlign w:val="superscript"/>
            </w:rPr>
            <w:t>M</w:t>
          </w:r>
          <w:r w:rsidRPr="007B619F">
            <w:rPr>
              <w:rFonts w:cs="ChubbPublicoTextApp-Roman"/>
              <w:sz w:val="15"/>
              <w:szCs w:val="15"/>
            </w:rPr>
            <w:t xml:space="preserve"> are protected trademarks of Chubb.</w:t>
          </w:r>
        </w:p>
        <w:p w14:paraId="321427FF" w14:textId="77777777" w:rsidR="00AE5427" w:rsidRPr="007B619F" w:rsidRDefault="00AE5427" w:rsidP="006A7FA1">
          <w:pPr>
            <w:spacing w:after="0" w:line="240" w:lineRule="auto"/>
            <w:rPr>
              <w:rFonts w:cs="ChubbPublicoTextApp-Roman"/>
              <w:sz w:val="15"/>
              <w:szCs w:val="15"/>
            </w:rPr>
          </w:pPr>
        </w:p>
        <w:p w14:paraId="4A4F42F8" w14:textId="62E4CBF9" w:rsidR="00AE5427" w:rsidRPr="007B619F" w:rsidRDefault="00AE5427" w:rsidP="006A7FA1">
          <w:pPr>
            <w:pStyle w:val="Footer"/>
            <w:rPr>
              <w:sz w:val="15"/>
              <w:szCs w:val="15"/>
            </w:rPr>
          </w:pPr>
          <w:r w:rsidRPr="007B619F">
            <w:rPr>
              <w:rFonts w:cs="ChubbPublicoTextApp-Roman"/>
              <w:sz w:val="15"/>
              <w:szCs w:val="15"/>
            </w:rPr>
            <w:t>Published 0</w:t>
          </w:r>
          <w:r w:rsidR="00FF4C7C">
            <w:rPr>
              <w:rFonts w:cs="ChubbPublicoTextApp-Roman"/>
              <w:sz w:val="15"/>
              <w:szCs w:val="15"/>
            </w:rPr>
            <w:t>9</w:t>
          </w:r>
          <w:r w:rsidRPr="007B619F">
            <w:rPr>
              <w:rFonts w:cs="ChubbPublicoTextApp-Roman"/>
              <w:sz w:val="15"/>
              <w:szCs w:val="15"/>
            </w:rPr>
            <w:t>/</w:t>
          </w:r>
          <w:r w:rsidR="00405B8B">
            <w:rPr>
              <w:rFonts w:cs="ChubbPublicoTextApp-Roman"/>
              <w:sz w:val="15"/>
              <w:szCs w:val="15"/>
            </w:rPr>
            <w:t>2023</w:t>
          </w:r>
        </w:p>
      </w:tc>
      <w:tc>
        <w:tcPr>
          <w:tcW w:w="900" w:type="dxa"/>
          <w:vAlign w:val="bottom"/>
        </w:tcPr>
        <w:p w14:paraId="5DC8FC0F" w14:textId="77777777" w:rsidR="00AE5427" w:rsidRPr="00F448CC" w:rsidRDefault="00AE5427" w:rsidP="006A7FA1">
          <w:pPr>
            <w:pStyle w:val="Footer"/>
            <w:jc w:val="right"/>
            <w:rPr>
              <w:sz w:val="13"/>
              <w:szCs w:val="13"/>
            </w:rPr>
          </w:pPr>
          <w:r w:rsidRPr="00F448CC">
            <w:rPr>
              <w:sz w:val="13"/>
              <w:szCs w:val="13"/>
            </w:rPr>
            <w:t xml:space="preserve">Page </w:t>
          </w:r>
          <w:r w:rsidRPr="00F448CC">
            <w:rPr>
              <w:sz w:val="13"/>
              <w:szCs w:val="13"/>
            </w:rPr>
            <w:fldChar w:fldCharType="begin"/>
          </w:r>
          <w:r w:rsidRPr="00F448CC">
            <w:rPr>
              <w:sz w:val="13"/>
              <w:szCs w:val="13"/>
            </w:rPr>
            <w:instrText xml:space="preserve"> PAGE </w:instrText>
          </w:r>
          <w:r w:rsidRPr="00F448CC">
            <w:rPr>
              <w:sz w:val="13"/>
              <w:szCs w:val="13"/>
            </w:rPr>
            <w:fldChar w:fldCharType="separate"/>
          </w:r>
          <w:r w:rsidR="005B3745">
            <w:rPr>
              <w:sz w:val="13"/>
              <w:szCs w:val="13"/>
            </w:rPr>
            <w:t>10</w:t>
          </w:r>
          <w:r w:rsidRPr="00F448CC">
            <w:rPr>
              <w:sz w:val="13"/>
              <w:szCs w:val="13"/>
            </w:rPr>
            <w:fldChar w:fldCharType="end"/>
          </w:r>
          <w:r w:rsidRPr="00F448CC">
            <w:rPr>
              <w:sz w:val="13"/>
              <w:szCs w:val="13"/>
            </w:rPr>
            <w:t xml:space="preserve"> of </w:t>
          </w:r>
          <w:r w:rsidRPr="00F448CC">
            <w:rPr>
              <w:sz w:val="13"/>
              <w:szCs w:val="13"/>
            </w:rPr>
            <w:fldChar w:fldCharType="begin"/>
          </w:r>
          <w:r w:rsidRPr="00F448CC">
            <w:rPr>
              <w:sz w:val="13"/>
              <w:szCs w:val="13"/>
            </w:rPr>
            <w:instrText xml:space="preserve"> NUMPAGES </w:instrText>
          </w:r>
          <w:r w:rsidRPr="00F448CC">
            <w:rPr>
              <w:sz w:val="13"/>
              <w:szCs w:val="13"/>
            </w:rPr>
            <w:fldChar w:fldCharType="separate"/>
          </w:r>
          <w:r w:rsidR="005B3745">
            <w:rPr>
              <w:sz w:val="13"/>
              <w:szCs w:val="13"/>
            </w:rPr>
            <w:t>10</w:t>
          </w:r>
          <w:r w:rsidRPr="00F448CC">
            <w:rPr>
              <w:sz w:val="13"/>
              <w:szCs w:val="13"/>
            </w:rPr>
            <w:fldChar w:fldCharType="end"/>
          </w:r>
        </w:p>
      </w:tc>
    </w:tr>
  </w:tbl>
  <w:p w14:paraId="378E0943" w14:textId="77777777" w:rsidR="00AE5427" w:rsidRPr="00A51039" w:rsidRDefault="00AE5427" w:rsidP="00A51039">
    <w:pPr>
      <w:pStyle w:val="Foote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0BE8B" w14:textId="77777777" w:rsidR="009803DD" w:rsidRDefault="009803DD" w:rsidP="008E1DB4">
      <w:r>
        <w:separator/>
      </w:r>
    </w:p>
  </w:footnote>
  <w:footnote w:type="continuationSeparator" w:id="0">
    <w:p w14:paraId="5B897E79" w14:textId="77777777" w:rsidR="009803DD" w:rsidRDefault="009803DD" w:rsidP="008E1D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AC5A2" w14:textId="77777777" w:rsidR="00AE5427" w:rsidRDefault="00AE5427" w:rsidP="008E1DB4">
    <w:pPr>
      <w:pStyle w:val="Header"/>
    </w:pPr>
    <w:r>
      <w:rPr>
        <w:noProof/>
        <w:lang w:val="en-SG" w:eastAsia="en-SG"/>
      </w:rPr>
      <w:drawing>
        <wp:anchor distT="0" distB="0" distL="114300" distR="114300" simplePos="0" relativeHeight="251659776" behindDoc="1" locked="1" layoutInCell="1" allowOverlap="1" wp14:anchorId="03D27EE8" wp14:editId="5212C08E">
          <wp:simplePos x="0" y="0"/>
          <wp:positionH relativeFrom="page">
            <wp:posOffset>0</wp:posOffset>
          </wp:positionH>
          <wp:positionV relativeFrom="page">
            <wp:posOffset>0</wp:posOffset>
          </wp:positionV>
          <wp:extent cx="7560000" cy="1069175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ubb_Fact Sheet_A4-Template_ 2pg_013016_Page_2.png"/>
                  <pic:cNvPicPr/>
                </pic:nvPicPr>
                <pic:blipFill>
                  <a:blip>
                    <a:extLst>
                      <a:ext uri="{28A0092B-C50C-407E-A947-70E740481C1C}">
                        <a14:useLocalDpi xmlns:a14="http://schemas.microsoft.com/office/drawing/2010/main" val="0"/>
                      </a:ext>
                    </a:extLst>
                  </a:blip>
                  <a:stretch>
                    <a:fillRect/>
                  </a:stretch>
                </pic:blipFill>
                <pic:spPr>
                  <a:xfrm>
                    <a:off x="0" y="0"/>
                    <a:ext cx="7560000" cy="106917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A217A" w14:textId="7BBE5A38" w:rsidR="00AE5427" w:rsidRPr="005C67D4" w:rsidRDefault="0006083E" w:rsidP="008E1DB4">
    <w:pPr>
      <w:pStyle w:val="Header"/>
    </w:pPr>
    <w:r>
      <w:rPr>
        <w:noProof/>
        <w:lang w:val="en-SG" w:eastAsia="en-SG"/>
      </w:rPr>
      <w:drawing>
        <wp:anchor distT="0" distB="0" distL="114300" distR="114300" simplePos="0" relativeHeight="251654655" behindDoc="0" locked="0" layoutInCell="1" allowOverlap="1" wp14:anchorId="50980696" wp14:editId="37AD762E">
          <wp:simplePos x="0" y="0"/>
          <wp:positionH relativeFrom="column">
            <wp:posOffset>157480</wp:posOffset>
          </wp:positionH>
          <wp:positionV relativeFrom="paragraph">
            <wp:posOffset>1919605</wp:posOffset>
          </wp:positionV>
          <wp:extent cx="1175025" cy="118872"/>
          <wp:effectExtent l="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extLst>
                      <a:ext uri="{28A0092B-C50C-407E-A947-70E740481C1C}">
                        <a14:useLocalDpi xmlns:a14="http://schemas.microsoft.com/office/drawing/2010/main" val="0"/>
                      </a:ext>
                    </a:extLst>
                  </a:blip>
                  <a:stretch>
                    <a:fillRect/>
                  </a:stretch>
                </pic:blipFill>
                <pic:spPr>
                  <a:xfrm>
                    <a:off x="0" y="0"/>
                    <a:ext cx="1175025" cy="118872"/>
                  </a:xfrm>
                  <a:prstGeom prst="rect">
                    <a:avLst/>
                  </a:prstGeom>
                </pic:spPr>
              </pic:pic>
            </a:graphicData>
          </a:graphic>
          <wp14:sizeRelH relativeFrom="page">
            <wp14:pctWidth>0</wp14:pctWidth>
          </wp14:sizeRelH>
          <wp14:sizeRelV relativeFrom="page">
            <wp14:pctHeight>0</wp14:pctHeight>
          </wp14:sizeRelV>
        </wp:anchor>
      </w:drawing>
    </w:r>
    <w:r w:rsidR="00AE5427" w:rsidRPr="005C67D4">
      <w:rPr>
        <w:noProof/>
        <w:lang w:val="en-SG" w:eastAsia="en-SG"/>
      </w:rPr>
      <w:drawing>
        <wp:anchor distT="0" distB="0" distL="114300" distR="114300" simplePos="0" relativeHeight="251657728" behindDoc="1" locked="1" layoutInCell="1" allowOverlap="1" wp14:anchorId="70460E2E" wp14:editId="6E398592">
          <wp:simplePos x="0" y="0"/>
          <wp:positionH relativeFrom="page">
            <wp:posOffset>516890</wp:posOffset>
          </wp:positionH>
          <wp:positionV relativeFrom="page">
            <wp:posOffset>2276475</wp:posOffset>
          </wp:positionV>
          <wp:extent cx="1167130" cy="11811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UBB_Logo_Black_RB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67130" cy="118110"/>
                  </a:xfrm>
                  <a:prstGeom prst="rect">
                    <a:avLst/>
                  </a:prstGeom>
                </pic:spPr>
              </pic:pic>
            </a:graphicData>
          </a:graphic>
          <wp14:sizeRelH relativeFrom="page">
            <wp14:pctWidth>0</wp14:pctWidth>
          </wp14:sizeRelH>
          <wp14:sizeRelV relativeFrom="page">
            <wp14:pctHeight>0</wp14:pctHeight>
          </wp14:sizeRelV>
        </wp:anchor>
      </w:drawing>
    </w:r>
    <w:r w:rsidR="00AE5427" w:rsidRPr="005C67D4">
      <w:rPr>
        <w:rFonts w:ascii="Publico Text Roman" w:hAnsi="Publico Text Roman"/>
        <w:noProof/>
        <w:lang w:val="en-SG" w:eastAsia="en-SG"/>
      </w:rPr>
      <mc:AlternateContent>
        <mc:Choice Requires="wps">
          <w:drawing>
            <wp:anchor distT="0" distB="0" distL="0" distR="2628265" simplePos="0" relativeHeight="251655680" behindDoc="0" locked="1" layoutInCell="1" allowOverlap="1" wp14:anchorId="35B87ED8" wp14:editId="6EB78B40">
              <wp:simplePos x="0" y="0"/>
              <wp:positionH relativeFrom="page">
                <wp:posOffset>0</wp:posOffset>
              </wp:positionH>
              <wp:positionV relativeFrom="page">
                <wp:posOffset>0</wp:posOffset>
              </wp:positionV>
              <wp:extent cx="0" cy="10656000"/>
              <wp:effectExtent l="114300" t="0" r="114300" b="0"/>
              <wp:wrapSquare wrapText="bothSides"/>
              <wp:docPr id="1" name="Rectangle 1"/>
              <wp:cNvGraphicFramePr/>
              <a:graphic xmlns:a="http://schemas.openxmlformats.org/drawingml/2006/main">
                <a:graphicData uri="http://schemas.microsoft.com/office/word/2010/wordprocessingShape">
                  <wps:wsp>
                    <wps:cNvSpPr/>
                    <wps:spPr>
                      <a:xfrm flipH="1">
                        <a:off x="0" y="0"/>
                        <a:ext cx="0" cy="10656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2152D9" id="Rectangle 1" o:spid="_x0000_s1026" style="position:absolute;margin-left:0;margin-top:0;width:0;height:839.05pt;flip:x;z-index:251655680;visibility:visible;mso-wrap-style:square;mso-width-percent:0;mso-height-percent:0;mso-wrap-distance-left:0;mso-wrap-distance-top:0;mso-wrap-distance-right:206.95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" filled="f" stroked="f" strokeweight="1pt">
              <w10:wrap type="square" anchorx="page" anchory="page"/>
              <w10:anchorlock/>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89577" w14:textId="77777777" w:rsidR="00AE5427" w:rsidRDefault="00AE5427" w:rsidP="008E1D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0AE03" w14:textId="77777777" w:rsidR="00AE5427" w:rsidRPr="005C67D4" w:rsidRDefault="00AE5427" w:rsidP="008E1D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E5180"/>
    <w:multiLevelType w:val="multilevel"/>
    <w:tmpl w:val="894CAA88"/>
    <w:lvl w:ilvl="0">
      <w:start w:val="1"/>
      <w:numFmt w:val="lowerRoman"/>
      <w:pStyle w:val="ListRoman1"/>
      <w:lvlText w:val="(%1)"/>
      <w:lvlJc w:val="left"/>
      <w:pPr>
        <w:tabs>
          <w:tab w:val="num" w:pos="720"/>
        </w:tabs>
        <w:ind w:left="720" w:hanging="720"/>
      </w:pPr>
      <w:rPr>
        <w:rFonts w:ascii="Arial" w:hAnsi="Arial" w:cs="Arial" w:hint="default"/>
        <w:b/>
      </w:rPr>
    </w:lvl>
    <w:lvl w:ilvl="1">
      <w:start w:val="1"/>
      <w:numFmt w:val="lowerRoman"/>
      <w:pStyle w:val="ListRoman2"/>
      <w:lvlText w:val="(%2)"/>
      <w:lvlJc w:val="left"/>
      <w:pPr>
        <w:tabs>
          <w:tab w:val="num" w:pos="1440"/>
        </w:tabs>
        <w:ind w:left="1440" w:hanging="720"/>
      </w:pPr>
      <w:rPr>
        <w:rFonts w:ascii="Arial" w:hAnsi="Arial" w:cs="Arial" w:hint="default"/>
        <w:sz w:val="18"/>
        <w:szCs w:val="18"/>
      </w:rPr>
    </w:lvl>
    <w:lvl w:ilvl="2">
      <w:start w:val="1"/>
      <w:numFmt w:val="lowerRoman"/>
      <w:pStyle w:val="ListRoman3"/>
      <w:lvlText w:val="(%3)"/>
      <w:lvlJc w:val="left"/>
      <w:pPr>
        <w:tabs>
          <w:tab w:val="num" w:pos="2160"/>
        </w:tabs>
        <w:ind w:left="2160" w:hanging="720"/>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58F7384"/>
    <w:multiLevelType w:val="hybridMultilevel"/>
    <w:tmpl w:val="BE9CD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92E52"/>
    <w:multiLevelType w:val="multilevel"/>
    <w:tmpl w:val="098E0A26"/>
    <w:lvl w:ilvl="0">
      <w:start w:val="1"/>
      <w:numFmt w:val="decimal"/>
      <w:lvlText w:val="%1."/>
      <w:lvlJc w:val="left"/>
      <w:pPr>
        <w:ind w:left="360" w:hanging="360"/>
      </w:pPr>
      <w:rPr>
        <w:sz w:val="16"/>
      </w:rPr>
    </w:lvl>
    <w:lvl w:ilvl="1">
      <w:start w:val="1"/>
      <w:numFmt w:val="decimal"/>
      <w:lvlText w:val="%1.%2."/>
      <w:lvlJc w:val="left"/>
      <w:pPr>
        <w:ind w:left="792" w:hanging="432"/>
      </w:pPr>
      <w:rPr>
        <w:b w:val="0"/>
        <w:sz w:val="1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F3594C"/>
    <w:multiLevelType w:val="multilevel"/>
    <w:tmpl w:val="647E9FC2"/>
    <w:styleLink w:val="OutlineAlpha"/>
    <w:lvl w:ilvl="0">
      <w:start w:val="1"/>
      <w:numFmt w:val="upperLetter"/>
      <w:lvlText w:val="%1."/>
      <w:lvlJc w:val="left"/>
      <w:pPr>
        <w:tabs>
          <w:tab w:val="num" w:pos="567"/>
        </w:tabs>
        <w:ind w:left="567" w:hanging="567"/>
      </w:pPr>
      <w:rPr>
        <w:rFonts w:ascii="News Gothic" w:hAnsi="News Gothic"/>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477D8A"/>
    <w:multiLevelType w:val="hybridMultilevel"/>
    <w:tmpl w:val="21A0796C"/>
    <w:lvl w:ilvl="0" w:tplc="CA885FA8">
      <w:start w:val="1"/>
      <w:numFmt w:val="bullet"/>
      <w:pStyle w:val="ListParagraph"/>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5" w15:restartNumberingAfterBreak="0">
    <w:nsid w:val="081418A6"/>
    <w:multiLevelType w:val="hybridMultilevel"/>
    <w:tmpl w:val="7D6615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2A0C31"/>
    <w:multiLevelType w:val="hybridMultilevel"/>
    <w:tmpl w:val="C128A864"/>
    <w:lvl w:ilvl="0" w:tplc="44090015">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840D61"/>
    <w:multiLevelType w:val="hybridMultilevel"/>
    <w:tmpl w:val="154A1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DA2536"/>
    <w:multiLevelType w:val="multilevel"/>
    <w:tmpl w:val="ABFC4C8A"/>
    <w:lvl w:ilvl="0">
      <w:start w:val="1"/>
      <w:numFmt w:val="decimal"/>
      <w:lvlText w:val="%1."/>
      <w:lvlJc w:val="left"/>
      <w:pPr>
        <w:ind w:left="360" w:hanging="360"/>
      </w:pPr>
      <w:rPr>
        <w:rFonts w:hint="default"/>
        <w:sz w:val="16"/>
      </w:rPr>
    </w:lvl>
    <w:lvl w:ilvl="1">
      <w:start w:val="1"/>
      <w:numFmt w:val="decimal"/>
      <w:lvlText w:val="%1.%2."/>
      <w:lvlJc w:val="left"/>
      <w:pPr>
        <w:ind w:left="792" w:hanging="432"/>
      </w:pPr>
      <w:rPr>
        <w:rFonts w:hint="default"/>
        <w:b w:val="0"/>
        <w:sz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3214B1"/>
    <w:multiLevelType w:val="multilevel"/>
    <w:tmpl w:val="EC4CA0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70F05CA"/>
    <w:multiLevelType w:val="hybridMultilevel"/>
    <w:tmpl w:val="C3C4A9E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3D9843A4"/>
    <w:multiLevelType w:val="multilevel"/>
    <w:tmpl w:val="04D0E57A"/>
    <w:lvl w:ilvl="0">
      <w:start w:val="1"/>
      <w:numFmt w:val="decimal"/>
      <w:pStyle w:val="ListLegal1"/>
      <w:lvlText w:val="%1."/>
      <w:lvlJc w:val="left"/>
      <w:pPr>
        <w:tabs>
          <w:tab w:val="num" w:pos="720"/>
        </w:tabs>
        <w:ind w:left="720" w:hanging="720"/>
      </w:pPr>
      <w:rPr>
        <w:rFonts w:cs="Times New Roman"/>
        <w:b/>
      </w:rPr>
    </w:lvl>
    <w:lvl w:ilvl="1">
      <w:start w:val="1"/>
      <w:numFmt w:val="decimal"/>
      <w:pStyle w:val="ListLegal2"/>
      <w:lvlText w:val="%1.%2"/>
      <w:lvlJc w:val="left"/>
      <w:pPr>
        <w:tabs>
          <w:tab w:val="num" w:pos="720"/>
        </w:tabs>
        <w:ind w:left="720" w:hanging="720"/>
      </w:pPr>
      <w:rPr>
        <w:rFonts w:cs="Times New Roman"/>
      </w:rPr>
    </w:lvl>
    <w:lvl w:ilvl="2">
      <w:start w:val="1"/>
      <w:numFmt w:val="decimal"/>
      <w:pStyle w:val="ListLegal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15:restartNumberingAfterBreak="0">
    <w:nsid w:val="46EA5563"/>
    <w:multiLevelType w:val="hybridMultilevel"/>
    <w:tmpl w:val="1A188704"/>
    <w:lvl w:ilvl="0" w:tplc="36BC3020">
      <w:start w:val="1"/>
      <w:numFmt w:val="lowerRoman"/>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4A26654F"/>
    <w:multiLevelType w:val="hybridMultilevel"/>
    <w:tmpl w:val="A9968566"/>
    <w:lvl w:ilvl="0" w:tplc="3446B9B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512A6E6A"/>
    <w:multiLevelType w:val="hybridMultilevel"/>
    <w:tmpl w:val="15CA6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4C1DCF"/>
    <w:multiLevelType w:val="hybridMultilevel"/>
    <w:tmpl w:val="813C5C5C"/>
    <w:lvl w:ilvl="0" w:tplc="3446B9B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555F6E01"/>
    <w:multiLevelType w:val="multilevel"/>
    <w:tmpl w:val="9BA809E2"/>
    <w:lvl w:ilvl="0">
      <w:start w:val="1"/>
      <w:numFmt w:val="decimal"/>
      <w:lvlText w:val="%1."/>
      <w:lvlJc w:val="left"/>
      <w:pPr>
        <w:ind w:left="360" w:hanging="360"/>
      </w:pPr>
      <w:rPr>
        <w:sz w:val="16"/>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8F57D1F"/>
    <w:multiLevelType w:val="multilevel"/>
    <w:tmpl w:val="F552D638"/>
    <w:lvl w:ilvl="0">
      <w:start w:val="2"/>
      <w:numFmt w:val="decimal"/>
      <w:lvlText w:val="%1."/>
      <w:lvlJc w:val="left"/>
      <w:pPr>
        <w:ind w:left="72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8" w15:restartNumberingAfterBreak="0">
    <w:nsid w:val="5C934640"/>
    <w:multiLevelType w:val="multilevel"/>
    <w:tmpl w:val="ABFC4C8A"/>
    <w:lvl w:ilvl="0">
      <w:start w:val="1"/>
      <w:numFmt w:val="decimal"/>
      <w:lvlText w:val="%1."/>
      <w:lvlJc w:val="left"/>
      <w:pPr>
        <w:ind w:left="360" w:hanging="360"/>
      </w:pPr>
      <w:rPr>
        <w:sz w:val="16"/>
      </w:rPr>
    </w:lvl>
    <w:lvl w:ilvl="1">
      <w:start w:val="1"/>
      <w:numFmt w:val="decimal"/>
      <w:lvlText w:val="%1.%2."/>
      <w:lvlJc w:val="left"/>
      <w:pPr>
        <w:ind w:left="792" w:hanging="432"/>
      </w:pPr>
      <w:rPr>
        <w:b w:val="0"/>
        <w:sz w:val="1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ECC0E9E"/>
    <w:multiLevelType w:val="hybridMultilevel"/>
    <w:tmpl w:val="F1C4AC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B24DA2"/>
    <w:multiLevelType w:val="hybridMultilevel"/>
    <w:tmpl w:val="222EA006"/>
    <w:lvl w:ilvl="0" w:tplc="04090017">
      <w:start w:val="1"/>
      <w:numFmt w:val="lowerLetter"/>
      <w:lvlText w:val="%1)"/>
      <w:lvlJc w:val="left"/>
      <w:pPr>
        <w:ind w:left="64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CC7E31"/>
    <w:multiLevelType w:val="hybridMultilevel"/>
    <w:tmpl w:val="D8E68C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A55EA5"/>
    <w:multiLevelType w:val="hybridMultilevel"/>
    <w:tmpl w:val="E9EC99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94528F"/>
    <w:multiLevelType w:val="multilevel"/>
    <w:tmpl w:val="098E0A26"/>
    <w:lvl w:ilvl="0">
      <w:start w:val="1"/>
      <w:numFmt w:val="decimal"/>
      <w:pStyle w:val="Heading1"/>
      <w:lvlText w:val="%1."/>
      <w:lvlJc w:val="left"/>
      <w:pPr>
        <w:ind w:left="360" w:hanging="360"/>
      </w:pPr>
      <w:rPr>
        <w:sz w:val="16"/>
      </w:rPr>
    </w:lvl>
    <w:lvl w:ilvl="1">
      <w:start w:val="1"/>
      <w:numFmt w:val="decimal"/>
      <w:lvlText w:val="%1.%2."/>
      <w:lvlJc w:val="left"/>
      <w:pPr>
        <w:ind w:left="858" w:hanging="432"/>
      </w:pPr>
      <w:rPr>
        <w:b w:val="0"/>
        <w:sz w:val="1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F0261C"/>
    <w:multiLevelType w:val="hybridMultilevel"/>
    <w:tmpl w:val="63F674EE"/>
    <w:lvl w:ilvl="0" w:tplc="36BC3020">
      <w:start w:val="1"/>
      <w:numFmt w:val="lowerRoman"/>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4"/>
  </w:num>
  <w:num w:numId="2">
    <w:abstractNumId w:val="23"/>
  </w:num>
  <w:num w:numId="3">
    <w:abstractNumId w:val="22"/>
  </w:num>
  <w:num w:numId="4">
    <w:abstractNumId w:val="20"/>
  </w:num>
  <w:num w:numId="5">
    <w:abstractNumId w:val="11"/>
  </w:num>
  <w:num w:numId="6">
    <w:abstractNumId w:val="0"/>
  </w:num>
  <w:num w:numId="7">
    <w:abstractNumId w:val="3"/>
  </w:num>
  <w:num w:numId="8">
    <w:abstractNumId w:val="12"/>
  </w:num>
  <w:num w:numId="9">
    <w:abstractNumId w:val="16"/>
  </w:num>
  <w:num w:numId="10">
    <w:abstractNumId w:val="8"/>
  </w:num>
  <w:num w:numId="11">
    <w:abstractNumId w:val="18"/>
  </w:num>
  <w:num w:numId="12">
    <w:abstractNumId w:val="17"/>
  </w:num>
  <w:num w:numId="13">
    <w:abstractNumId w:val="24"/>
  </w:num>
  <w:num w:numId="14">
    <w:abstractNumId w:val="10"/>
  </w:num>
  <w:num w:numId="15">
    <w:abstractNumId w:val="5"/>
  </w:num>
  <w:num w:numId="16">
    <w:abstractNumId w:val="9"/>
  </w:num>
  <w:num w:numId="17">
    <w:abstractNumId w:val="2"/>
  </w:num>
  <w:num w:numId="18">
    <w:abstractNumId w:val="7"/>
  </w:num>
  <w:num w:numId="19">
    <w:abstractNumId w:val="19"/>
  </w:num>
  <w:num w:numId="20">
    <w:abstractNumId w:val="21"/>
  </w:num>
  <w:num w:numId="21">
    <w:abstractNumId w:val="14"/>
  </w:num>
  <w:num w:numId="22">
    <w:abstractNumId w:val="1"/>
  </w:num>
  <w:num w:numId="23">
    <w:abstractNumId w:val="15"/>
  </w:num>
  <w:num w:numId="24">
    <w:abstractNumId w:val="13"/>
  </w:num>
  <w:num w:numId="2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documentProtection w:edit="forms" w:enforcement="1" w:cryptProviderType="rsaAES" w:cryptAlgorithmClass="hash" w:cryptAlgorithmType="typeAny" w:cryptAlgorithmSid="14" w:cryptSpinCount="100000" w:hash="79JW0gkHRu8W2RLhmU05XxZ57H2520d2iUd/7LWPCu3qOxbUH/Lykm33zmpz0nUO/aGaxorvVfKIN5II47IGsQ==" w:salt="w/CHSkPKKGAmWPvELBB1e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3E8"/>
    <w:rsid w:val="00016FDC"/>
    <w:rsid w:val="00023CF3"/>
    <w:rsid w:val="000338DA"/>
    <w:rsid w:val="000351C4"/>
    <w:rsid w:val="0005487C"/>
    <w:rsid w:val="0006083E"/>
    <w:rsid w:val="000641A4"/>
    <w:rsid w:val="00067FC1"/>
    <w:rsid w:val="000A42C0"/>
    <w:rsid w:val="000A525A"/>
    <w:rsid w:val="000A682D"/>
    <w:rsid w:val="000B127C"/>
    <w:rsid w:val="000D310A"/>
    <w:rsid w:val="000D4A89"/>
    <w:rsid w:val="000F125A"/>
    <w:rsid w:val="00106466"/>
    <w:rsid w:val="00121612"/>
    <w:rsid w:val="001261D2"/>
    <w:rsid w:val="0013153F"/>
    <w:rsid w:val="00135AAF"/>
    <w:rsid w:val="00135E4E"/>
    <w:rsid w:val="00140DB0"/>
    <w:rsid w:val="00150A18"/>
    <w:rsid w:val="00165342"/>
    <w:rsid w:val="001710F9"/>
    <w:rsid w:val="001865FC"/>
    <w:rsid w:val="001921B1"/>
    <w:rsid w:val="001A1FEC"/>
    <w:rsid w:val="001B1483"/>
    <w:rsid w:val="001C4A3B"/>
    <w:rsid w:val="001D6843"/>
    <w:rsid w:val="001E195E"/>
    <w:rsid w:val="001E4F6F"/>
    <w:rsid w:val="001F613B"/>
    <w:rsid w:val="00214847"/>
    <w:rsid w:val="00224406"/>
    <w:rsid w:val="00243EC9"/>
    <w:rsid w:val="00245263"/>
    <w:rsid w:val="00245BF0"/>
    <w:rsid w:val="00247F4E"/>
    <w:rsid w:val="00266F95"/>
    <w:rsid w:val="0028744B"/>
    <w:rsid w:val="00291CDD"/>
    <w:rsid w:val="00296A45"/>
    <w:rsid w:val="002B2BCC"/>
    <w:rsid w:val="002C6515"/>
    <w:rsid w:val="003031E2"/>
    <w:rsid w:val="00306719"/>
    <w:rsid w:val="00310DE4"/>
    <w:rsid w:val="0031189F"/>
    <w:rsid w:val="003145B9"/>
    <w:rsid w:val="00316F86"/>
    <w:rsid w:val="00322D83"/>
    <w:rsid w:val="00326F81"/>
    <w:rsid w:val="00332A14"/>
    <w:rsid w:val="00332C49"/>
    <w:rsid w:val="0033554B"/>
    <w:rsid w:val="003421D5"/>
    <w:rsid w:val="00354F34"/>
    <w:rsid w:val="00356108"/>
    <w:rsid w:val="00357FCA"/>
    <w:rsid w:val="00361D60"/>
    <w:rsid w:val="0036661E"/>
    <w:rsid w:val="003670F0"/>
    <w:rsid w:val="00371B8A"/>
    <w:rsid w:val="00391539"/>
    <w:rsid w:val="003941B2"/>
    <w:rsid w:val="003A0069"/>
    <w:rsid w:val="003A72E0"/>
    <w:rsid w:val="003D07D1"/>
    <w:rsid w:val="003D3E40"/>
    <w:rsid w:val="003E1003"/>
    <w:rsid w:val="003E130C"/>
    <w:rsid w:val="003E29B4"/>
    <w:rsid w:val="003E5E1A"/>
    <w:rsid w:val="003E6DA7"/>
    <w:rsid w:val="003F2F48"/>
    <w:rsid w:val="004032C1"/>
    <w:rsid w:val="00405B8B"/>
    <w:rsid w:val="00423084"/>
    <w:rsid w:val="004314D2"/>
    <w:rsid w:val="00433BE2"/>
    <w:rsid w:val="00450144"/>
    <w:rsid w:val="00461287"/>
    <w:rsid w:val="00474B5E"/>
    <w:rsid w:val="004832D0"/>
    <w:rsid w:val="004862A5"/>
    <w:rsid w:val="00486558"/>
    <w:rsid w:val="00490563"/>
    <w:rsid w:val="004B6620"/>
    <w:rsid w:val="004D1F05"/>
    <w:rsid w:val="004E05F7"/>
    <w:rsid w:val="004E47CF"/>
    <w:rsid w:val="004F3526"/>
    <w:rsid w:val="00513117"/>
    <w:rsid w:val="00536292"/>
    <w:rsid w:val="00541EC1"/>
    <w:rsid w:val="00554670"/>
    <w:rsid w:val="0056383F"/>
    <w:rsid w:val="00563DC7"/>
    <w:rsid w:val="00592671"/>
    <w:rsid w:val="005965A8"/>
    <w:rsid w:val="005A33B1"/>
    <w:rsid w:val="005B0B1B"/>
    <w:rsid w:val="005B360E"/>
    <w:rsid w:val="005B3745"/>
    <w:rsid w:val="005B7680"/>
    <w:rsid w:val="005C67D4"/>
    <w:rsid w:val="005E16A6"/>
    <w:rsid w:val="0062027F"/>
    <w:rsid w:val="006208D0"/>
    <w:rsid w:val="00624A61"/>
    <w:rsid w:val="00627EAD"/>
    <w:rsid w:val="00640181"/>
    <w:rsid w:val="00652C07"/>
    <w:rsid w:val="0066138A"/>
    <w:rsid w:val="00672EC2"/>
    <w:rsid w:val="00681A47"/>
    <w:rsid w:val="006845A1"/>
    <w:rsid w:val="00692DE4"/>
    <w:rsid w:val="006A3FC1"/>
    <w:rsid w:val="006A70C0"/>
    <w:rsid w:val="006A7FA1"/>
    <w:rsid w:val="006C09FC"/>
    <w:rsid w:val="006F03EF"/>
    <w:rsid w:val="006F6318"/>
    <w:rsid w:val="006F6CDB"/>
    <w:rsid w:val="00703EE5"/>
    <w:rsid w:val="00706B8A"/>
    <w:rsid w:val="0071049F"/>
    <w:rsid w:val="007207B4"/>
    <w:rsid w:val="00724E60"/>
    <w:rsid w:val="007368F7"/>
    <w:rsid w:val="00741A71"/>
    <w:rsid w:val="00754EE6"/>
    <w:rsid w:val="00766970"/>
    <w:rsid w:val="00775A70"/>
    <w:rsid w:val="0078053A"/>
    <w:rsid w:val="00786AA1"/>
    <w:rsid w:val="007974AD"/>
    <w:rsid w:val="007A59CD"/>
    <w:rsid w:val="007C10AB"/>
    <w:rsid w:val="007C27E5"/>
    <w:rsid w:val="007C73C6"/>
    <w:rsid w:val="007D1CBE"/>
    <w:rsid w:val="007E0EEE"/>
    <w:rsid w:val="007E12E6"/>
    <w:rsid w:val="007F1A8A"/>
    <w:rsid w:val="007F1B4D"/>
    <w:rsid w:val="00802B17"/>
    <w:rsid w:val="00821F1C"/>
    <w:rsid w:val="00826A65"/>
    <w:rsid w:val="00836672"/>
    <w:rsid w:val="00836E01"/>
    <w:rsid w:val="00837F97"/>
    <w:rsid w:val="0084310F"/>
    <w:rsid w:val="00852171"/>
    <w:rsid w:val="008603F2"/>
    <w:rsid w:val="0086504A"/>
    <w:rsid w:val="00890986"/>
    <w:rsid w:val="00895453"/>
    <w:rsid w:val="008A0FCA"/>
    <w:rsid w:val="008A4DB3"/>
    <w:rsid w:val="008C135B"/>
    <w:rsid w:val="008C38F2"/>
    <w:rsid w:val="008E1990"/>
    <w:rsid w:val="008E1DB4"/>
    <w:rsid w:val="008E25D2"/>
    <w:rsid w:val="008E6D55"/>
    <w:rsid w:val="008F1A9F"/>
    <w:rsid w:val="008F2956"/>
    <w:rsid w:val="009108D6"/>
    <w:rsid w:val="00951F93"/>
    <w:rsid w:val="00954287"/>
    <w:rsid w:val="00956FA1"/>
    <w:rsid w:val="009571D5"/>
    <w:rsid w:val="0097337D"/>
    <w:rsid w:val="0097778C"/>
    <w:rsid w:val="009803DD"/>
    <w:rsid w:val="00984DE1"/>
    <w:rsid w:val="0099485C"/>
    <w:rsid w:val="00995DAB"/>
    <w:rsid w:val="0099781F"/>
    <w:rsid w:val="009A4E64"/>
    <w:rsid w:val="009B065A"/>
    <w:rsid w:val="009B28AB"/>
    <w:rsid w:val="009B3287"/>
    <w:rsid w:val="009B49CE"/>
    <w:rsid w:val="009B7B58"/>
    <w:rsid w:val="009C0C77"/>
    <w:rsid w:val="009D4BE3"/>
    <w:rsid w:val="009E2CB2"/>
    <w:rsid w:val="009F6711"/>
    <w:rsid w:val="00A143E8"/>
    <w:rsid w:val="00A21854"/>
    <w:rsid w:val="00A231A4"/>
    <w:rsid w:val="00A34D61"/>
    <w:rsid w:val="00A364E1"/>
    <w:rsid w:val="00A51039"/>
    <w:rsid w:val="00A90E55"/>
    <w:rsid w:val="00A913C0"/>
    <w:rsid w:val="00A9387B"/>
    <w:rsid w:val="00AB0F5F"/>
    <w:rsid w:val="00AC4B09"/>
    <w:rsid w:val="00AD4370"/>
    <w:rsid w:val="00AE0F54"/>
    <w:rsid w:val="00AE27A7"/>
    <w:rsid w:val="00AE5427"/>
    <w:rsid w:val="00B018F4"/>
    <w:rsid w:val="00B075D3"/>
    <w:rsid w:val="00B102EB"/>
    <w:rsid w:val="00B20DB9"/>
    <w:rsid w:val="00B30748"/>
    <w:rsid w:val="00B454B0"/>
    <w:rsid w:val="00B720FC"/>
    <w:rsid w:val="00B74051"/>
    <w:rsid w:val="00B801C2"/>
    <w:rsid w:val="00B80827"/>
    <w:rsid w:val="00B84A4A"/>
    <w:rsid w:val="00BA4D6A"/>
    <w:rsid w:val="00BB54B4"/>
    <w:rsid w:val="00BB7216"/>
    <w:rsid w:val="00BC2648"/>
    <w:rsid w:val="00BC576C"/>
    <w:rsid w:val="00BE2CA4"/>
    <w:rsid w:val="00C04CF4"/>
    <w:rsid w:val="00C069B9"/>
    <w:rsid w:val="00C12D1A"/>
    <w:rsid w:val="00C13F86"/>
    <w:rsid w:val="00C342E7"/>
    <w:rsid w:val="00C344A6"/>
    <w:rsid w:val="00C40C9B"/>
    <w:rsid w:val="00C42123"/>
    <w:rsid w:val="00C45CAB"/>
    <w:rsid w:val="00C52013"/>
    <w:rsid w:val="00C524FC"/>
    <w:rsid w:val="00C92AB3"/>
    <w:rsid w:val="00C94FBC"/>
    <w:rsid w:val="00CA5296"/>
    <w:rsid w:val="00CA7C99"/>
    <w:rsid w:val="00CB7414"/>
    <w:rsid w:val="00CB7637"/>
    <w:rsid w:val="00CE1874"/>
    <w:rsid w:val="00CF3058"/>
    <w:rsid w:val="00CF4939"/>
    <w:rsid w:val="00CF4BC2"/>
    <w:rsid w:val="00D0631A"/>
    <w:rsid w:val="00D104B4"/>
    <w:rsid w:val="00D1667F"/>
    <w:rsid w:val="00D25F48"/>
    <w:rsid w:val="00D41A2F"/>
    <w:rsid w:val="00D505C0"/>
    <w:rsid w:val="00D5339E"/>
    <w:rsid w:val="00D66DA6"/>
    <w:rsid w:val="00D67F00"/>
    <w:rsid w:val="00D8221E"/>
    <w:rsid w:val="00D92096"/>
    <w:rsid w:val="00DC237F"/>
    <w:rsid w:val="00DD6B65"/>
    <w:rsid w:val="00E15C9D"/>
    <w:rsid w:val="00E2722A"/>
    <w:rsid w:val="00E31941"/>
    <w:rsid w:val="00E33BC5"/>
    <w:rsid w:val="00E4120F"/>
    <w:rsid w:val="00E53C3C"/>
    <w:rsid w:val="00E54DEB"/>
    <w:rsid w:val="00E61797"/>
    <w:rsid w:val="00E62DAD"/>
    <w:rsid w:val="00E653FA"/>
    <w:rsid w:val="00E86E6B"/>
    <w:rsid w:val="00EB1430"/>
    <w:rsid w:val="00EB1D1A"/>
    <w:rsid w:val="00EB3431"/>
    <w:rsid w:val="00EC4F84"/>
    <w:rsid w:val="00EF03B0"/>
    <w:rsid w:val="00F002D0"/>
    <w:rsid w:val="00F01208"/>
    <w:rsid w:val="00F13D92"/>
    <w:rsid w:val="00F27F88"/>
    <w:rsid w:val="00F37489"/>
    <w:rsid w:val="00F57153"/>
    <w:rsid w:val="00F64309"/>
    <w:rsid w:val="00F67276"/>
    <w:rsid w:val="00F73E99"/>
    <w:rsid w:val="00F74358"/>
    <w:rsid w:val="00F762EE"/>
    <w:rsid w:val="00F91190"/>
    <w:rsid w:val="00FA4269"/>
    <w:rsid w:val="00FC1D52"/>
    <w:rsid w:val="00FC2DF8"/>
    <w:rsid w:val="00FC33F7"/>
    <w:rsid w:val="00FD5627"/>
    <w:rsid w:val="00FF031A"/>
    <w:rsid w:val="00FF4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D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8D0"/>
    <w:pPr>
      <w:spacing w:after="240" w:line="240" w:lineRule="atLeast"/>
    </w:pPr>
    <w:rPr>
      <w:rFonts w:ascii="Chubb Publico Text App" w:hAnsi="Chubb Publico Text App"/>
      <w:spacing w:val="-4"/>
      <w:sz w:val="16"/>
      <w:szCs w:val="16"/>
    </w:rPr>
  </w:style>
  <w:style w:type="paragraph" w:styleId="Heading1">
    <w:name w:val="heading 1"/>
    <w:basedOn w:val="Normal"/>
    <w:next w:val="Normal"/>
    <w:link w:val="Heading1Char"/>
    <w:uiPriority w:val="9"/>
    <w:qFormat/>
    <w:rsid w:val="000A525A"/>
    <w:pPr>
      <w:keepNext/>
      <w:keepLines/>
      <w:numPr>
        <w:numId w:val="2"/>
      </w:numPr>
      <w:pBdr>
        <w:bottom w:val="single" w:sz="8" w:space="1" w:color="6E27C5" w:themeColor="accent3"/>
      </w:pBdr>
      <w:spacing w:after="200"/>
      <w:outlineLvl w:val="0"/>
    </w:pPr>
    <w:rPr>
      <w:rFonts w:eastAsiaTheme="majorEastAsia" w:cstheme="majorBidi"/>
      <w:b/>
      <w:spacing w:val="0"/>
      <w:lang w:val="en-GB"/>
    </w:rPr>
  </w:style>
  <w:style w:type="paragraph" w:styleId="Heading2">
    <w:name w:val="heading 2"/>
    <w:basedOn w:val="Normal"/>
    <w:next w:val="Normal"/>
    <w:link w:val="Heading2Char"/>
    <w:uiPriority w:val="9"/>
    <w:unhideWhenUsed/>
    <w:qFormat/>
    <w:rsid w:val="008E1DB4"/>
    <w:pPr>
      <w:spacing w:before="240" w:after="0"/>
      <w:outlineLvl w:val="1"/>
    </w:pPr>
    <w:rPr>
      <w:b/>
      <w:spacing w:val="0"/>
    </w:rPr>
  </w:style>
  <w:style w:type="paragraph" w:styleId="Heading3">
    <w:name w:val="heading 3"/>
    <w:basedOn w:val="Normal"/>
    <w:next w:val="Normal"/>
    <w:link w:val="Heading3Char"/>
    <w:uiPriority w:val="9"/>
    <w:unhideWhenUsed/>
    <w:qFormat/>
    <w:rsid w:val="00F57153"/>
    <w:pPr>
      <w:spacing w:before="240" w:after="0"/>
      <w:outlineLvl w:val="2"/>
    </w:pPr>
    <w:rPr>
      <w:i/>
      <w:spacing w:val="0"/>
    </w:rPr>
  </w:style>
  <w:style w:type="paragraph" w:styleId="Heading4">
    <w:name w:val="heading 4"/>
    <w:basedOn w:val="Normal"/>
    <w:next w:val="Normal"/>
    <w:link w:val="Heading4Char1"/>
    <w:uiPriority w:val="9"/>
    <w:semiHidden/>
    <w:unhideWhenUsed/>
    <w:rsid w:val="00316F86"/>
    <w:pPr>
      <w:keepNext/>
      <w:keepLines/>
      <w:spacing w:before="200" w:after="0"/>
      <w:outlineLvl w:val="3"/>
    </w:pPr>
    <w:rPr>
      <w:rFonts w:asciiTheme="majorHAnsi" w:eastAsiaTheme="majorEastAsia" w:hAnsiTheme="majorHAnsi" w:cstheme="majorBidi"/>
      <w:b/>
      <w:bCs/>
      <w:i/>
      <w:iCs/>
      <w:color w:val="01C1D6" w:themeColor="accent1"/>
    </w:rPr>
  </w:style>
  <w:style w:type="paragraph" w:styleId="Heading5">
    <w:name w:val="heading 5"/>
    <w:basedOn w:val="Heading4"/>
    <w:next w:val="Normal"/>
    <w:link w:val="Heading5Char"/>
    <w:uiPriority w:val="9"/>
    <w:unhideWhenUsed/>
    <w:rsid w:val="00316F86"/>
    <w:pPr>
      <w:keepNext w:val="0"/>
      <w:keepLines w:val="0"/>
      <w:spacing w:before="0"/>
      <w:outlineLvl w:val="4"/>
    </w:pPr>
    <w:rPr>
      <w:rFonts w:eastAsia="PMingLiU" w:cs="Times New Roman"/>
      <w:b w:val="0"/>
      <w:bCs w:val="0"/>
      <w:i w:val="0"/>
      <w:iCs w:val="0"/>
      <w:color w:val="000000"/>
      <w:spacing w:val="0"/>
      <w:sz w:val="18"/>
      <w:szCs w:val="18"/>
      <w:lang w:val="en-GB"/>
    </w:rPr>
  </w:style>
  <w:style w:type="paragraph" w:styleId="Heading6">
    <w:name w:val="heading 6"/>
    <w:basedOn w:val="Heading5"/>
    <w:next w:val="Normal"/>
    <w:link w:val="Heading6Char"/>
    <w:uiPriority w:val="9"/>
    <w:unhideWhenUsed/>
    <w:rsid w:val="00316F86"/>
    <w:pPr>
      <w:outlineLvl w:val="5"/>
    </w:pPr>
  </w:style>
  <w:style w:type="paragraph" w:styleId="Heading7">
    <w:name w:val="heading 7"/>
    <w:basedOn w:val="Heading6"/>
    <w:next w:val="Normal"/>
    <w:link w:val="Heading7Char"/>
    <w:uiPriority w:val="9"/>
    <w:unhideWhenUsed/>
    <w:qFormat/>
    <w:rsid w:val="00316F86"/>
    <w:pPr>
      <w:outlineLvl w:val="6"/>
    </w:pPr>
  </w:style>
  <w:style w:type="paragraph" w:styleId="Heading8">
    <w:name w:val="heading 8"/>
    <w:basedOn w:val="Heading7"/>
    <w:next w:val="Normal"/>
    <w:link w:val="Heading8Char"/>
    <w:uiPriority w:val="9"/>
    <w:unhideWhenUsed/>
    <w:qFormat/>
    <w:rsid w:val="00316F86"/>
    <w:pPr>
      <w:outlineLvl w:val="7"/>
    </w:pPr>
  </w:style>
  <w:style w:type="paragraph" w:styleId="Heading9">
    <w:name w:val="heading 9"/>
    <w:basedOn w:val="Heading8"/>
    <w:next w:val="Normal"/>
    <w:link w:val="Heading9Char"/>
    <w:uiPriority w:val="9"/>
    <w:unhideWhenUsed/>
    <w:qFormat/>
    <w:rsid w:val="00316F8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1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181"/>
  </w:style>
  <w:style w:type="paragraph" w:styleId="Footer">
    <w:name w:val="footer"/>
    <w:basedOn w:val="Normal"/>
    <w:link w:val="FooterChar"/>
    <w:uiPriority w:val="99"/>
    <w:unhideWhenUsed/>
    <w:rsid w:val="006401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181"/>
  </w:style>
  <w:style w:type="table" w:styleId="TableGrid">
    <w:name w:val="Table Grid"/>
    <w:basedOn w:val="TableNormal"/>
    <w:uiPriority w:val="59"/>
    <w:rsid w:val="00640181"/>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itle">
    <w:name w:val="MainTitle"/>
    <w:basedOn w:val="Normal"/>
    <w:qFormat/>
    <w:rsid w:val="00FF031A"/>
    <w:pPr>
      <w:keepNext/>
      <w:framePr w:hSpace="142" w:wrap="around" w:vAnchor="page" w:hAnchor="margin" w:xAlign="right" w:y="852"/>
      <w:spacing w:after="0" w:line="390" w:lineRule="exact"/>
      <w:ind w:right="981"/>
    </w:pPr>
    <w:rPr>
      <w:rFonts w:eastAsiaTheme="minorEastAsia"/>
      <w:bCs/>
      <w:spacing w:val="4"/>
      <w:sz w:val="38"/>
      <w:szCs w:val="38"/>
      <w:lang w:eastAsia="ja-JP"/>
    </w:rPr>
  </w:style>
  <w:style w:type="paragraph" w:customStyle="1" w:styleId="Topaddress">
    <w:name w:val="Top address"/>
    <w:basedOn w:val="Normal"/>
    <w:rsid w:val="00640181"/>
    <w:pPr>
      <w:widowControl w:val="0"/>
      <w:autoSpaceDE w:val="0"/>
      <w:autoSpaceDN w:val="0"/>
      <w:adjustRightInd w:val="0"/>
      <w:spacing w:after="0" w:line="288" w:lineRule="auto"/>
      <w:textAlignment w:val="center"/>
    </w:pPr>
    <w:rPr>
      <w:rFonts w:ascii="Georgia" w:eastAsiaTheme="minorEastAsia" w:hAnsi="Georgia" w:cs="PublicoText-Roman"/>
      <w:color w:val="000000"/>
      <w:szCs w:val="18"/>
      <w:lang w:eastAsia="ja-JP"/>
    </w:rPr>
  </w:style>
  <w:style w:type="table" w:customStyle="1" w:styleId="GridTable41">
    <w:name w:val="Grid Table 41"/>
    <w:basedOn w:val="TableNormal"/>
    <w:uiPriority w:val="49"/>
    <w:rsid w:val="00724E6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C92AB3"/>
    <w:pPr>
      <w:numPr>
        <w:numId w:val="1"/>
      </w:numPr>
      <w:ind w:left="547" w:hanging="547"/>
      <w:contextualSpacing/>
    </w:pPr>
  </w:style>
  <w:style w:type="paragraph" w:styleId="NoSpacing">
    <w:name w:val="No Spacing"/>
    <w:uiPriority w:val="1"/>
    <w:qFormat/>
    <w:rsid w:val="00C04CF4"/>
    <w:pPr>
      <w:spacing w:after="0" w:line="240" w:lineRule="atLeast"/>
    </w:pPr>
    <w:rPr>
      <w:rFonts w:ascii="Chubb Publico Text App" w:hAnsi="Chubb Publico Text App"/>
      <w:noProof/>
      <w:sz w:val="16"/>
      <w:lang w:val="de-CH"/>
    </w:rPr>
  </w:style>
  <w:style w:type="character" w:styleId="Hyperlink">
    <w:name w:val="Hyperlink"/>
    <w:basedOn w:val="DefaultParagraphFont"/>
    <w:uiPriority w:val="99"/>
    <w:unhideWhenUsed/>
    <w:rsid w:val="009108D6"/>
    <w:rPr>
      <w:color w:val="150F96" w:themeColor="hyperlink"/>
      <w:u w:val="single"/>
    </w:rPr>
  </w:style>
  <w:style w:type="table" w:customStyle="1" w:styleId="PlainTable21">
    <w:name w:val="Plain Table 21"/>
    <w:basedOn w:val="TableNormal"/>
    <w:uiPriority w:val="42"/>
    <w:rsid w:val="00F74358"/>
    <w:pPr>
      <w:spacing w:after="0" w:line="230" w:lineRule="exact"/>
      <w:contextualSpacing/>
    </w:pPr>
    <w:rPr>
      <w:rFonts w:ascii="Arial" w:hAnsi="Arial"/>
      <w:sz w:val="19"/>
    </w:rPr>
    <w:tblPr>
      <w:tblStyleRowBandSize w:val="1"/>
      <w:tblStyleColBandSize w:val="1"/>
      <w:tblBorders>
        <w:top w:val="single" w:sz="4" w:space="0" w:color="7F7F7F" w:themeColor="text1" w:themeTint="80"/>
        <w:bottom w:val="single" w:sz="4" w:space="0" w:color="7F7F7F" w:themeColor="text1" w:themeTint="80"/>
      </w:tblBorders>
      <w:tblCellMar>
        <w:left w:w="28" w:type="dxa"/>
        <w:right w:w="28" w:type="dxa"/>
      </w:tblCellMar>
    </w:tblPr>
    <w:tblStylePr w:type="firstRow">
      <w:rPr>
        <w:rFonts w:asciiTheme="majorHAnsi" w:hAnsiTheme="majorHAnsi"/>
        <w:b w:val="0"/>
        <w:bCs/>
        <w:color w:val="FFFFFF" w:themeColor="background1"/>
        <w:sz w:val="21"/>
      </w:rPr>
      <w:tblPr/>
      <w:tcPr>
        <w:shd w:val="clear" w:color="auto" w:fill="4B4E53" w:themeFill="text2"/>
      </w:tcPr>
    </w:tblStylePr>
    <w:tblStylePr w:type="lastRow">
      <w:rPr>
        <w:b w:val="0"/>
        <w:bCs/>
      </w:rPr>
      <w:tblPr/>
      <w:tcPr>
        <w:tcBorders>
          <w:top w:val="single" w:sz="4" w:space="0" w:color="7F7F7F" w:themeColor="text1" w:themeTint="80"/>
        </w:tcBorders>
      </w:tcPr>
    </w:tblStylePr>
    <w:tblStylePr w:type="firstCol">
      <w:rPr>
        <w:b w:val="0"/>
        <w:bCs/>
      </w:rPr>
    </w:tblStylePr>
    <w:tblStylePr w:type="lastCol">
      <w:rPr>
        <w:b w:val="0"/>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ubtitle1">
    <w:name w:val="Subtitle1"/>
    <w:basedOn w:val="MainTitle"/>
    <w:qFormat/>
    <w:rsid w:val="00A21854"/>
    <w:pPr>
      <w:framePr w:wrap="around"/>
      <w:spacing w:line="270" w:lineRule="exact"/>
    </w:pPr>
    <w:rPr>
      <w:sz w:val="26"/>
      <w:szCs w:val="26"/>
    </w:rPr>
  </w:style>
  <w:style w:type="character" w:customStyle="1" w:styleId="Heading1Char">
    <w:name w:val="Heading 1 Char"/>
    <w:basedOn w:val="DefaultParagraphFont"/>
    <w:link w:val="Heading1"/>
    <w:uiPriority w:val="9"/>
    <w:rsid w:val="000A525A"/>
    <w:rPr>
      <w:rFonts w:ascii="Chubb Publico Text App" w:eastAsiaTheme="majorEastAsia" w:hAnsi="Chubb Publico Text App" w:cstheme="majorBidi"/>
      <w:b/>
      <w:noProof/>
      <w:sz w:val="16"/>
      <w:szCs w:val="16"/>
      <w:lang w:val="en-GB"/>
    </w:rPr>
  </w:style>
  <w:style w:type="character" w:customStyle="1" w:styleId="Heading2Char">
    <w:name w:val="Heading 2 Char"/>
    <w:basedOn w:val="DefaultParagraphFont"/>
    <w:link w:val="Heading2"/>
    <w:uiPriority w:val="9"/>
    <w:rsid w:val="008E1DB4"/>
    <w:rPr>
      <w:rFonts w:ascii="Chubb Publico Text App" w:hAnsi="Chubb Publico Text App"/>
      <w:b/>
      <w:noProof/>
      <w:sz w:val="16"/>
      <w:szCs w:val="16"/>
    </w:rPr>
  </w:style>
  <w:style w:type="character" w:customStyle="1" w:styleId="Heading3Char">
    <w:name w:val="Heading 3 Char"/>
    <w:basedOn w:val="DefaultParagraphFont"/>
    <w:link w:val="Heading3"/>
    <w:uiPriority w:val="9"/>
    <w:rsid w:val="00F57153"/>
    <w:rPr>
      <w:i/>
      <w:noProof/>
      <w:sz w:val="19"/>
      <w:lang w:val="en-GB"/>
    </w:rPr>
  </w:style>
  <w:style w:type="paragraph" w:styleId="BalloonText">
    <w:name w:val="Balloon Text"/>
    <w:basedOn w:val="Normal"/>
    <w:link w:val="BalloonTextChar"/>
    <w:uiPriority w:val="99"/>
    <w:semiHidden/>
    <w:unhideWhenUsed/>
    <w:rsid w:val="004862A5"/>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862A5"/>
    <w:rPr>
      <w:rFonts w:ascii="Segoe UI" w:hAnsi="Segoe UI" w:cs="Segoe UI"/>
      <w:noProof/>
      <w:spacing w:val="-4"/>
      <w:sz w:val="18"/>
      <w:szCs w:val="18"/>
      <w:lang w:val="en-GB"/>
    </w:rPr>
  </w:style>
  <w:style w:type="paragraph" w:styleId="BodyText2">
    <w:name w:val="Body Text 2"/>
    <w:link w:val="BodyText2Char"/>
    <w:uiPriority w:val="99"/>
    <w:unhideWhenUsed/>
    <w:rsid w:val="00706B8A"/>
    <w:pPr>
      <w:spacing w:after="120" w:line="264" w:lineRule="auto"/>
    </w:pPr>
    <w:rPr>
      <w:rFonts w:ascii="Calibri" w:eastAsia="Times New Roman" w:hAnsi="Calibri" w:cs="Calibri"/>
      <w:color w:val="000000"/>
      <w:kern w:val="28"/>
      <w:sz w:val="24"/>
      <w:szCs w:val="24"/>
      <w14:ligatures w14:val="standard"/>
      <w14:cntxtAlts/>
    </w:rPr>
  </w:style>
  <w:style w:type="character" w:customStyle="1" w:styleId="BodyText2Char">
    <w:name w:val="Body Text 2 Char"/>
    <w:basedOn w:val="DefaultParagraphFont"/>
    <w:link w:val="BodyText2"/>
    <w:uiPriority w:val="99"/>
    <w:rsid w:val="00706B8A"/>
    <w:rPr>
      <w:rFonts w:ascii="Calibri" w:eastAsia="Times New Roman" w:hAnsi="Calibri" w:cs="Calibri"/>
      <w:color w:val="000000"/>
      <w:kern w:val="28"/>
      <w:sz w:val="24"/>
      <w:szCs w:val="24"/>
      <w14:ligatures w14:val="standard"/>
      <w14:cntxtAlts/>
    </w:rPr>
  </w:style>
  <w:style w:type="paragraph" w:styleId="PlainText">
    <w:name w:val="Plain Text"/>
    <w:basedOn w:val="Normal"/>
    <w:link w:val="PlainTextChar"/>
    <w:rsid w:val="00EC4F84"/>
    <w:pPr>
      <w:spacing w:after="0" w:line="240" w:lineRule="auto"/>
    </w:pPr>
    <w:rPr>
      <w:rFonts w:ascii="Courier New" w:eastAsia="Times New Roman" w:hAnsi="Courier New" w:cs="Times New Roman"/>
      <w:spacing w:val="0"/>
      <w:sz w:val="20"/>
      <w:szCs w:val="20"/>
      <w:lang w:eastAsia="en-AU"/>
    </w:rPr>
  </w:style>
  <w:style w:type="character" w:customStyle="1" w:styleId="PlainTextChar">
    <w:name w:val="Plain Text Char"/>
    <w:basedOn w:val="DefaultParagraphFont"/>
    <w:link w:val="PlainText"/>
    <w:rsid w:val="00EC4F84"/>
    <w:rPr>
      <w:rFonts w:ascii="Courier New" w:eastAsia="Times New Roman" w:hAnsi="Courier New" w:cs="Times New Roman"/>
      <w:sz w:val="20"/>
      <w:szCs w:val="20"/>
      <w:lang w:eastAsia="en-AU"/>
    </w:rPr>
  </w:style>
  <w:style w:type="paragraph" w:customStyle="1" w:styleId="FormBodyText">
    <w:name w:val="Form Body Text"/>
    <w:basedOn w:val="Normal"/>
    <w:qFormat/>
    <w:rsid w:val="001B1483"/>
    <w:pPr>
      <w:widowControl w:val="0"/>
      <w:autoSpaceDE w:val="0"/>
      <w:autoSpaceDN w:val="0"/>
      <w:adjustRightInd w:val="0"/>
      <w:spacing w:after="0" w:line="240" w:lineRule="auto"/>
      <w:ind w:right="-142"/>
    </w:pPr>
    <w:rPr>
      <w:rFonts w:ascii="Chubb Publico" w:hAnsi="Chubb Publico" w:cs="Times New Roman"/>
      <w:color w:val="000000" w:themeColor="text1"/>
      <w:spacing w:val="0"/>
      <w:szCs w:val="18"/>
    </w:rPr>
  </w:style>
  <w:style w:type="table" w:customStyle="1" w:styleId="TableGrid1">
    <w:name w:val="Table Grid1"/>
    <w:basedOn w:val="TableNormal"/>
    <w:next w:val="TableGrid"/>
    <w:uiPriority w:val="59"/>
    <w:rsid w:val="006A7FA1"/>
    <w:pPr>
      <w:spacing w:after="0" w:line="240" w:lineRule="auto"/>
    </w:pPr>
    <w:rPr>
      <w:rFonts w:eastAsia="SimSu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er">
    <w:name w:val="Section Header"/>
    <w:basedOn w:val="Normal"/>
    <w:qFormat/>
    <w:rsid w:val="00322D83"/>
    <w:pPr>
      <w:widowControl w:val="0"/>
      <w:pBdr>
        <w:bottom w:val="single" w:sz="8" w:space="1" w:color="01C1D6" w:themeColor="accent1"/>
      </w:pBdr>
      <w:spacing w:after="200" w:line="276" w:lineRule="auto"/>
    </w:pPr>
    <w:rPr>
      <w:rFonts w:ascii="Chubb Publico Text" w:hAnsi="Chubb Publico Text"/>
      <w:b/>
      <w:spacing w:val="0"/>
      <w:sz w:val="18"/>
      <w:szCs w:val="22"/>
    </w:rPr>
  </w:style>
  <w:style w:type="table" w:customStyle="1" w:styleId="TableGrid2">
    <w:name w:val="Table Grid2"/>
    <w:basedOn w:val="TableNormal"/>
    <w:next w:val="TableGrid"/>
    <w:uiPriority w:val="59"/>
    <w:rsid w:val="00703EE5"/>
    <w:pPr>
      <w:spacing w:after="0" w:line="240" w:lineRule="auto"/>
    </w:pPr>
    <w:rPr>
      <w:rFonts w:eastAsia="SimSu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832D0"/>
    <w:pPr>
      <w:spacing w:after="0" w:line="240" w:lineRule="auto"/>
    </w:pPr>
    <w:rPr>
      <w:rFonts w:eastAsia="SimSu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link w:val="Heading4Char"/>
    <w:uiPriority w:val="9"/>
    <w:unhideWhenUsed/>
    <w:rsid w:val="00316F86"/>
    <w:pPr>
      <w:spacing w:after="0"/>
      <w:outlineLvl w:val="3"/>
    </w:pPr>
    <w:rPr>
      <w:rFonts w:ascii="Georgia" w:eastAsia="PMingLiU" w:hAnsi="Georgia"/>
      <w:color w:val="000000"/>
      <w:spacing w:val="0"/>
      <w:sz w:val="18"/>
      <w:szCs w:val="18"/>
      <w:lang w:val="en-GB"/>
    </w:rPr>
  </w:style>
  <w:style w:type="character" w:customStyle="1" w:styleId="Heading5Char">
    <w:name w:val="Heading 5 Char"/>
    <w:basedOn w:val="DefaultParagraphFont"/>
    <w:link w:val="Heading5"/>
    <w:uiPriority w:val="9"/>
    <w:rsid w:val="00316F86"/>
    <w:rPr>
      <w:rFonts w:asciiTheme="majorHAnsi" w:eastAsia="PMingLiU" w:hAnsiTheme="majorHAnsi" w:cs="Times New Roman"/>
      <w:color w:val="000000"/>
      <w:sz w:val="18"/>
      <w:szCs w:val="18"/>
      <w:lang w:val="en-GB"/>
    </w:rPr>
  </w:style>
  <w:style w:type="character" w:customStyle="1" w:styleId="Heading6Char">
    <w:name w:val="Heading 6 Char"/>
    <w:basedOn w:val="DefaultParagraphFont"/>
    <w:link w:val="Heading6"/>
    <w:uiPriority w:val="9"/>
    <w:rsid w:val="00316F86"/>
    <w:rPr>
      <w:rFonts w:asciiTheme="majorHAnsi" w:eastAsia="PMingLiU" w:hAnsiTheme="majorHAnsi" w:cs="Times New Roman"/>
      <w:color w:val="000000"/>
      <w:sz w:val="18"/>
      <w:szCs w:val="18"/>
      <w:lang w:val="en-GB"/>
    </w:rPr>
  </w:style>
  <w:style w:type="character" w:customStyle="1" w:styleId="Heading7Char">
    <w:name w:val="Heading 7 Char"/>
    <w:basedOn w:val="DefaultParagraphFont"/>
    <w:link w:val="Heading7"/>
    <w:uiPriority w:val="9"/>
    <w:rsid w:val="00316F86"/>
    <w:rPr>
      <w:rFonts w:asciiTheme="majorHAnsi" w:eastAsia="PMingLiU" w:hAnsiTheme="majorHAnsi" w:cs="Times New Roman"/>
      <w:color w:val="000000"/>
      <w:sz w:val="18"/>
      <w:szCs w:val="18"/>
      <w:lang w:val="en-GB"/>
    </w:rPr>
  </w:style>
  <w:style w:type="character" w:customStyle="1" w:styleId="Heading8Char">
    <w:name w:val="Heading 8 Char"/>
    <w:basedOn w:val="DefaultParagraphFont"/>
    <w:link w:val="Heading8"/>
    <w:uiPriority w:val="9"/>
    <w:rsid w:val="00316F86"/>
    <w:rPr>
      <w:rFonts w:asciiTheme="majorHAnsi" w:eastAsia="PMingLiU" w:hAnsiTheme="majorHAnsi" w:cs="Times New Roman"/>
      <w:color w:val="000000"/>
      <w:sz w:val="18"/>
      <w:szCs w:val="18"/>
      <w:lang w:val="en-GB"/>
    </w:rPr>
  </w:style>
  <w:style w:type="character" w:customStyle="1" w:styleId="Heading9Char">
    <w:name w:val="Heading 9 Char"/>
    <w:basedOn w:val="DefaultParagraphFont"/>
    <w:link w:val="Heading9"/>
    <w:uiPriority w:val="9"/>
    <w:rsid w:val="00316F86"/>
    <w:rPr>
      <w:rFonts w:asciiTheme="majorHAnsi" w:eastAsia="PMingLiU" w:hAnsiTheme="majorHAnsi" w:cs="Times New Roman"/>
      <w:color w:val="000000"/>
      <w:sz w:val="18"/>
      <w:szCs w:val="18"/>
      <w:lang w:val="en-GB"/>
    </w:rPr>
  </w:style>
  <w:style w:type="numbering" w:customStyle="1" w:styleId="NoList1">
    <w:name w:val="No List1"/>
    <w:next w:val="NoList"/>
    <w:uiPriority w:val="99"/>
    <w:semiHidden/>
    <w:unhideWhenUsed/>
    <w:rsid w:val="00316F86"/>
  </w:style>
  <w:style w:type="table" w:customStyle="1" w:styleId="TableGrid4">
    <w:name w:val="Table Grid4"/>
    <w:basedOn w:val="TableNormal"/>
    <w:next w:val="TableGrid"/>
    <w:uiPriority w:val="59"/>
    <w:rsid w:val="00316F86"/>
    <w:pPr>
      <w:spacing w:after="0" w:line="240" w:lineRule="auto"/>
    </w:pPr>
    <w:rPr>
      <w:rFonts w:eastAsia="SimSu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Title">
    <w:name w:val="Top Title"/>
    <w:basedOn w:val="Normal"/>
    <w:rsid w:val="00316F86"/>
    <w:pPr>
      <w:keepNext/>
      <w:spacing w:after="0" w:line="264" w:lineRule="auto"/>
      <w:ind w:right="979"/>
    </w:pPr>
    <w:rPr>
      <w:rFonts w:ascii="Georgia" w:eastAsia="SimSun" w:hAnsi="Georgia"/>
      <w:bCs/>
      <w:spacing w:val="4"/>
      <w:sz w:val="36"/>
      <w:szCs w:val="36"/>
      <w:lang w:val="de-CH" w:eastAsia="ja-JP"/>
    </w:rPr>
  </w:style>
  <w:style w:type="table" w:customStyle="1" w:styleId="GridTable411">
    <w:name w:val="Grid Table 411"/>
    <w:basedOn w:val="TableNormal"/>
    <w:uiPriority w:val="49"/>
    <w:rsid w:val="00316F86"/>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11">
    <w:name w:val="Plain Table 211"/>
    <w:basedOn w:val="TableNormal"/>
    <w:uiPriority w:val="42"/>
    <w:rsid w:val="00316F86"/>
    <w:pPr>
      <w:spacing w:after="0" w:line="312" w:lineRule="auto"/>
    </w:pPr>
    <w:tblPr>
      <w:tblStyleRowBandSize w:val="1"/>
      <w:tblStyleColBandSize w:val="1"/>
      <w:tblBorders>
        <w:top w:val="single" w:sz="4" w:space="0" w:color="auto"/>
        <w:bottom w:val="single" w:sz="4" w:space="0" w:color="auto"/>
        <w:insideH w:val="single" w:sz="4" w:space="0" w:color="auto"/>
      </w:tblBorders>
      <w:tblCellMar>
        <w:left w:w="28" w:type="dxa"/>
        <w:right w:w="28" w:type="dxa"/>
      </w:tblCellMar>
    </w:tblPr>
    <w:tcPr>
      <w:vAlign w:val="center"/>
    </w:tcPr>
    <w:tblStylePr w:type="firstRow">
      <w:rPr>
        <w:b/>
        <w:bCs/>
      </w:rPr>
      <w:tblPr/>
      <w:tcPr>
        <w:tcBorders>
          <w:top w:val="single" w:sz="4" w:space="0" w:color="auto"/>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316F8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enderAddress">
    <w:name w:val="Sender_Address"/>
    <w:basedOn w:val="Normal"/>
    <w:rsid w:val="00316F86"/>
    <w:pPr>
      <w:framePr w:hSpace="142" w:wrap="around" w:vAnchor="page" w:hAnchor="page" w:x="3403" w:y="852"/>
      <w:spacing w:after="0" w:line="200" w:lineRule="exact"/>
    </w:pPr>
    <w:rPr>
      <w:rFonts w:ascii="Georgia" w:hAnsi="Georgia"/>
      <w:spacing w:val="8"/>
      <w:lang w:val="de-CH"/>
    </w:rPr>
  </w:style>
  <w:style w:type="paragraph" w:customStyle="1" w:styleId="MainTitleHeader">
    <w:name w:val="Main Title Header"/>
    <w:basedOn w:val="Normal"/>
    <w:qFormat/>
    <w:rsid w:val="00316F86"/>
    <w:pPr>
      <w:spacing w:after="120" w:line="360" w:lineRule="exact"/>
    </w:pPr>
    <w:rPr>
      <w:rFonts w:ascii="Chubb Publico" w:hAnsi="Chubb Publico"/>
      <w:spacing w:val="4"/>
      <w:sz w:val="36"/>
      <w:szCs w:val="36"/>
      <w:lang w:val="de-CH"/>
    </w:rPr>
  </w:style>
  <w:style w:type="paragraph" w:customStyle="1" w:styleId="MainTitleSubHeader">
    <w:name w:val="Main Title SubHeader"/>
    <w:basedOn w:val="Normal"/>
    <w:rsid w:val="00316F86"/>
    <w:pPr>
      <w:spacing w:after="0" w:line="240" w:lineRule="auto"/>
    </w:pPr>
    <w:rPr>
      <w:rFonts w:ascii="Chubb Publico" w:hAnsi="Chubb Publico"/>
      <w:spacing w:val="4"/>
      <w:sz w:val="24"/>
      <w:szCs w:val="24"/>
      <w:lang w:val="de-CH"/>
    </w:rPr>
  </w:style>
  <w:style w:type="paragraph" w:customStyle="1" w:styleId="DectionHeader">
    <w:name w:val="Dection Header"/>
    <w:basedOn w:val="Normal"/>
    <w:rsid w:val="00316F86"/>
    <w:pPr>
      <w:widowControl w:val="0"/>
      <w:spacing w:after="200" w:line="276" w:lineRule="auto"/>
    </w:pPr>
    <w:rPr>
      <w:rFonts w:ascii="Chubb Publico" w:hAnsi="Chubb Publico"/>
      <w:b/>
      <w:spacing w:val="0"/>
      <w:sz w:val="22"/>
      <w:szCs w:val="22"/>
    </w:rPr>
  </w:style>
  <w:style w:type="paragraph" w:customStyle="1" w:styleId="TableText">
    <w:name w:val="Table Text"/>
    <w:basedOn w:val="FormBodyText"/>
    <w:qFormat/>
    <w:rsid w:val="00316F86"/>
    <w:pPr>
      <w:spacing w:before="40"/>
      <w:ind w:left="567" w:hanging="283"/>
    </w:pPr>
    <w:rPr>
      <w:rFonts w:eastAsia="SimSun"/>
      <w:color w:val="FFFFFF"/>
      <w:lang w:eastAsia="ja-JP"/>
    </w:rPr>
  </w:style>
  <w:style w:type="paragraph" w:customStyle="1" w:styleId="DocumentTitle">
    <w:name w:val="Document Title"/>
    <w:basedOn w:val="Normal"/>
    <w:rsid w:val="00316F86"/>
    <w:pPr>
      <w:spacing w:before="240" w:after="0" w:line="273" w:lineRule="auto"/>
    </w:pPr>
    <w:rPr>
      <w:rFonts w:ascii="NewsGoth BT" w:eastAsia="Times New Roman" w:hAnsi="NewsGoth BT" w:cs="Times New Roman"/>
      <w:color w:val="000000"/>
      <w:spacing w:val="0"/>
      <w:kern w:val="28"/>
      <w:sz w:val="48"/>
      <w:szCs w:val="24"/>
      <w:lang w:val="en-SG" w:eastAsia="zh-CN"/>
      <w14:ligatures w14:val="standard"/>
      <w14:cntxtAlts/>
    </w:rPr>
  </w:style>
  <w:style w:type="character" w:styleId="FootnoteReference">
    <w:name w:val="footnote reference"/>
    <w:basedOn w:val="DefaultParagraphFont"/>
    <w:uiPriority w:val="99"/>
    <w:semiHidden/>
    <w:unhideWhenUsed/>
    <w:rsid w:val="00316F86"/>
    <w:rPr>
      <w:vertAlign w:val="superscript"/>
    </w:rPr>
  </w:style>
  <w:style w:type="character" w:customStyle="1" w:styleId="Heading4Char">
    <w:name w:val="Heading 4 Char"/>
    <w:basedOn w:val="DefaultParagraphFont"/>
    <w:link w:val="Heading41"/>
    <w:uiPriority w:val="9"/>
    <w:rsid w:val="00316F86"/>
    <w:rPr>
      <w:rFonts w:ascii="Georgia" w:eastAsia="PMingLiU" w:hAnsi="Georgia"/>
      <w:color w:val="000000"/>
      <w:sz w:val="18"/>
      <w:szCs w:val="18"/>
      <w:lang w:val="en-GB"/>
    </w:rPr>
  </w:style>
  <w:style w:type="paragraph" w:customStyle="1" w:styleId="BusinessDescriptor">
    <w:name w:val="Business Descriptor"/>
    <w:qFormat/>
    <w:rsid w:val="00316F86"/>
    <w:pPr>
      <w:spacing w:before="320" w:after="60" w:line="260" w:lineRule="exact"/>
      <w:ind w:left="425" w:right="567"/>
    </w:pPr>
    <w:rPr>
      <w:rFonts w:ascii="Georgia" w:eastAsia="PMingLiU" w:hAnsi="Georgia"/>
      <w:b/>
      <w:caps/>
      <w:color w:val="FFFFFF"/>
      <w:spacing w:val="4"/>
      <w:sz w:val="21"/>
      <w:szCs w:val="21"/>
      <w:lang w:val="en-GB"/>
    </w:rPr>
  </w:style>
  <w:style w:type="paragraph" w:customStyle="1" w:styleId="DocumentHeader">
    <w:name w:val="Document Header"/>
    <w:rsid w:val="00316F86"/>
    <w:pPr>
      <w:spacing w:after="120" w:line="660" w:lineRule="exact"/>
    </w:pPr>
    <w:rPr>
      <w:rFonts w:ascii="Georgia" w:eastAsia="PMingLiU" w:hAnsi="Georgia"/>
      <w:caps/>
      <w:color w:val="4B4E53"/>
      <w:spacing w:val="4"/>
      <w:sz w:val="60"/>
      <w:szCs w:val="60"/>
      <w:shd w:val="clear" w:color="auto" w:fill="FFFFFF"/>
      <w:lang w:val="en-GB"/>
    </w:rPr>
  </w:style>
  <w:style w:type="paragraph" w:customStyle="1" w:styleId="DocumentSub-Header">
    <w:name w:val="Document Sub-Header"/>
    <w:basedOn w:val="Normal"/>
    <w:rsid w:val="00316F86"/>
    <w:pPr>
      <w:autoSpaceDE w:val="0"/>
      <w:autoSpaceDN w:val="0"/>
      <w:adjustRightInd w:val="0"/>
      <w:spacing w:after="0" w:line="400" w:lineRule="atLeast"/>
      <w:textAlignment w:val="center"/>
    </w:pPr>
    <w:rPr>
      <w:rFonts w:ascii="Georgia" w:eastAsia="PMingLiU" w:hAnsi="Georgia" w:cs="NewsGothicSBOP-Roman"/>
      <w:caps/>
      <w:color w:val="33414A"/>
      <w:spacing w:val="6"/>
      <w:sz w:val="32"/>
      <w:szCs w:val="32"/>
      <w:lang w:val="en-GB"/>
    </w:rPr>
  </w:style>
  <w:style w:type="paragraph" w:customStyle="1" w:styleId="BodyIntrogreenbold">
    <w:name w:val="Body — Intro green bold"/>
    <w:basedOn w:val="Normal"/>
    <w:next w:val="Normal"/>
    <w:uiPriority w:val="99"/>
    <w:rsid w:val="00316F86"/>
    <w:pPr>
      <w:spacing w:after="0"/>
    </w:pPr>
    <w:rPr>
      <w:rFonts w:ascii="Georgia" w:eastAsia="PMingLiU" w:hAnsi="Georgia"/>
      <w:b/>
      <w:color w:val="4B4E53"/>
      <w:spacing w:val="0"/>
      <w:sz w:val="18"/>
      <w:szCs w:val="18"/>
      <w:lang w:val="en-GB"/>
    </w:rPr>
  </w:style>
  <w:style w:type="paragraph" w:customStyle="1" w:styleId="FootnoteText1">
    <w:name w:val="Footnote Text1"/>
    <w:basedOn w:val="Normal"/>
    <w:next w:val="FootnoteText"/>
    <w:link w:val="FootnoteTextChar"/>
    <w:uiPriority w:val="99"/>
    <w:semiHidden/>
    <w:unhideWhenUsed/>
    <w:rsid w:val="00316F86"/>
    <w:pPr>
      <w:spacing w:after="0" w:line="240" w:lineRule="auto"/>
    </w:pPr>
    <w:rPr>
      <w:rFonts w:asciiTheme="minorHAnsi" w:eastAsia="PMingLiU" w:hAnsiTheme="minorHAnsi"/>
      <w:color w:val="000000"/>
      <w:spacing w:val="0"/>
      <w:sz w:val="20"/>
      <w:szCs w:val="20"/>
      <w:lang w:val="en-GB"/>
    </w:rPr>
  </w:style>
  <w:style w:type="character" w:customStyle="1" w:styleId="FootnoteTextChar">
    <w:name w:val="Footnote Text Char"/>
    <w:basedOn w:val="DefaultParagraphFont"/>
    <w:link w:val="FootnoteText1"/>
    <w:uiPriority w:val="99"/>
    <w:semiHidden/>
    <w:rsid w:val="00316F86"/>
    <w:rPr>
      <w:rFonts w:eastAsia="PMingLiU"/>
      <w:color w:val="000000"/>
      <w:sz w:val="20"/>
      <w:szCs w:val="20"/>
      <w:lang w:val="en-GB"/>
    </w:rPr>
  </w:style>
  <w:style w:type="paragraph" w:customStyle="1" w:styleId="Heading1-White">
    <w:name w:val="Heading 1 - White"/>
    <w:basedOn w:val="Heading1"/>
    <w:next w:val="Normal"/>
    <w:qFormat/>
    <w:rsid w:val="00316F86"/>
    <w:pPr>
      <w:keepNext w:val="0"/>
      <w:keepLines w:val="0"/>
      <w:pBdr>
        <w:bottom w:val="single" w:sz="8" w:space="3" w:color="FFFFFF"/>
      </w:pBdr>
      <w:spacing w:after="60"/>
    </w:pPr>
    <w:rPr>
      <w:rFonts w:ascii="Georgia" w:eastAsia="PMingLiU" w:hAnsi="Georgia" w:cs="Times New Roman"/>
      <w:color w:val="FFFFFF"/>
      <w:sz w:val="18"/>
      <w:szCs w:val="18"/>
    </w:rPr>
  </w:style>
  <w:style w:type="paragraph" w:customStyle="1" w:styleId="Header-ContactUs">
    <w:name w:val="Header - Contact Us"/>
    <w:basedOn w:val="Normal"/>
    <w:next w:val="Normal"/>
    <w:rsid w:val="00316F86"/>
    <w:pPr>
      <w:shd w:val="clear" w:color="auto" w:fill="4B4E53"/>
      <w:spacing w:after="0"/>
    </w:pPr>
    <w:rPr>
      <w:rFonts w:ascii="Georgia" w:eastAsia="PMingLiU" w:hAnsi="Georgia"/>
      <w:b/>
      <w:caps/>
      <w:color w:val="FFFFFF"/>
      <w:spacing w:val="0"/>
      <w:sz w:val="18"/>
      <w:szCs w:val="18"/>
      <w:lang w:val="en-GB"/>
    </w:rPr>
  </w:style>
  <w:style w:type="table" w:customStyle="1" w:styleId="ACETableStyle">
    <w:name w:val="ACE Table Style"/>
    <w:basedOn w:val="TableNormal"/>
    <w:uiPriority w:val="99"/>
    <w:rsid w:val="00316F86"/>
    <w:pPr>
      <w:spacing w:after="0" w:line="240" w:lineRule="auto"/>
    </w:pPr>
    <w:rPr>
      <w:rFonts w:eastAsia="PMingLiU"/>
      <w:sz w:val="18"/>
      <w:lang w:val="en-GB"/>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28" w:type="dxa"/>
        <w:left w:w="57" w:type="dxa"/>
        <w:bottom w:w="28" w:type="dxa"/>
        <w:right w:w="57" w:type="dxa"/>
      </w:tblCellMar>
    </w:tblPr>
    <w:tcPr>
      <w:shd w:val="clear" w:color="auto" w:fill="E5F2D9"/>
    </w:tcPr>
    <w:tblStylePr w:type="firstRow">
      <w:rPr>
        <w:b/>
      </w:rPr>
      <w:tblPr/>
      <w:tcPr>
        <w:shd w:val="clear" w:color="auto" w:fill="01C1D6"/>
      </w:tcPr>
    </w:tblStylePr>
  </w:style>
  <w:style w:type="character" w:styleId="PlaceholderText">
    <w:name w:val="Placeholder Text"/>
    <w:basedOn w:val="DefaultParagraphFont"/>
    <w:uiPriority w:val="99"/>
    <w:semiHidden/>
    <w:rsid w:val="00316F86"/>
    <w:rPr>
      <w:color w:val="808080"/>
    </w:rPr>
  </w:style>
  <w:style w:type="paragraph" w:styleId="BodyText">
    <w:name w:val="Body Text"/>
    <w:basedOn w:val="Normal"/>
    <w:link w:val="BodyTextChar"/>
    <w:rsid w:val="00316F86"/>
    <w:pPr>
      <w:spacing w:after="0" w:line="240" w:lineRule="auto"/>
    </w:pPr>
    <w:rPr>
      <w:rFonts w:ascii="Arial" w:eastAsia="PMingLiU" w:hAnsi="Arial" w:cs="Times New Roman"/>
      <w:spacing w:val="0"/>
      <w:sz w:val="20"/>
      <w:szCs w:val="24"/>
      <w:lang w:eastAsia="zh-TW"/>
    </w:rPr>
  </w:style>
  <w:style w:type="character" w:customStyle="1" w:styleId="BodyTextChar">
    <w:name w:val="Body Text Char"/>
    <w:basedOn w:val="DefaultParagraphFont"/>
    <w:link w:val="BodyText"/>
    <w:rsid w:val="00316F86"/>
    <w:rPr>
      <w:rFonts w:ascii="Arial" w:eastAsia="PMingLiU" w:hAnsi="Arial" w:cs="Times New Roman"/>
      <w:sz w:val="20"/>
      <w:szCs w:val="24"/>
      <w:lang w:eastAsia="zh-TW"/>
    </w:rPr>
  </w:style>
  <w:style w:type="paragraph" w:customStyle="1" w:styleId="ListLegal1">
    <w:name w:val="List Legal 1"/>
    <w:basedOn w:val="Normal"/>
    <w:uiPriority w:val="99"/>
    <w:rsid w:val="00316F86"/>
    <w:pPr>
      <w:numPr>
        <w:numId w:val="5"/>
      </w:numPr>
      <w:spacing w:line="288" w:lineRule="auto"/>
      <w:jc w:val="both"/>
    </w:pPr>
    <w:rPr>
      <w:rFonts w:ascii="NewsGoth BT" w:eastAsia="PMingLiU" w:hAnsi="NewsGoth BT" w:cs="Times New Roman"/>
      <w:spacing w:val="0"/>
      <w:sz w:val="22"/>
      <w:szCs w:val="20"/>
      <w:lang w:val="en-GB"/>
    </w:rPr>
  </w:style>
  <w:style w:type="paragraph" w:customStyle="1" w:styleId="ListLegal2">
    <w:name w:val="List Legal 2"/>
    <w:basedOn w:val="Normal"/>
    <w:uiPriority w:val="99"/>
    <w:rsid w:val="00316F86"/>
    <w:pPr>
      <w:numPr>
        <w:ilvl w:val="1"/>
        <w:numId w:val="5"/>
      </w:numPr>
      <w:spacing w:line="288" w:lineRule="auto"/>
      <w:jc w:val="both"/>
    </w:pPr>
    <w:rPr>
      <w:rFonts w:ascii="NewsGoth BT" w:eastAsia="PMingLiU" w:hAnsi="NewsGoth BT" w:cs="Times New Roman"/>
      <w:spacing w:val="0"/>
      <w:sz w:val="22"/>
      <w:szCs w:val="20"/>
      <w:lang w:val="en-GB"/>
    </w:rPr>
  </w:style>
  <w:style w:type="paragraph" w:customStyle="1" w:styleId="ListLegal3">
    <w:name w:val="List Legal 3"/>
    <w:basedOn w:val="Normal"/>
    <w:uiPriority w:val="99"/>
    <w:rsid w:val="00316F86"/>
    <w:pPr>
      <w:numPr>
        <w:ilvl w:val="2"/>
        <w:numId w:val="5"/>
      </w:numPr>
      <w:spacing w:line="288" w:lineRule="auto"/>
      <w:jc w:val="both"/>
    </w:pPr>
    <w:rPr>
      <w:rFonts w:ascii="NewsGoth BT" w:eastAsia="PMingLiU" w:hAnsi="NewsGoth BT" w:cs="Times New Roman"/>
      <w:spacing w:val="0"/>
      <w:sz w:val="22"/>
      <w:szCs w:val="20"/>
      <w:lang w:val="en-GB"/>
    </w:rPr>
  </w:style>
  <w:style w:type="paragraph" w:customStyle="1" w:styleId="ListRoman1">
    <w:name w:val="List Roman 1"/>
    <w:basedOn w:val="Normal"/>
    <w:uiPriority w:val="99"/>
    <w:rsid w:val="00316F86"/>
    <w:pPr>
      <w:numPr>
        <w:numId w:val="6"/>
      </w:numPr>
      <w:spacing w:line="288" w:lineRule="auto"/>
      <w:jc w:val="both"/>
    </w:pPr>
    <w:rPr>
      <w:rFonts w:ascii="NewsGoth BT" w:eastAsia="PMingLiU" w:hAnsi="NewsGoth BT" w:cs="Times New Roman"/>
      <w:spacing w:val="0"/>
      <w:sz w:val="22"/>
      <w:szCs w:val="20"/>
      <w:lang w:val="en-GB"/>
    </w:rPr>
  </w:style>
  <w:style w:type="paragraph" w:customStyle="1" w:styleId="ListRoman2">
    <w:name w:val="List Roman 2"/>
    <w:basedOn w:val="Normal"/>
    <w:uiPriority w:val="99"/>
    <w:rsid w:val="00316F86"/>
    <w:pPr>
      <w:numPr>
        <w:ilvl w:val="1"/>
        <w:numId w:val="6"/>
      </w:numPr>
      <w:spacing w:line="288" w:lineRule="auto"/>
      <w:jc w:val="both"/>
    </w:pPr>
    <w:rPr>
      <w:rFonts w:ascii="NewsGoth BT" w:eastAsia="PMingLiU" w:hAnsi="NewsGoth BT" w:cs="Times New Roman"/>
      <w:spacing w:val="0"/>
      <w:sz w:val="22"/>
      <w:szCs w:val="20"/>
      <w:lang w:val="en-GB"/>
    </w:rPr>
  </w:style>
  <w:style w:type="paragraph" w:customStyle="1" w:styleId="ListRoman3">
    <w:name w:val="List Roman 3"/>
    <w:basedOn w:val="Normal"/>
    <w:uiPriority w:val="99"/>
    <w:rsid w:val="00316F86"/>
    <w:pPr>
      <w:numPr>
        <w:ilvl w:val="2"/>
        <w:numId w:val="6"/>
      </w:numPr>
      <w:spacing w:line="288" w:lineRule="auto"/>
      <w:jc w:val="both"/>
    </w:pPr>
    <w:rPr>
      <w:rFonts w:ascii="NewsGoth BT" w:eastAsia="PMingLiU" w:hAnsi="NewsGoth BT" w:cs="Times New Roman"/>
      <w:spacing w:val="0"/>
      <w:sz w:val="22"/>
      <w:szCs w:val="20"/>
      <w:lang w:val="en-GB"/>
    </w:rPr>
  </w:style>
  <w:style w:type="numbering" w:customStyle="1" w:styleId="OutlineAlpha">
    <w:name w:val="Outline Alpha"/>
    <w:rsid w:val="00316F86"/>
    <w:pPr>
      <w:numPr>
        <w:numId w:val="7"/>
      </w:numPr>
    </w:pPr>
  </w:style>
  <w:style w:type="paragraph" w:customStyle="1" w:styleId="CommentText1">
    <w:name w:val="Comment Text1"/>
    <w:basedOn w:val="Normal"/>
    <w:next w:val="CommentText"/>
    <w:link w:val="CommentTextChar"/>
    <w:uiPriority w:val="99"/>
    <w:semiHidden/>
    <w:unhideWhenUsed/>
    <w:rsid w:val="00316F86"/>
    <w:pPr>
      <w:spacing w:after="0" w:line="240" w:lineRule="auto"/>
    </w:pPr>
    <w:rPr>
      <w:rFonts w:asciiTheme="minorHAnsi" w:eastAsia="PMingLiU" w:hAnsiTheme="minorHAnsi"/>
      <w:color w:val="000000"/>
      <w:spacing w:val="0"/>
      <w:sz w:val="20"/>
      <w:szCs w:val="20"/>
      <w:lang w:val="en-GB"/>
    </w:rPr>
  </w:style>
  <w:style w:type="character" w:customStyle="1" w:styleId="CommentTextChar">
    <w:name w:val="Comment Text Char"/>
    <w:basedOn w:val="DefaultParagraphFont"/>
    <w:link w:val="CommentText1"/>
    <w:uiPriority w:val="99"/>
    <w:semiHidden/>
    <w:rsid w:val="00316F86"/>
    <w:rPr>
      <w:rFonts w:eastAsia="PMingLiU"/>
      <w:color w:val="000000"/>
      <w:sz w:val="20"/>
      <w:szCs w:val="20"/>
      <w:lang w:val="en-GB"/>
    </w:rPr>
  </w:style>
  <w:style w:type="character" w:styleId="CommentReference">
    <w:name w:val="annotation reference"/>
    <w:semiHidden/>
    <w:rsid w:val="00316F86"/>
    <w:rPr>
      <w:sz w:val="16"/>
      <w:szCs w:val="16"/>
    </w:rPr>
  </w:style>
  <w:style w:type="paragraph" w:styleId="BodyText3">
    <w:name w:val="Body Text 3"/>
    <w:basedOn w:val="Normal"/>
    <w:link w:val="BodyText3Char"/>
    <w:rsid w:val="00316F86"/>
    <w:pPr>
      <w:spacing w:before="180" w:after="0" w:line="240" w:lineRule="auto"/>
    </w:pPr>
    <w:rPr>
      <w:rFonts w:ascii="Times New Roman" w:eastAsia="Batang" w:hAnsi="Times New Roman" w:cs="Times New Roman"/>
      <w:spacing w:val="0"/>
      <w:sz w:val="24"/>
      <w:lang w:eastAsia="ko-KR"/>
    </w:rPr>
  </w:style>
  <w:style w:type="character" w:customStyle="1" w:styleId="BodyText3Char">
    <w:name w:val="Body Text 3 Char"/>
    <w:basedOn w:val="DefaultParagraphFont"/>
    <w:link w:val="BodyText3"/>
    <w:rsid w:val="00316F86"/>
    <w:rPr>
      <w:rFonts w:ascii="Times New Roman" w:eastAsia="Batang" w:hAnsi="Times New Roman" w:cs="Times New Roman"/>
      <w:sz w:val="24"/>
      <w:szCs w:val="16"/>
      <w:lang w:eastAsia="ko-KR"/>
    </w:rPr>
  </w:style>
  <w:style w:type="paragraph" w:styleId="CommentText">
    <w:name w:val="annotation text"/>
    <w:basedOn w:val="Normal"/>
    <w:link w:val="CommentTextChar1"/>
    <w:uiPriority w:val="99"/>
    <w:unhideWhenUsed/>
    <w:rsid w:val="00316F86"/>
    <w:pPr>
      <w:spacing w:line="240" w:lineRule="auto"/>
    </w:pPr>
    <w:rPr>
      <w:sz w:val="20"/>
      <w:szCs w:val="20"/>
    </w:rPr>
  </w:style>
  <w:style w:type="character" w:customStyle="1" w:styleId="CommentTextChar1">
    <w:name w:val="Comment Text Char1"/>
    <w:basedOn w:val="DefaultParagraphFont"/>
    <w:link w:val="CommentText"/>
    <w:uiPriority w:val="99"/>
    <w:rsid w:val="00316F86"/>
    <w:rPr>
      <w:rFonts w:ascii="Chubb Publico Text App" w:hAnsi="Chubb Publico Text App"/>
      <w:noProof/>
      <w:spacing w:val="-4"/>
      <w:sz w:val="20"/>
      <w:szCs w:val="20"/>
    </w:rPr>
  </w:style>
  <w:style w:type="paragraph" w:styleId="CommentSubject">
    <w:name w:val="annotation subject"/>
    <w:basedOn w:val="CommentText"/>
    <w:next w:val="CommentText"/>
    <w:link w:val="CommentSubjectChar"/>
    <w:uiPriority w:val="99"/>
    <w:semiHidden/>
    <w:unhideWhenUsed/>
    <w:rsid w:val="00316F86"/>
    <w:pPr>
      <w:spacing w:after="0"/>
    </w:pPr>
    <w:rPr>
      <w:rFonts w:ascii="Georgia" w:eastAsia="PMingLiU" w:hAnsi="Georgia"/>
      <w:b/>
      <w:bCs/>
      <w:color w:val="000000"/>
      <w:spacing w:val="0"/>
      <w:lang w:val="en-GB"/>
    </w:rPr>
  </w:style>
  <w:style w:type="character" w:customStyle="1" w:styleId="CommentSubjectChar">
    <w:name w:val="Comment Subject Char"/>
    <w:basedOn w:val="CommentTextChar1"/>
    <w:link w:val="CommentSubject"/>
    <w:uiPriority w:val="99"/>
    <w:semiHidden/>
    <w:rsid w:val="00316F86"/>
    <w:rPr>
      <w:rFonts w:ascii="Georgia" w:eastAsia="PMingLiU" w:hAnsi="Georgia"/>
      <w:b/>
      <w:bCs/>
      <w:noProof/>
      <w:color w:val="000000"/>
      <w:spacing w:val="-4"/>
      <w:sz w:val="20"/>
      <w:szCs w:val="20"/>
      <w:lang w:val="en-GB"/>
    </w:rPr>
  </w:style>
  <w:style w:type="character" w:styleId="Strong">
    <w:name w:val="Strong"/>
    <w:basedOn w:val="DefaultParagraphFont"/>
    <w:uiPriority w:val="22"/>
    <w:qFormat/>
    <w:rsid w:val="00316F86"/>
    <w:rPr>
      <w:b/>
      <w:bCs/>
    </w:rPr>
  </w:style>
  <w:style w:type="paragraph" w:customStyle="1" w:styleId="Revision1">
    <w:name w:val="Revision1"/>
    <w:next w:val="Revision"/>
    <w:hidden/>
    <w:uiPriority w:val="99"/>
    <w:semiHidden/>
    <w:rsid w:val="00316F86"/>
    <w:pPr>
      <w:spacing w:after="0" w:line="240" w:lineRule="auto"/>
    </w:pPr>
    <w:rPr>
      <w:rFonts w:eastAsia="PMingLiU"/>
      <w:color w:val="000000"/>
      <w:sz w:val="18"/>
      <w:szCs w:val="18"/>
      <w:lang w:val="en-GB"/>
    </w:rPr>
  </w:style>
  <w:style w:type="character" w:customStyle="1" w:styleId="tgc">
    <w:name w:val="_tgc"/>
    <w:basedOn w:val="DefaultParagraphFont"/>
    <w:rsid w:val="00316F86"/>
  </w:style>
  <w:style w:type="paragraph" w:customStyle="1" w:styleId="Pa0">
    <w:name w:val="Pa0"/>
    <w:basedOn w:val="Normal"/>
    <w:next w:val="Normal"/>
    <w:uiPriority w:val="99"/>
    <w:rsid w:val="00316F86"/>
    <w:pPr>
      <w:autoSpaceDE w:val="0"/>
      <w:autoSpaceDN w:val="0"/>
      <w:adjustRightInd w:val="0"/>
      <w:spacing w:after="0" w:line="141" w:lineRule="atLeast"/>
    </w:pPr>
    <w:rPr>
      <w:rFonts w:ascii="NewsGothicSB-Bold" w:hAnsi="NewsGothicSB-Bold"/>
      <w:spacing w:val="0"/>
      <w:sz w:val="24"/>
      <w:szCs w:val="24"/>
    </w:rPr>
  </w:style>
  <w:style w:type="character" w:customStyle="1" w:styleId="Heading4Char1">
    <w:name w:val="Heading 4 Char1"/>
    <w:basedOn w:val="DefaultParagraphFont"/>
    <w:link w:val="Heading4"/>
    <w:uiPriority w:val="9"/>
    <w:semiHidden/>
    <w:rsid w:val="00316F86"/>
    <w:rPr>
      <w:rFonts w:asciiTheme="majorHAnsi" w:eastAsiaTheme="majorEastAsia" w:hAnsiTheme="majorHAnsi" w:cstheme="majorBidi"/>
      <w:b/>
      <w:bCs/>
      <w:i/>
      <w:iCs/>
      <w:noProof/>
      <w:color w:val="01C1D6" w:themeColor="accent1"/>
      <w:spacing w:val="-4"/>
      <w:sz w:val="16"/>
      <w:szCs w:val="16"/>
    </w:rPr>
  </w:style>
  <w:style w:type="paragraph" w:styleId="FootnoteText">
    <w:name w:val="footnote text"/>
    <w:basedOn w:val="Normal"/>
    <w:link w:val="FootnoteTextChar1"/>
    <w:uiPriority w:val="99"/>
    <w:semiHidden/>
    <w:unhideWhenUsed/>
    <w:rsid w:val="00316F86"/>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316F86"/>
    <w:rPr>
      <w:rFonts w:ascii="Chubb Publico Text App" w:hAnsi="Chubb Publico Text App"/>
      <w:noProof/>
      <w:spacing w:val="-4"/>
      <w:sz w:val="20"/>
      <w:szCs w:val="20"/>
    </w:rPr>
  </w:style>
  <w:style w:type="paragraph" w:styleId="Revision">
    <w:name w:val="Revision"/>
    <w:hidden/>
    <w:uiPriority w:val="99"/>
    <w:semiHidden/>
    <w:rsid w:val="00316F86"/>
    <w:pPr>
      <w:spacing w:after="0" w:line="240" w:lineRule="auto"/>
    </w:pPr>
    <w:rPr>
      <w:rFonts w:ascii="Chubb Publico Text App" w:hAnsi="Chubb Publico Text App"/>
      <w:noProof/>
      <w:spacing w:val="-4"/>
      <w:sz w:val="16"/>
      <w:szCs w:val="16"/>
    </w:rPr>
  </w:style>
  <w:style w:type="table" w:customStyle="1" w:styleId="TableGrid5">
    <w:name w:val="Table Grid5"/>
    <w:basedOn w:val="TableNormal"/>
    <w:next w:val="TableGrid"/>
    <w:uiPriority w:val="59"/>
    <w:rsid w:val="00995DAB"/>
    <w:pPr>
      <w:spacing w:after="0" w:line="240" w:lineRule="auto"/>
    </w:pPr>
    <w:rPr>
      <w:rFonts w:eastAsia="SimSu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41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730929">
      <w:bodyDiv w:val="1"/>
      <w:marLeft w:val="0"/>
      <w:marRight w:val="0"/>
      <w:marTop w:val="0"/>
      <w:marBottom w:val="0"/>
      <w:divBdr>
        <w:top w:val="none" w:sz="0" w:space="0" w:color="auto"/>
        <w:left w:val="none" w:sz="0" w:space="0" w:color="auto"/>
        <w:bottom w:val="none" w:sz="0" w:space="0" w:color="auto"/>
        <w:right w:val="none" w:sz="0" w:space="0" w:color="auto"/>
      </w:divBdr>
    </w:div>
    <w:div w:id="275257892">
      <w:bodyDiv w:val="1"/>
      <w:marLeft w:val="0"/>
      <w:marRight w:val="0"/>
      <w:marTop w:val="0"/>
      <w:marBottom w:val="0"/>
      <w:divBdr>
        <w:top w:val="none" w:sz="0" w:space="0" w:color="auto"/>
        <w:left w:val="none" w:sz="0" w:space="0" w:color="auto"/>
        <w:bottom w:val="none" w:sz="0" w:space="0" w:color="auto"/>
        <w:right w:val="none" w:sz="0" w:space="0" w:color="auto"/>
      </w:divBdr>
    </w:div>
    <w:div w:id="306055343">
      <w:bodyDiv w:val="1"/>
      <w:marLeft w:val="0"/>
      <w:marRight w:val="0"/>
      <w:marTop w:val="0"/>
      <w:marBottom w:val="0"/>
      <w:divBdr>
        <w:top w:val="none" w:sz="0" w:space="0" w:color="auto"/>
        <w:left w:val="none" w:sz="0" w:space="0" w:color="auto"/>
        <w:bottom w:val="none" w:sz="0" w:space="0" w:color="auto"/>
        <w:right w:val="none" w:sz="0" w:space="0" w:color="auto"/>
      </w:divBdr>
    </w:div>
    <w:div w:id="468982367">
      <w:bodyDiv w:val="1"/>
      <w:marLeft w:val="0"/>
      <w:marRight w:val="0"/>
      <w:marTop w:val="0"/>
      <w:marBottom w:val="0"/>
      <w:divBdr>
        <w:top w:val="none" w:sz="0" w:space="0" w:color="auto"/>
        <w:left w:val="none" w:sz="0" w:space="0" w:color="auto"/>
        <w:bottom w:val="none" w:sz="0" w:space="0" w:color="auto"/>
        <w:right w:val="none" w:sz="0" w:space="0" w:color="auto"/>
      </w:divBdr>
    </w:div>
    <w:div w:id="580605043">
      <w:bodyDiv w:val="1"/>
      <w:marLeft w:val="0"/>
      <w:marRight w:val="0"/>
      <w:marTop w:val="0"/>
      <w:marBottom w:val="0"/>
      <w:divBdr>
        <w:top w:val="none" w:sz="0" w:space="0" w:color="auto"/>
        <w:left w:val="none" w:sz="0" w:space="0" w:color="auto"/>
        <w:bottom w:val="none" w:sz="0" w:space="0" w:color="auto"/>
        <w:right w:val="none" w:sz="0" w:space="0" w:color="auto"/>
      </w:divBdr>
    </w:div>
    <w:div w:id="650133536">
      <w:bodyDiv w:val="1"/>
      <w:marLeft w:val="0"/>
      <w:marRight w:val="0"/>
      <w:marTop w:val="0"/>
      <w:marBottom w:val="0"/>
      <w:divBdr>
        <w:top w:val="none" w:sz="0" w:space="0" w:color="auto"/>
        <w:left w:val="none" w:sz="0" w:space="0" w:color="auto"/>
        <w:bottom w:val="none" w:sz="0" w:space="0" w:color="auto"/>
        <w:right w:val="none" w:sz="0" w:space="0" w:color="auto"/>
      </w:divBdr>
    </w:div>
    <w:div w:id="761150758">
      <w:bodyDiv w:val="1"/>
      <w:marLeft w:val="0"/>
      <w:marRight w:val="0"/>
      <w:marTop w:val="0"/>
      <w:marBottom w:val="0"/>
      <w:divBdr>
        <w:top w:val="none" w:sz="0" w:space="0" w:color="auto"/>
        <w:left w:val="none" w:sz="0" w:space="0" w:color="auto"/>
        <w:bottom w:val="none" w:sz="0" w:space="0" w:color="auto"/>
        <w:right w:val="none" w:sz="0" w:space="0" w:color="auto"/>
      </w:divBdr>
    </w:div>
    <w:div w:id="963776657">
      <w:bodyDiv w:val="1"/>
      <w:marLeft w:val="0"/>
      <w:marRight w:val="0"/>
      <w:marTop w:val="0"/>
      <w:marBottom w:val="0"/>
      <w:divBdr>
        <w:top w:val="none" w:sz="0" w:space="0" w:color="auto"/>
        <w:left w:val="none" w:sz="0" w:space="0" w:color="auto"/>
        <w:bottom w:val="none" w:sz="0" w:space="0" w:color="auto"/>
        <w:right w:val="none" w:sz="0" w:space="0" w:color="auto"/>
      </w:divBdr>
    </w:div>
    <w:div w:id="1030762051">
      <w:bodyDiv w:val="1"/>
      <w:marLeft w:val="0"/>
      <w:marRight w:val="0"/>
      <w:marTop w:val="0"/>
      <w:marBottom w:val="0"/>
      <w:divBdr>
        <w:top w:val="none" w:sz="0" w:space="0" w:color="auto"/>
        <w:left w:val="none" w:sz="0" w:space="0" w:color="auto"/>
        <w:bottom w:val="none" w:sz="0" w:space="0" w:color="auto"/>
        <w:right w:val="none" w:sz="0" w:space="0" w:color="auto"/>
      </w:divBdr>
    </w:div>
    <w:div w:id="1214852053">
      <w:bodyDiv w:val="1"/>
      <w:marLeft w:val="0"/>
      <w:marRight w:val="0"/>
      <w:marTop w:val="0"/>
      <w:marBottom w:val="0"/>
      <w:divBdr>
        <w:top w:val="none" w:sz="0" w:space="0" w:color="auto"/>
        <w:left w:val="none" w:sz="0" w:space="0" w:color="auto"/>
        <w:bottom w:val="none" w:sz="0" w:space="0" w:color="auto"/>
        <w:right w:val="none" w:sz="0" w:space="0" w:color="auto"/>
      </w:divBdr>
    </w:div>
    <w:div w:id="1266309517">
      <w:bodyDiv w:val="1"/>
      <w:marLeft w:val="0"/>
      <w:marRight w:val="0"/>
      <w:marTop w:val="0"/>
      <w:marBottom w:val="0"/>
      <w:divBdr>
        <w:top w:val="none" w:sz="0" w:space="0" w:color="auto"/>
        <w:left w:val="none" w:sz="0" w:space="0" w:color="auto"/>
        <w:bottom w:val="none" w:sz="0" w:space="0" w:color="auto"/>
        <w:right w:val="none" w:sz="0" w:space="0" w:color="auto"/>
      </w:divBdr>
    </w:div>
    <w:div w:id="1283265389">
      <w:bodyDiv w:val="1"/>
      <w:marLeft w:val="0"/>
      <w:marRight w:val="0"/>
      <w:marTop w:val="0"/>
      <w:marBottom w:val="0"/>
      <w:divBdr>
        <w:top w:val="none" w:sz="0" w:space="0" w:color="auto"/>
        <w:left w:val="none" w:sz="0" w:space="0" w:color="auto"/>
        <w:bottom w:val="none" w:sz="0" w:space="0" w:color="auto"/>
        <w:right w:val="none" w:sz="0" w:space="0" w:color="auto"/>
      </w:divBdr>
    </w:div>
    <w:div w:id="1361083324">
      <w:bodyDiv w:val="1"/>
      <w:marLeft w:val="0"/>
      <w:marRight w:val="0"/>
      <w:marTop w:val="0"/>
      <w:marBottom w:val="0"/>
      <w:divBdr>
        <w:top w:val="none" w:sz="0" w:space="0" w:color="auto"/>
        <w:left w:val="none" w:sz="0" w:space="0" w:color="auto"/>
        <w:bottom w:val="none" w:sz="0" w:space="0" w:color="auto"/>
        <w:right w:val="none" w:sz="0" w:space="0" w:color="auto"/>
      </w:divBdr>
    </w:div>
    <w:div w:id="1411193281">
      <w:bodyDiv w:val="1"/>
      <w:marLeft w:val="0"/>
      <w:marRight w:val="0"/>
      <w:marTop w:val="0"/>
      <w:marBottom w:val="0"/>
      <w:divBdr>
        <w:top w:val="none" w:sz="0" w:space="0" w:color="auto"/>
        <w:left w:val="none" w:sz="0" w:space="0" w:color="auto"/>
        <w:bottom w:val="none" w:sz="0" w:space="0" w:color="auto"/>
        <w:right w:val="none" w:sz="0" w:space="0" w:color="auto"/>
      </w:divBdr>
    </w:div>
    <w:div w:id="1471442827">
      <w:bodyDiv w:val="1"/>
      <w:marLeft w:val="0"/>
      <w:marRight w:val="0"/>
      <w:marTop w:val="0"/>
      <w:marBottom w:val="0"/>
      <w:divBdr>
        <w:top w:val="none" w:sz="0" w:space="0" w:color="auto"/>
        <w:left w:val="none" w:sz="0" w:space="0" w:color="auto"/>
        <w:bottom w:val="none" w:sz="0" w:space="0" w:color="auto"/>
        <w:right w:val="none" w:sz="0" w:space="0" w:color="auto"/>
      </w:divBdr>
    </w:div>
    <w:div w:id="1477256938">
      <w:bodyDiv w:val="1"/>
      <w:marLeft w:val="0"/>
      <w:marRight w:val="0"/>
      <w:marTop w:val="0"/>
      <w:marBottom w:val="0"/>
      <w:divBdr>
        <w:top w:val="none" w:sz="0" w:space="0" w:color="auto"/>
        <w:left w:val="none" w:sz="0" w:space="0" w:color="auto"/>
        <w:bottom w:val="none" w:sz="0" w:space="0" w:color="auto"/>
        <w:right w:val="none" w:sz="0" w:space="0" w:color="auto"/>
      </w:divBdr>
    </w:div>
    <w:div w:id="1527791042">
      <w:bodyDiv w:val="1"/>
      <w:marLeft w:val="0"/>
      <w:marRight w:val="0"/>
      <w:marTop w:val="0"/>
      <w:marBottom w:val="0"/>
      <w:divBdr>
        <w:top w:val="none" w:sz="0" w:space="0" w:color="auto"/>
        <w:left w:val="none" w:sz="0" w:space="0" w:color="auto"/>
        <w:bottom w:val="none" w:sz="0" w:space="0" w:color="auto"/>
        <w:right w:val="none" w:sz="0" w:space="0" w:color="auto"/>
      </w:divBdr>
    </w:div>
    <w:div w:id="1551041529">
      <w:bodyDiv w:val="1"/>
      <w:marLeft w:val="0"/>
      <w:marRight w:val="0"/>
      <w:marTop w:val="0"/>
      <w:marBottom w:val="0"/>
      <w:divBdr>
        <w:top w:val="none" w:sz="0" w:space="0" w:color="auto"/>
        <w:left w:val="none" w:sz="0" w:space="0" w:color="auto"/>
        <w:bottom w:val="none" w:sz="0" w:space="0" w:color="auto"/>
        <w:right w:val="none" w:sz="0" w:space="0" w:color="auto"/>
      </w:divBdr>
    </w:div>
    <w:div w:id="1704788995">
      <w:bodyDiv w:val="1"/>
      <w:marLeft w:val="0"/>
      <w:marRight w:val="0"/>
      <w:marTop w:val="0"/>
      <w:marBottom w:val="0"/>
      <w:divBdr>
        <w:top w:val="none" w:sz="0" w:space="0" w:color="auto"/>
        <w:left w:val="none" w:sz="0" w:space="0" w:color="auto"/>
        <w:bottom w:val="none" w:sz="0" w:space="0" w:color="auto"/>
        <w:right w:val="none" w:sz="0" w:space="0" w:color="auto"/>
      </w:divBdr>
    </w:div>
    <w:div w:id="1734355861">
      <w:bodyDiv w:val="1"/>
      <w:marLeft w:val="0"/>
      <w:marRight w:val="0"/>
      <w:marTop w:val="0"/>
      <w:marBottom w:val="0"/>
      <w:divBdr>
        <w:top w:val="none" w:sz="0" w:space="0" w:color="auto"/>
        <w:left w:val="none" w:sz="0" w:space="0" w:color="auto"/>
        <w:bottom w:val="none" w:sz="0" w:space="0" w:color="auto"/>
        <w:right w:val="none" w:sz="0" w:space="0" w:color="auto"/>
      </w:divBdr>
    </w:div>
    <w:div w:id="1881745746">
      <w:bodyDiv w:val="1"/>
      <w:marLeft w:val="0"/>
      <w:marRight w:val="0"/>
      <w:marTop w:val="0"/>
      <w:marBottom w:val="0"/>
      <w:divBdr>
        <w:top w:val="none" w:sz="0" w:space="0" w:color="auto"/>
        <w:left w:val="none" w:sz="0" w:space="0" w:color="auto"/>
        <w:bottom w:val="none" w:sz="0" w:space="0" w:color="auto"/>
        <w:right w:val="none" w:sz="0" w:space="0" w:color="auto"/>
      </w:divBdr>
    </w:div>
    <w:div w:id="204486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hubb.com/my-priva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Corporate\Branding\Chubb%20Branding\Templates\Product%20Factsheet%20Templates\Word_Factsheet_A4_2pp\Factsheet_A4_2pp_Turquoi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General"/>
          <w:gallery w:val="placeholder"/>
        </w:category>
        <w:types>
          <w:type w:val="bbPlcHdr"/>
        </w:types>
        <w:behaviors>
          <w:behavior w:val="content"/>
        </w:behaviors>
        <w:guid w:val="{5E6C12A3-C17F-449B-967F-BD472344122C}"/>
      </w:docPartPr>
      <w:docPartBody>
        <w:p w:rsidR="00E85DA5" w:rsidRDefault="00466E32">
          <w:r w:rsidRPr="004A480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232DC7BF-634A-4B15-845B-0FFB4E38C9F7}"/>
      </w:docPartPr>
      <w:docPartBody>
        <w:p w:rsidR="00E85DA5" w:rsidRDefault="00466E32">
          <w:r w:rsidRPr="004A480F">
            <w:rPr>
              <w:rStyle w:val="PlaceholderText"/>
            </w:rPr>
            <w:t>Click or tap here to enter text.</w:t>
          </w:r>
        </w:p>
      </w:docPartBody>
    </w:docPart>
    <w:docPart>
      <w:docPartPr>
        <w:name w:val="12521E9BEF254ED69DC52DE5A55A9ECD"/>
        <w:category>
          <w:name w:val="General"/>
          <w:gallery w:val="placeholder"/>
        </w:category>
        <w:types>
          <w:type w:val="bbPlcHdr"/>
        </w:types>
        <w:behaviors>
          <w:behavior w:val="content"/>
        </w:behaviors>
        <w:guid w:val="{D28892C4-3B37-4A1E-B21C-4979EBE6B781}"/>
      </w:docPartPr>
      <w:docPartBody>
        <w:p w:rsidR="00E85DA5" w:rsidRDefault="00466E32" w:rsidP="00466E32">
          <w:pPr>
            <w:pStyle w:val="12521E9BEF254ED69DC52DE5A55A9ECD1"/>
          </w:pPr>
          <w:r w:rsidRPr="004A480F">
            <w:rPr>
              <w:rStyle w:val="PlaceholderText"/>
            </w:rPr>
            <w:t>Click or tap here to enter text.</w:t>
          </w:r>
        </w:p>
      </w:docPartBody>
    </w:docPart>
    <w:docPart>
      <w:docPartPr>
        <w:name w:val="E7B7483FE13B4D77959AF97668BCBCEE"/>
        <w:category>
          <w:name w:val="General"/>
          <w:gallery w:val="placeholder"/>
        </w:category>
        <w:types>
          <w:type w:val="bbPlcHdr"/>
        </w:types>
        <w:behaviors>
          <w:behavior w:val="content"/>
        </w:behaviors>
        <w:guid w:val="{48D38C0F-33C7-483C-AFCF-AC83DB50C8A5}"/>
      </w:docPartPr>
      <w:docPartBody>
        <w:p w:rsidR="00E85DA5" w:rsidRDefault="00466E32" w:rsidP="00466E32">
          <w:pPr>
            <w:pStyle w:val="E7B7483FE13B4D77959AF97668BCBCEE"/>
          </w:pPr>
          <w:r w:rsidRPr="004A480F">
            <w:rPr>
              <w:rStyle w:val="PlaceholderText"/>
            </w:rPr>
            <w:t>Click or tap here to enter text.</w:t>
          </w:r>
        </w:p>
      </w:docPartBody>
    </w:docPart>
    <w:docPart>
      <w:docPartPr>
        <w:name w:val="51E255719EE94D9887DAB1417054BFC9"/>
        <w:category>
          <w:name w:val="General"/>
          <w:gallery w:val="placeholder"/>
        </w:category>
        <w:types>
          <w:type w:val="bbPlcHdr"/>
        </w:types>
        <w:behaviors>
          <w:behavior w:val="content"/>
        </w:behaviors>
        <w:guid w:val="{9B61D4CA-60BD-4CC6-9091-774D846FA21B}"/>
      </w:docPartPr>
      <w:docPartBody>
        <w:p w:rsidR="00E85DA5" w:rsidRDefault="00466E32" w:rsidP="00466E32">
          <w:pPr>
            <w:pStyle w:val="51E255719EE94D9887DAB1417054BFC9"/>
          </w:pPr>
          <w:r w:rsidRPr="007974AD">
            <w:rPr>
              <w:rStyle w:val="PlaceholderText"/>
              <w:u w:val="single"/>
            </w:rPr>
            <w:t>Click or tap here to enter text.</w:t>
          </w:r>
        </w:p>
      </w:docPartBody>
    </w:docPart>
    <w:docPart>
      <w:docPartPr>
        <w:name w:val="A92CAFEED19D40A1BDB0E756B2AA41E8"/>
        <w:category>
          <w:name w:val="General"/>
          <w:gallery w:val="placeholder"/>
        </w:category>
        <w:types>
          <w:type w:val="bbPlcHdr"/>
        </w:types>
        <w:behaviors>
          <w:behavior w:val="content"/>
        </w:behaviors>
        <w:guid w:val="{2E162C6D-6B1B-41EF-8228-20A79931547A}"/>
      </w:docPartPr>
      <w:docPartBody>
        <w:p w:rsidR="00E85DA5" w:rsidRDefault="00466E32" w:rsidP="00466E32">
          <w:pPr>
            <w:pStyle w:val="A92CAFEED19D40A1BDB0E756B2AA41E8"/>
          </w:pPr>
          <w:r w:rsidRPr="007974AD">
            <w:rPr>
              <w:rStyle w:val="PlaceholderText"/>
              <w:u w:val="single"/>
            </w:rPr>
            <w:t>Click or tap here to enter text.</w:t>
          </w:r>
        </w:p>
      </w:docPartBody>
    </w:docPart>
    <w:docPart>
      <w:docPartPr>
        <w:name w:val="49255DA301CA482E9E473F6AD73C66F3"/>
        <w:category>
          <w:name w:val="General"/>
          <w:gallery w:val="placeholder"/>
        </w:category>
        <w:types>
          <w:type w:val="bbPlcHdr"/>
        </w:types>
        <w:behaviors>
          <w:behavior w:val="content"/>
        </w:behaviors>
        <w:guid w:val="{689092DD-F764-4D29-A0F4-377D6C91AF6C}"/>
      </w:docPartPr>
      <w:docPartBody>
        <w:p w:rsidR="00E85DA5" w:rsidRDefault="00466E32" w:rsidP="00466E32">
          <w:pPr>
            <w:pStyle w:val="49255DA301CA482E9E473F6AD73C66F3"/>
          </w:pPr>
          <w:r w:rsidRPr="007974AD">
            <w:rPr>
              <w:rStyle w:val="PlaceholderText"/>
              <w:u w:val="single"/>
            </w:rPr>
            <w:t>Click or tap here to enter text.</w:t>
          </w:r>
        </w:p>
      </w:docPartBody>
    </w:docPart>
    <w:docPart>
      <w:docPartPr>
        <w:name w:val="E9DF62F732E64E4F909A438D6A9A1276"/>
        <w:category>
          <w:name w:val="General"/>
          <w:gallery w:val="placeholder"/>
        </w:category>
        <w:types>
          <w:type w:val="bbPlcHdr"/>
        </w:types>
        <w:behaviors>
          <w:behavior w:val="content"/>
        </w:behaviors>
        <w:guid w:val="{A2659E3C-BAD4-4E2A-AD96-7E15A62DBCCB}"/>
      </w:docPartPr>
      <w:docPartBody>
        <w:p w:rsidR="00E85DA5" w:rsidRDefault="00466E32" w:rsidP="00466E32">
          <w:pPr>
            <w:pStyle w:val="E9DF62F732E64E4F909A438D6A9A1276"/>
          </w:pPr>
          <w:r w:rsidRPr="007974AD">
            <w:rPr>
              <w:rStyle w:val="PlaceholderText"/>
              <w:u w:val="single"/>
            </w:rPr>
            <w:t>Click or tap here to enter text.</w:t>
          </w:r>
        </w:p>
      </w:docPartBody>
    </w:docPart>
    <w:docPart>
      <w:docPartPr>
        <w:name w:val="C9F2BE539C7D4C99B6D768F83DFF615D"/>
        <w:category>
          <w:name w:val="General"/>
          <w:gallery w:val="placeholder"/>
        </w:category>
        <w:types>
          <w:type w:val="bbPlcHdr"/>
        </w:types>
        <w:behaviors>
          <w:behavior w:val="content"/>
        </w:behaviors>
        <w:guid w:val="{22130FF5-5081-4F66-A2EC-CEE9EC927DB2}"/>
      </w:docPartPr>
      <w:docPartBody>
        <w:p w:rsidR="00E85DA5" w:rsidRDefault="00466E32" w:rsidP="00466E32">
          <w:pPr>
            <w:pStyle w:val="C9F2BE539C7D4C99B6D768F83DFF615D"/>
          </w:pPr>
          <w:r w:rsidRPr="004A480F">
            <w:rPr>
              <w:rStyle w:val="PlaceholderText"/>
            </w:rPr>
            <w:t>Click or tap here to enter text.</w:t>
          </w:r>
        </w:p>
      </w:docPartBody>
    </w:docPart>
    <w:docPart>
      <w:docPartPr>
        <w:name w:val="F009989AA5AC4FDD923DDF707BE378B2"/>
        <w:category>
          <w:name w:val="General"/>
          <w:gallery w:val="placeholder"/>
        </w:category>
        <w:types>
          <w:type w:val="bbPlcHdr"/>
        </w:types>
        <w:behaviors>
          <w:behavior w:val="content"/>
        </w:behaviors>
        <w:guid w:val="{927CB024-6D0B-442D-A9B9-85186DB7676C}"/>
      </w:docPartPr>
      <w:docPartBody>
        <w:p w:rsidR="00E85DA5" w:rsidRDefault="00466E32" w:rsidP="00466E32">
          <w:pPr>
            <w:pStyle w:val="F009989AA5AC4FDD923DDF707BE378B2"/>
          </w:pPr>
          <w:r w:rsidRPr="004A480F">
            <w:rPr>
              <w:rStyle w:val="PlaceholderText"/>
            </w:rPr>
            <w:t>Click or tap here to enter text.</w:t>
          </w:r>
        </w:p>
      </w:docPartBody>
    </w:docPart>
    <w:docPart>
      <w:docPartPr>
        <w:name w:val="A05F00C4A282434EBA9C9882E0C4100D"/>
        <w:category>
          <w:name w:val="General"/>
          <w:gallery w:val="placeholder"/>
        </w:category>
        <w:types>
          <w:type w:val="bbPlcHdr"/>
        </w:types>
        <w:behaviors>
          <w:behavior w:val="content"/>
        </w:behaviors>
        <w:guid w:val="{9A2FA02D-F239-4D48-8564-D26C60F806BB}"/>
      </w:docPartPr>
      <w:docPartBody>
        <w:p w:rsidR="00E85DA5" w:rsidRDefault="00466E32" w:rsidP="00466E32">
          <w:pPr>
            <w:pStyle w:val="A05F00C4A282434EBA9C9882E0C4100D"/>
          </w:pPr>
          <w:r w:rsidRPr="004A48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 Gothic">
    <w:altName w:val="Arial"/>
    <w:charset w:val="00"/>
    <w:family w:val="auto"/>
    <w:pitch w:val="variable"/>
    <w:sig w:usb0="00000001" w:usb1="00000000" w:usb2="00000000" w:usb3="00000000" w:csb0="000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hubb Publico Text App">
    <w:altName w:val="Cambria"/>
    <w:charset w:val="00"/>
    <w:family w:val="roman"/>
    <w:pitch w:val="variable"/>
    <w:sig w:usb0="00000007" w:usb1="00000000" w:usb2="00000000" w:usb3="00000000" w:csb0="00000093" w:csb1="00000000"/>
  </w:font>
  <w:font w:name="SimHei">
    <w:altName w:val="黑体"/>
    <w:panose1 w:val="02010600030101010101"/>
    <w:charset w:val="86"/>
    <w:family w:val="modern"/>
    <w:notTrueType/>
    <w:pitch w:val="fixed"/>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PublicoText-Roman">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hubb Publico">
    <w:altName w:val="Calibri"/>
    <w:charset w:val="00"/>
    <w:family w:val="auto"/>
    <w:pitch w:val="variable"/>
    <w:sig w:usb0="00000001" w:usb1="00000000" w:usb2="00000000" w:usb3="00000000" w:csb0="00000093" w:csb1="00000000"/>
  </w:font>
  <w:font w:name="Chubb Publico Text">
    <w:altName w:val="Cambria"/>
    <w:panose1 w:val="00000000000000000000"/>
    <w:charset w:val="00"/>
    <w:family w:val="roman"/>
    <w:notTrueType/>
    <w:pitch w:val="variable"/>
    <w:sig w:usb0="00000007" w:usb1="00000000" w:usb2="00000000" w:usb3="00000000" w:csb0="00000093" w:csb1="00000000"/>
  </w:font>
  <w:font w:name="NewsGoth BT">
    <w:altName w:val="Microsoft YaHei"/>
    <w:charset w:val="00"/>
    <w:family w:val="swiss"/>
    <w:pitch w:val="variable"/>
    <w:sig w:usb0="00000001" w:usb1="00000000" w:usb2="00000000" w:usb3="00000000" w:csb0="0000001B" w:csb1="00000000"/>
  </w:font>
  <w:font w:name="NewsGothicSBOP-Roman">
    <w:altName w:val="Calibri"/>
    <w:panose1 w:val="00000000000000000000"/>
    <w:charset w:val="00"/>
    <w:family w:val="modern"/>
    <w:notTrueType/>
    <w:pitch w:val="variable"/>
    <w:sig w:usb0="00000003" w:usb1="4000204A"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NewsGothicSB-Bold">
    <w:altName w:val="NewsGothicSB-Bold"/>
    <w:panose1 w:val="00000000000000000000"/>
    <w:charset w:val="00"/>
    <w:family w:val="swiss"/>
    <w:notTrueType/>
    <w:pitch w:val="default"/>
    <w:sig w:usb0="00000003" w:usb1="00000000" w:usb2="00000000" w:usb3="00000000" w:csb0="00000001" w:csb1="00000000"/>
  </w:font>
  <w:font w:name="Publico Text Roman">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Apple Symbols">
    <w:altName w:val="Times New Roman"/>
    <w:charset w:val="00"/>
    <w:family w:val="auto"/>
    <w:pitch w:val="variable"/>
    <w:sig w:usb0="00000000" w:usb1="08007BEB" w:usb2="01840034" w:usb3="00000000" w:csb0="000001FB" w:csb1="00000000"/>
  </w:font>
  <w:font w:name="Segoe UI Symbol">
    <w:panose1 w:val="020B0502040204020203"/>
    <w:charset w:val="00"/>
    <w:family w:val="swiss"/>
    <w:pitch w:val="variable"/>
    <w:sig w:usb0="800001E3" w:usb1="1200FFEF" w:usb2="00040000" w:usb3="00000000" w:csb0="00000001" w:csb1="00000000"/>
  </w:font>
  <w:font w:name="ChubbPublicoTextApp-Roman">
    <w:panose1 w:val="00000000000000000000"/>
    <w:charset w:val="00"/>
    <w:family w:val="roman"/>
    <w:notTrueType/>
    <w:pitch w:val="default"/>
    <w:sig w:usb0="00000003" w:usb1="00000000" w:usb2="00000000" w:usb3="00000000" w:csb0="00000001" w:csb1="00000000"/>
  </w:font>
  <w:font w:name="ChubbPublicoText-Roman">
    <w:altName w:val="Calibri"/>
    <w:panose1 w:val="00000000000000000000"/>
    <w:charset w:val="00"/>
    <w:family w:val="auto"/>
    <w:notTrueType/>
    <w:pitch w:val="default"/>
    <w:sig w:usb0="00000003" w:usb1="00000000" w:usb2="00000000" w:usb3="00000000" w:csb0="00000001" w:csb1="00000000"/>
  </w:font>
  <w:font w:name="ChubbPublicoText-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E32"/>
    <w:rsid w:val="00466E32"/>
    <w:rsid w:val="00A455CF"/>
    <w:rsid w:val="00E85DA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6E32"/>
    <w:rPr>
      <w:color w:val="808080"/>
    </w:rPr>
  </w:style>
  <w:style w:type="paragraph" w:customStyle="1" w:styleId="E7B7483FE13B4D77959AF97668BCBCEE">
    <w:name w:val="E7B7483FE13B4D77959AF97668BCBCEE"/>
    <w:rsid w:val="00466E32"/>
  </w:style>
  <w:style w:type="paragraph" w:customStyle="1" w:styleId="51E255719EE94D9887DAB1417054BFC9">
    <w:name w:val="51E255719EE94D9887DAB1417054BFC9"/>
    <w:rsid w:val="00466E32"/>
    <w:pPr>
      <w:widowControl w:val="0"/>
      <w:autoSpaceDE w:val="0"/>
      <w:autoSpaceDN w:val="0"/>
      <w:adjustRightInd w:val="0"/>
      <w:spacing w:after="0" w:line="240" w:lineRule="auto"/>
      <w:ind w:right="-142"/>
    </w:pPr>
    <w:rPr>
      <w:rFonts w:ascii="Chubb Publico" w:eastAsiaTheme="minorHAnsi" w:hAnsi="Chubb Publico" w:cs="Times New Roman"/>
      <w:color w:val="000000" w:themeColor="text1"/>
      <w:sz w:val="16"/>
      <w:szCs w:val="18"/>
      <w:lang w:val="en-US" w:eastAsia="en-US"/>
    </w:rPr>
  </w:style>
  <w:style w:type="paragraph" w:customStyle="1" w:styleId="A92CAFEED19D40A1BDB0E756B2AA41E8">
    <w:name w:val="A92CAFEED19D40A1BDB0E756B2AA41E8"/>
    <w:rsid w:val="00466E32"/>
    <w:pPr>
      <w:widowControl w:val="0"/>
      <w:autoSpaceDE w:val="0"/>
      <w:autoSpaceDN w:val="0"/>
      <w:adjustRightInd w:val="0"/>
      <w:spacing w:after="0" w:line="240" w:lineRule="auto"/>
      <w:ind w:right="-142"/>
    </w:pPr>
    <w:rPr>
      <w:rFonts w:ascii="Chubb Publico" w:eastAsiaTheme="minorHAnsi" w:hAnsi="Chubb Publico" w:cs="Times New Roman"/>
      <w:color w:val="000000" w:themeColor="text1"/>
      <w:sz w:val="16"/>
      <w:szCs w:val="18"/>
      <w:lang w:val="en-US" w:eastAsia="en-US"/>
    </w:rPr>
  </w:style>
  <w:style w:type="paragraph" w:customStyle="1" w:styleId="49255DA301CA482E9E473F6AD73C66F3">
    <w:name w:val="49255DA301CA482E9E473F6AD73C66F3"/>
    <w:rsid w:val="00466E32"/>
    <w:pPr>
      <w:widowControl w:val="0"/>
      <w:autoSpaceDE w:val="0"/>
      <w:autoSpaceDN w:val="0"/>
      <w:adjustRightInd w:val="0"/>
      <w:spacing w:after="0" w:line="240" w:lineRule="auto"/>
      <w:ind w:right="-142"/>
    </w:pPr>
    <w:rPr>
      <w:rFonts w:ascii="Chubb Publico" w:eastAsiaTheme="minorHAnsi" w:hAnsi="Chubb Publico" w:cs="Times New Roman"/>
      <w:color w:val="000000" w:themeColor="text1"/>
      <w:sz w:val="16"/>
      <w:szCs w:val="18"/>
      <w:lang w:val="en-US" w:eastAsia="en-US"/>
    </w:rPr>
  </w:style>
  <w:style w:type="paragraph" w:customStyle="1" w:styleId="E9DF62F732E64E4F909A438D6A9A1276">
    <w:name w:val="E9DF62F732E64E4F909A438D6A9A1276"/>
    <w:rsid w:val="00466E32"/>
    <w:pPr>
      <w:widowControl w:val="0"/>
      <w:autoSpaceDE w:val="0"/>
      <w:autoSpaceDN w:val="0"/>
      <w:adjustRightInd w:val="0"/>
      <w:spacing w:after="0" w:line="240" w:lineRule="auto"/>
      <w:ind w:right="-142"/>
    </w:pPr>
    <w:rPr>
      <w:rFonts w:ascii="Chubb Publico" w:eastAsiaTheme="minorHAnsi" w:hAnsi="Chubb Publico" w:cs="Times New Roman"/>
      <w:color w:val="000000" w:themeColor="text1"/>
      <w:sz w:val="16"/>
      <w:szCs w:val="18"/>
      <w:lang w:val="en-US" w:eastAsia="en-US"/>
    </w:rPr>
  </w:style>
  <w:style w:type="paragraph" w:customStyle="1" w:styleId="12521E9BEF254ED69DC52DE5A55A9ECD1">
    <w:name w:val="12521E9BEF254ED69DC52DE5A55A9ECD1"/>
    <w:rsid w:val="00466E32"/>
    <w:pPr>
      <w:widowControl w:val="0"/>
      <w:autoSpaceDE w:val="0"/>
      <w:autoSpaceDN w:val="0"/>
      <w:adjustRightInd w:val="0"/>
      <w:spacing w:after="0" w:line="240" w:lineRule="auto"/>
      <w:ind w:right="-142"/>
    </w:pPr>
    <w:rPr>
      <w:rFonts w:ascii="Chubb Publico" w:eastAsiaTheme="minorHAnsi" w:hAnsi="Chubb Publico" w:cs="Times New Roman"/>
      <w:color w:val="000000" w:themeColor="text1"/>
      <w:sz w:val="16"/>
      <w:szCs w:val="18"/>
      <w:lang w:val="en-US" w:eastAsia="en-US"/>
    </w:rPr>
  </w:style>
  <w:style w:type="paragraph" w:customStyle="1" w:styleId="C9F2BE539C7D4C99B6D768F83DFF615D">
    <w:name w:val="C9F2BE539C7D4C99B6D768F83DFF615D"/>
    <w:rsid w:val="00466E32"/>
    <w:pPr>
      <w:widowControl w:val="0"/>
      <w:autoSpaceDE w:val="0"/>
      <w:autoSpaceDN w:val="0"/>
      <w:adjustRightInd w:val="0"/>
      <w:spacing w:after="0" w:line="240" w:lineRule="auto"/>
      <w:ind w:right="-142"/>
    </w:pPr>
    <w:rPr>
      <w:rFonts w:ascii="Chubb Publico" w:eastAsiaTheme="minorHAnsi" w:hAnsi="Chubb Publico" w:cs="Times New Roman"/>
      <w:color w:val="000000" w:themeColor="text1"/>
      <w:sz w:val="16"/>
      <w:szCs w:val="18"/>
      <w:lang w:val="en-US" w:eastAsia="en-US"/>
    </w:rPr>
  </w:style>
  <w:style w:type="paragraph" w:customStyle="1" w:styleId="F009989AA5AC4FDD923DDF707BE378B2">
    <w:name w:val="F009989AA5AC4FDD923DDF707BE378B2"/>
    <w:rsid w:val="00466E32"/>
    <w:pPr>
      <w:spacing w:after="240" w:line="240" w:lineRule="atLeast"/>
    </w:pPr>
    <w:rPr>
      <w:rFonts w:ascii="Chubb Publico Text App" w:eastAsiaTheme="minorHAnsi" w:hAnsi="Chubb Publico Text App"/>
      <w:spacing w:val="-4"/>
      <w:sz w:val="16"/>
      <w:szCs w:val="16"/>
      <w:lang w:val="en-US" w:eastAsia="en-US"/>
    </w:rPr>
  </w:style>
  <w:style w:type="paragraph" w:customStyle="1" w:styleId="A05F00C4A282434EBA9C9882E0C4100D">
    <w:name w:val="A05F00C4A282434EBA9C9882E0C4100D"/>
    <w:rsid w:val="00466E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hubb">
      <a:dk1>
        <a:sysClr val="windowText" lastClr="000000"/>
      </a:dk1>
      <a:lt1>
        <a:sysClr val="window" lastClr="FFFFFF"/>
      </a:lt1>
      <a:dk2>
        <a:srgbClr val="4B4E53"/>
      </a:dk2>
      <a:lt2>
        <a:srgbClr val="AFAFAF"/>
      </a:lt2>
      <a:accent1>
        <a:srgbClr val="01C1D6"/>
      </a:accent1>
      <a:accent2>
        <a:srgbClr val="FF6600"/>
      </a:accent2>
      <a:accent3>
        <a:srgbClr val="6E27C5"/>
      </a:accent3>
      <a:accent4>
        <a:srgbClr val="FFB617"/>
      </a:accent4>
      <a:accent5>
        <a:srgbClr val="FF0198"/>
      </a:accent5>
      <a:accent6>
        <a:srgbClr val="150F96"/>
      </a:accent6>
      <a:hlink>
        <a:srgbClr val="150F96"/>
      </a:hlink>
      <a:folHlink>
        <a:srgbClr val="FF0198"/>
      </a:folHlink>
    </a:clrScheme>
    <a:fontScheme name="Chubb_Georgia">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8F59F-C685-4C30-8FAD-717A008A3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Factsheet_A4_2pp_Turquoise</Template>
  <TotalTime>0</TotalTime>
  <Pages>1</Pages>
  <Words>3495</Words>
  <Characters>19922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2024-09-26T01:55:00Z</dcterms:created>
  <dcterms:modified xsi:type="dcterms:W3CDTF">2024-09-26T01:55:00Z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79a5b4-1824-49e3-a612-20b3893cf696_Enabled">
    <vt:lpwstr>true</vt:lpwstr>
  </property>
  <property fmtid="{D5CDD505-2E9C-101B-9397-08002B2CF9AE}" pid="3" name="MSIP_Label_b279a5b4-1824-49e3-a612-20b3893cf696_SetDate">
    <vt:lpwstr>2023-08-31T01:51:17Z</vt:lpwstr>
  </property>
  <property fmtid="{D5CDD505-2E9C-101B-9397-08002B2CF9AE}" pid="4" name="MSIP_Label_b279a5b4-1824-49e3-a612-20b3893cf696_Method">
    <vt:lpwstr>Standard</vt:lpwstr>
  </property>
  <property fmtid="{D5CDD505-2E9C-101B-9397-08002B2CF9AE}" pid="5" name="MSIP_Label_b279a5b4-1824-49e3-a612-20b3893cf696_Name">
    <vt:lpwstr>Yellow Data - APAC</vt:lpwstr>
  </property>
  <property fmtid="{D5CDD505-2E9C-101B-9397-08002B2CF9AE}" pid="6" name="MSIP_Label_b279a5b4-1824-49e3-a612-20b3893cf696_SiteId">
    <vt:lpwstr>fffcdc91-d561-4287-aebc-78d2466eec29</vt:lpwstr>
  </property>
  <property fmtid="{D5CDD505-2E9C-101B-9397-08002B2CF9AE}" pid="7" name="MSIP_Label_b279a5b4-1824-49e3-a612-20b3893cf696_ActionId">
    <vt:lpwstr>74b77b50-32d6-4baf-9b4a-5a7b2a33b469</vt:lpwstr>
  </property>
  <property fmtid="{D5CDD505-2E9C-101B-9397-08002B2CF9AE}" pid="8" name="MSIP_Label_b279a5b4-1824-49e3-a612-20b3893cf696_ContentBits">
    <vt:lpwstr>0</vt:lpwstr>
  </property>
</Properties>
</file>